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100567" w:rsidP="007474E9">
      <w:pPr>
        <w:pStyle w:val="Titel"/>
      </w:pPr>
      <w:proofErr w:type="spellStart"/>
      <w:r>
        <w:t>Instruktionsark</w:t>
      </w:r>
      <w:proofErr w:type="spellEnd"/>
      <w:r w:rsidR="001A42F5">
        <w:t xml:space="preserve"> </w:t>
      </w:r>
      <w:r w:rsidR="00902B13">
        <w:t>85</w:t>
      </w:r>
      <w:r w:rsidR="00FE6F2B">
        <w:t xml:space="preserve"> Styr</w:t>
      </w:r>
      <w:r>
        <w:t xml:space="preserve"> kroppen</w:t>
      </w:r>
    </w:p>
    <w:p w:rsidR="00B12AFA" w:rsidRDefault="00542FF9" w:rsidP="00B12AFA">
      <w:pPr>
        <w:pStyle w:val="Overskriftinstruktionsark"/>
      </w:pPr>
      <w:r>
        <w:t xml:space="preserve">Styr </w:t>
      </w:r>
      <w:r w:rsidR="00902B13">
        <w:t>kroppen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E75D8B" w:rsidRDefault="00E75D8B" w:rsidP="00E75D8B">
      <w:pPr>
        <w:spacing w:after="0"/>
      </w:pPr>
      <w:r w:rsidRPr="00E75D8B">
        <w:t>Eleverne træner forståelse af, at kropssprog er et vigtigt redskab i al kommunikation mellem mennesker. De får bevidsthed om hvilke signaler</w:t>
      </w:r>
      <w:r w:rsidR="00896E6E">
        <w:t>,</w:t>
      </w:r>
      <w:r w:rsidRPr="00E75D8B">
        <w:t xml:space="preserve"> man sender til andre via kroppen.</w:t>
      </w:r>
      <w:r>
        <w:t xml:space="preserve"> </w:t>
      </w:r>
      <w:r w:rsidRPr="00E75D8B">
        <w:t>Introduktionen samler eleverne om temaet.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3923A9" w:rsidP="001E5EA6">
      <w:pPr>
        <w:spacing w:after="0" w:line="240" w:lineRule="auto"/>
      </w:pPr>
      <w:r>
        <w:t>Fra 4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3923A9" w:rsidP="001E5EA6">
      <w:pPr>
        <w:spacing w:after="0" w:line="240" w:lineRule="auto"/>
      </w:pPr>
      <w:r>
        <w:t>Fra 10</w:t>
      </w:r>
      <w:r w:rsidR="001E4B9F">
        <w:t xml:space="preserve"> </w:t>
      </w:r>
      <w:r w:rsidR="001E5EA6">
        <w:t xml:space="preserve">minutter. </w:t>
      </w:r>
    </w:p>
    <w:p w:rsidR="003923A9" w:rsidRDefault="000C0874" w:rsidP="001E5EA6">
      <w:pPr>
        <w:spacing w:after="0" w:line="240" w:lineRule="auto"/>
      </w:pPr>
      <w:r>
        <w:t>Gulvplads</w:t>
      </w:r>
      <w:r w:rsidR="00896E6E">
        <w:t>,</w:t>
      </w:r>
      <w:r>
        <w:t xml:space="preserve"> så</w:t>
      </w:r>
      <w:r w:rsidR="003923A9">
        <w:t xml:space="preserve"> alle kan sidde i halvcirkel og</w:t>
      </w:r>
      <w:r w:rsidR="001E5EA6">
        <w:t xml:space="preserve"> se</w:t>
      </w:r>
      <w:r w:rsidR="003923A9">
        <w:t xml:space="preserve"> hinanden, underviser og ophængte </w:t>
      </w:r>
      <w:proofErr w:type="spellStart"/>
      <w:r w:rsidR="003923A9">
        <w:t>kopiark</w:t>
      </w:r>
      <w:proofErr w:type="spellEnd"/>
      <w:r w:rsidR="003923A9">
        <w:t>.</w:t>
      </w:r>
    </w:p>
    <w:p w:rsidR="001E5EA6" w:rsidRDefault="003923A9" w:rsidP="001E5EA6">
      <w:pPr>
        <w:spacing w:after="0" w:line="240" w:lineRule="auto"/>
      </w:pPr>
      <w:r>
        <w:t>Print af ”</w:t>
      </w:r>
      <w:hyperlink r:id="rId7" w:history="1">
        <w:r w:rsidRPr="001F7418">
          <w:rPr>
            <w:rStyle w:val="Hyperlink"/>
          </w:rPr>
          <w:t xml:space="preserve">Styr </w:t>
        </w:r>
        <w:proofErr w:type="spellStart"/>
        <w:r w:rsidRPr="001F7418">
          <w:rPr>
            <w:rStyle w:val="Hyperlink"/>
          </w:rPr>
          <w:t>kroppen-</w:t>
        </w:r>
        <w:proofErr w:type="spellEnd"/>
        <w:r w:rsidRPr="001F7418">
          <w:rPr>
            <w:rStyle w:val="Hyperlink"/>
          </w:rPr>
          <w:t xml:space="preserve"> </w:t>
        </w:r>
        <w:proofErr w:type="spellStart"/>
        <w:r w:rsidRPr="001F7418">
          <w:rPr>
            <w:rStyle w:val="Hyperlink"/>
          </w:rPr>
          <w:t>kopiark</w:t>
        </w:r>
        <w:proofErr w:type="spellEnd"/>
      </w:hyperlink>
      <w:r>
        <w:t>”.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4A3084" w:rsidRDefault="003923A9" w:rsidP="00A3737E">
      <w:pPr>
        <w:pStyle w:val="Ingenafstand"/>
      </w:pPr>
      <w:r>
        <w:t>Bed eleverne om at stille sig to og to med front mod hinanden. De skal s</w:t>
      </w:r>
      <w:r w:rsidR="001347A0">
        <w:t xml:space="preserve">tille sig i en afstand, </w:t>
      </w:r>
      <w:r w:rsidR="0051483D">
        <w:t xml:space="preserve">som begge </w:t>
      </w:r>
      <w:r w:rsidR="001347A0">
        <w:t>føle</w:t>
      </w:r>
      <w:r w:rsidR="0051483D">
        <w:t>r er</w:t>
      </w:r>
      <w:r w:rsidR="001347A0">
        <w:t xml:space="preserve"> god og rigtig</w:t>
      </w:r>
      <w:r>
        <w:t>.</w:t>
      </w:r>
      <w:r w:rsidR="006D5902">
        <w:t xml:space="preserve"> Spørg eleverne, om de er helt sikre på</w:t>
      </w:r>
      <w:r w:rsidR="0051483D">
        <w:t>,</w:t>
      </w:r>
      <w:r w:rsidR="006D5902">
        <w:t xml:space="preserve"> at afstanden er passende. Måske nog</w:t>
      </w:r>
      <w:r w:rsidR="0051483D">
        <w:t>le</w:t>
      </w:r>
      <w:r w:rsidR="006D5902">
        <w:t xml:space="preserve"> gerne vil justere lidt, når de har stået og mærket efter. Bed derefter eleverne om at strække armene ud</w:t>
      </w:r>
      <w:r w:rsidR="005F2E72">
        <w:t xml:space="preserve"> mod hinanden. Kan de nå hinanden? Fortæl</w:t>
      </w:r>
      <w:r w:rsidR="001347A0">
        <w:t xml:space="preserve">, </w:t>
      </w:r>
      <w:proofErr w:type="gramStart"/>
      <w:r w:rsidR="001347A0">
        <w:t>at</w:t>
      </w:r>
      <w:proofErr w:type="gramEnd"/>
      <w:r w:rsidR="005F2E72">
        <w:t xml:space="preserve"> </w:t>
      </w:r>
      <w:proofErr w:type="gramStart"/>
      <w:r w:rsidR="005F2E72">
        <w:t>ofte</w:t>
      </w:r>
      <w:proofErr w:type="gramEnd"/>
      <w:r w:rsidR="005F2E72">
        <w:t xml:space="preserve"> stiller man sig med en afstand, hvor man lige akkurat ikke kan nå hinanden. Det gælder især, når man ikke kender hinanden</w:t>
      </w:r>
      <w:r w:rsidR="0052331A">
        <w:t xml:space="preserve">. </w:t>
      </w:r>
      <w:r w:rsidR="005F2E72">
        <w:t>Indtil man ved, om</w:t>
      </w:r>
      <w:r w:rsidR="001347A0">
        <w:t xml:space="preserve"> den</w:t>
      </w:r>
      <w:r w:rsidR="00896E6E">
        <w:t>,</w:t>
      </w:r>
      <w:r w:rsidR="005F2E72">
        <w:t xml:space="preserve"> man </w:t>
      </w:r>
      <w:r w:rsidR="001347A0">
        <w:t>står overfor</w:t>
      </w:r>
      <w:r w:rsidR="00896E6E">
        <w:t>,</w:t>
      </w:r>
      <w:r w:rsidR="001347A0">
        <w:t xml:space="preserve"> er venligt stemt</w:t>
      </w:r>
      <w:r w:rsidR="005F2E72">
        <w:t>, er de</w:t>
      </w:r>
      <w:r w:rsidR="00D25183">
        <w:t>t mest trygt at være udenfor</w:t>
      </w:r>
      <w:r w:rsidR="005F2E72">
        <w:t xml:space="preserve"> rækkevidde</w:t>
      </w:r>
      <w:r w:rsidR="0052331A">
        <w:t xml:space="preserve">. </w:t>
      </w:r>
    </w:p>
    <w:p w:rsidR="00903542" w:rsidRDefault="00903542" w:rsidP="00A3737E">
      <w:pPr>
        <w:pStyle w:val="Ingenafstand"/>
      </w:pPr>
      <w:r>
        <w:t>Mange mennesker vil føle ubehag ved</w:t>
      </w:r>
      <w:r w:rsidR="001347A0">
        <w:t>,</w:t>
      </w:r>
      <w:r>
        <w:t xml:space="preserve"> at </w:t>
      </w:r>
      <w:r w:rsidR="0051483D">
        <w:t>é</w:t>
      </w:r>
      <w:r>
        <w:t>n</w:t>
      </w:r>
      <w:r w:rsidR="001347A0">
        <w:t xml:space="preserve"> </w:t>
      </w:r>
      <w:r w:rsidR="000C0874">
        <w:t>de ikke kender</w:t>
      </w:r>
      <w:r w:rsidR="00896E6E">
        <w:t>,</w:t>
      </w:r>
      <w:r>
        <w:t xml:space="preserve"> sti</w:t>
      </w:r>
      <w:r w:rsidR="000C0874">
        <w:t>l</w:t>
      </w:r>
      <w:r>
        <w:t>ler sig helt tæt på.</w:t>
      </w:r>
    </w:p>
    <w:p w:rsidR="007A409F" w:rsidRDefault="00903542" w:rsidP="00A3737E">
      <w:pPr>
        <w:pStyle w:val="Ingenafstand"/>
      </w:pPr>
      <w:r>
        <w:t>G</w:t>
      </w:r>
      <w:r w:rsidR="007A409F">
        <w:t>rundl</w:t>
      </w:r>
      <w:r>
        <w:t>æggende er der</w:t>
      </w:r>
      <w:r w:rsidR="005E2E02">
        <w:t xml:space="preserve"> 4 slags zoner, der bestemmer den afstand, de fleste mennesker </w:t>
      </w:r>
      <w:r w:rsidR="009524EF">
        <w:t>har brug for, for at kontakten til andre føles god og afslappet</w:t>
      </w:r>
      <w:r w:rsidR="000C0874">
        <w:t>:</w:t>
      </w:r>
      <w:r>
        <w:t xml:space="preserve"> </w:t>
      </w:r>
    </w:p>
    <w:p w:rsidR="007A409F" w:rsidRPr="007A409F" w:rsidRDefault="005E2E02" w:rsidP="00A3737E">
      <w:pPr>
        <w:pStyle w:val="Opstilling-punkttegn"/>
      </w:pPr>
      <w:r>
        <w:t>Den intime zone</w:t>
      </w:r>
      <w:r w:rsidR="0051483D">
        <w:t>,</w:t>
      </w:r>
      <w:r w:rsidR="00D25183">
        <w:t xml:space="preserve"> 0-45 cm</w:t>
      </w:r>
      <w:r w:rsidR="000C0874">
        <w:t>.</w:t>
      </w:r>
      <w:r>
        <w:t xml:space="preserve"> Fx </w:t>
      </w:r>
      <w:r w:rsidR="007A409F" w:rsidRPr="007A409F">
        <w:t xml:space="preserve">dem vi er </w:t>
      </w:r>
      <w:r>
        <w:t xml:space="preserve">følelsesmæssigt tæt på som </w:t>
      </w:r>
      <w:r w:rsidR="0052331A">
        <w:t>venner og kærester</w:t>
      </w:r>
      <w:r w:rsidR="000C0874">
        <w:t>.</w:t>
      </w:r>
    </w:p>
    <w:p w:rsidR="007A409F" w:rsidRPr="007A409F" w:rsidRDefault="007A409F" w:rsidP="00A3737E">
      <w:pPr>
        <w:pStyle w:val="Opstilling-punkttegn"/>
      </w:pPr>
      <w:r w:rsidRPr="007A409F">
        <w:t>Den personl</w:t>
      </w:r>
      <w:r w:rsidR="0051483D">
        <w:t>ige zone, omkring</w:t>
      </w:r>
      <w:r w:rsidR="00D25183">
        <w:t xml:space="preserve"> </w:t>
      </w:r>
      <w:r w:rsidR="0051483D">
        <w:t>45</w:t>
      </w:r>
      <w:r w:rsidR="00D25183">
        <w:t>-120 cm</w:t>
      </w:r>
      <w:r w:rsidR="000C0874">
        <w:t>.</w:t>
      </w:r>
      <w:r w:rsidR="005E2E02">
        <w:t xml:space="preserve"> Fx</w:t>
      </w:r>
      <w:r>
        <w:t xml:space="preserve"> folk</w:t>
      </w:r>
      <w:r w:rsidRPr="007A409F">
        <w:t xml:space="preserve"> vi</w:t>
      </w:r>
      <w:r w:rsidR="00D25183">
        <w:t xml:space="preserve"> møder til en fest og</w:t>
      </w:r>
      <w:r w:rsidRPr="007A409F">
        <w:t xml:space="preserve"> ikke kender så godt.</w:t>
      </w:r>
    </w:p>
    <w:p w:rsidR="007A409F" w:rsidRPr="007A409F" w:rsidRDefault="007A409F" w:rsidP="00A3737E">
      <w:pPr>
        <w:pStyle w:val="Opstilling-punkttegn"/>
      </w:pPr>
      <w:r w:rsidRPr="007A409F">
        <w:t>Den sociale zo</w:t>
      </w:r>
      <w:r w:rsidR="000C0874">
        <w:t xml:space="preserve">ne, </w:t>
      </w:r>
      <w:r w:rsidR="0051483D">
        <w:t>omkring</w:t>
      </w:r>
      <w:r w:rsidR="00D25183">
        <w:t xml:space="preserve"> 120-360 cm</w:t>
      </w:r>
      <w:r w:rsidR="000C0874">
        <w:t>.</w:t>
      </w:r>
      <w:r w:rsidR="005E2E02">
        <w:t xml:space="preserve"> Fx</w:t>
      </w:r>
      <w:r w:rsidR="00D25183">
        <w:t xml:space="preserve"> en</w:t>
      </w:r>
      <w:r w:rsidR="005E2E02">
        <w:t xml:space="preserve"> fremmed</w:t>
      </w:r>
      <w:r w:rsidR="00D25183">
        <w:t xml:space="preserve"> </w:t>
      </w:r>
      <w:r w:rsidR="000C0874">
        <w:t>håndværker</w:t>
      </w:r>
      <w:r w:rsidR="0051483D">
        <w:t>,</w:t>
      </w:r>
      <w:r w:rsidR="005E2E02">
        <w:t xml:space="preserve"> der kommer og skal ordne noget.</w:t>
      </w:r>
    </w:p>
    <w:p w:rsidR="007A409F" w:rsidRPr="005E2E02" w:rsidRDefault="007A409F" w:rsidP="00A3737E">
      <w:pPr>
        <w:pStyle w:val="Opstilling-punkttegn"/>
      </w:pPr>
      <w:r w:rsidRPr="005E2E02">
        <w:t>D</w:t>
      </w:r>
      <w:r w:rsidR="000C0874">
        <w:t>en offentlige zone, mere</w:t>
      </w:r>
      <w:r w:rsidR="00D25183">
        <w:t xml:space="preserve"> end 360</w:t>
      </w:r>
      <w:r w:rsidR="0051483D">
        <w:t xml:space="preserve"> cm</w:t>
      </w:r>
      <w:r w:rsidR="00D25183">
        <w:t xml:space="preserve">. Fx </w:t>
      </w:r>
      <w:r w:rsidR="008467CC">
        <w:t>som foredragsholder</w:t>
      </w:r>
      <w:r w:rsidR="00D25183">
        <w:t xml:space="preserve"> i en større forsamling</w:t>
      </w:r>
      <w:r w:rsidR="0051483D">
        <w:t>.</w:t>
      </w:r>
    </w:p>
    <w:p w:rsidR="00D25183" w:rsidRDefault="00D25183" w:rsidP="008104F2">
      <w:pPr>
        <w:spacing w:after="0"/>
      </w:pPr>
    </w:p>
    <w:p w:rsidR="00903542" w:rsidRDefault="00903542" w:rsidP="00A3737E">
      <w:pPr>
        <w:pStyle w:val="Ingenafstand"/>
      </w:pPr>
      <w:r>
        <w:t>Bed eleverne</w:t>
      </w:r>
      <w:r w:rsidR="005F2E72">
        <w:t xml:space="preserve"> </w:t>
      </w:r>
      <w:r>
        <w:t>om at nævne andre eksempler på uskrevne regler, der handler om</w:t>
      </w:r>
      <w:r w:rsidR="00353724">
        <w:t>,</w:t>
      </w:r>
      <w:r>
        <w:t xml:space="preserve"> hvad vi gør med vores krop. Fx:</w:t>
      </w:r>
    </w:p>
    <w:p w:rsidR="00903542" w:rsidRDefault="00903542" w:rsidP="00D60E88">
      <w:pPr>
        <w:pStyle w:val="Opstilling-punkttegn"/>
      </w:pPr>
      <w:r>
        <w:t>Ikke pille næse, mens andre ser det</w:t>
      </w:r>
      <w:r w:rsidR="000C0874">
        <w:t>.</w:t>
      </w:r>
    </w:p>
    <w:p w:rsidR="009524EF" w:rsidRDefault="009524EF" w:rsidP="00D60E88">
      <w:pPr>
        <w:pStyle w:val="Opstilling-punkttegn"/>
      </w:pPr>
      <w:r>
        <w:t xml:space="preserve">Ikke </w:t>
      </w:r>
      <w:proofErr w:type="gramStart"/>
      <w:r>
        <w:t>sidde</w:t>
      </w:r>
      <w:proofErr w:type="gramEnd"/>
      <w:r>
        <w:t xml:space="preserve"> med åben mund og lukkede </w:t>
      </w:r>
      <w:r w:rsidR="001347A0">
        <w:t>øjnene, når nogen er i gang med at fortælle noget.</w:t>
      </w:r>
    </w:p>
    <w:p w:rsidR="00903542" w:rsidRDefault="00903542" w:rsidP="00D60E88">
      <w:pPr>
        <w:pStyle w:val="Opstilling-punkttegn"/>
      </w:pPr>
      <w:r>
        <w:t xml:space="preserve">Ikke røre ved </w:t>
      </w:r>
      <w:r w:rsidR="00D60E88">
        <w:t>fremmede</w:t>
      </w:r>
      <w:r>
        <w:t>. Medmindre de er kommet til skade</w:t>
      </w:r>
      <w:r w:rsidR="000C0874">
        <w:t>.</w:t>
      </w:r>
    </w:p>
    <w:p w:rsidR="009F6696" w:rsidRDefault="009F6696" w:rsidP="00A3737E">
      <w:pPr>
        <w:pStyle w:val="Ingenafstand"/>
      </w:pPr>
      <w:r>
        <w:t>Hæng</w:t>
      </w:r>
      <w:r w:rsidR="00353724">
        <w:t xml:space="preserve"> ”</w:t>
      </w:r>
      <w:r w:rsidR="00903542">
        <w:t xml:space="preserve">Styr </w:t>
      </w:r>
      <w:proofErr w:type="spellStart"/>
      <w:r w:rsidR="00903542">
        <w:t>kroppen-</w:t>
      </w:r>
      <w:proofErr w:type="spellEnd"/>
      <w:r>
        <w:t xml:space="preserve"> </w:t>
      </w:r>
      <w:proofErr w:type="spellStart"/>
      <w:r>
        <w:t>kopiark</w:t>
      </w:r>
      <w:proofErr w:type="spellEnd"/>
      <w:r w:rsidR="006B3D5B">
        <w:t>”</w:t>
      </w:r>
      <w:r>
        <w:t xml:space="preserve"> på tavle eller væg.</w:t>
      </w:r>
    </w:p>
    <w:p w:rsidR="00903542" w:rsidRPr="00590785" w:rsidRDefault="009F6696" w:rsidP="00A3737E">
      <w:pPr>
        <w:pStyle w:val="Ingenafstand"/>
      </w:pPr>
      <w:r w:rsidRPr="00590785">
        <w:t>Fortæl eleverne</w:t>
      </w:r>
      <w:r w:rsidR="00D60E88" w:rsidRPr="00590785">
        <w:t>,</w:t>
      </w:r>
      <w:r w:rsidRPr="00590785">
        <w:t xml:space="preserve"> at der er lavet undersøgelser</w:t>
      </w:r>
      <w:r w:rsidR="004A3084" w:rsidRPr="00590785">
        <w:t>,</w:t>
      </w:r>
      <w:r w:rsidRPr="00590785">
        <w:t xml:space="preserve"> der viser</w:t>
      </w:r>
      <w:r w:rsidR="00D60E88" w:rsidRPr="00590785">
        <w:t xml:space="preserve"> </w:t>
      </w:r>
      <w:r w:rsidR="006B3D5B">
        <w:t>at det</w:t>
      </w:r>
      <w:r w:rsidR="00896E6E">
        <w:t>,</w:t>
      </w:r>
      <w:r w:rsidR="006B3D5B">
        <w:t xml:space="preserve"> vi påvirkes af</w:t>
      </w:r>
      <w:r w:rsidR="00D60E88" w:rsidRPr="00590785">
        <w:t xml:space="preserve"> </w:t>
      </w:r>
      <w:r w:rsidR="006B3D5B">
        <w:t>i</w:t>
      </w:r>
      <w:r w:rsidR="00D60E88" w:rsidRPr="00590785">
        <w:t xml:space="preserve"> </w:t>
      </w:r>
      <w:r w:rsidR="006B3D5B">
        <w:t>et</w:t>
      </w:r>
      <w:r w:rsidR="00D60E88" w:rsidRPr="00590785">
        <w:t xml:space="preserve"> budskab</w:t>
      </w:r>
      <w:r w:rsidR="00896E6E">
        <w:t>,</w:t>
      </w:r>
      <w:r w:rsidR="00D60E88" w:rsidRPr="00590785">
        <w:t xml:space="preserve"> fordeler sig så</w:t>
      </w:r>
      <w:r w:rsidR="006B3D5B">
        <w:t>ledes</w:t>
      </w:r>
      <w:r w:rsidR="00903542" w:rsidRPr="00590785">
        <w:t>:</w:t>
      </w:r>
    </w:p>
    <w:p w:rsidR="00903542" w:rsidRPr="00590785" w:rsidRDefault="000C0874" w:rsidP="006B3D5B">
      <w:pPr>
        <w:pStyle w:val="Opstilling-punkttegn"/>
        <w:rPr>
          <w:rStyle w:val="A1"/>
          <w:rFonts w:cs="Times New Roman"/>
          <w:sz w:val="22"/>
          <w:szCs w:val="22"/>
        </w:rPr>
      </w:pPr>
      <w:r w:rsidRPr="00590785">
        <w:rPr>
          <w:rStyle w:val="A1"/>
          <w:rFonts w:cs="Times New Roman"/>
          <w:sz w:val="22"/>
          <w:szCs w:val="22"/>
        </w:rPr>
        <w:t>O</w:t>
      </w:r>
      <w:r w:rsidR="009F6696" w:rsidRPr="00590785">
        <w:rPr>
          <w:rStyle w:val="A1"/>
          <w:rFonts w:cs="Times New Roman"/>
          <w:sz w:val="22"/>
          <w:szCs w:val="22"/>
        </w:rPr>
        <w:t>rd udgør 7</w:t>
      </w:r>
      <w:r w:rsidR="00E75FA5" w:rsidRPr="00590785">
        <w:rPr>
          <w:rStyle w:val="A1"/>
          <w:rFonts w:cs="Times New Roman"/>
          <w:sz w:val="22"/>
          <w:szCs w:val="22"/>
        </w:rPr>
        <w:t xml:space="preserve"> </w:t>
      </w:r>
      <w:r w:rsidR="009F6696" w:rsidRPr="00590785">
        <w:rPr>
          <w:rStyle w:val="A1"/>
          <w:rFonts w:cs="Times New Roman"/>
          <w:sz w:val="22"/>
          <w:szCs w:val="22"/>
        </w:rPr>
        <w:t>%</w:t>
      </w:r>
    </w:p>
    <w:p w:rsidR="00903542" w:rsidRPr="00590785" w:rsidRDefault="004A3084" w:rsidP="006B3D5B">
      <w:pPr>
        <w:pStyle w:val="Opstilling-punkttegn"/>
      </w:pPr>
      <w:r w:rsidRPr="00590785">
        <w:rPr>
          <w:rStyle w:val="A1"/>
          <w:rFonts w:cs="Times New Roman"/>
          <w:sz w:val="22"/>
          <w:szCs w:val="22"/>
        </w:rPr>
        <w:lastRenderedPageBreak/>
        <w:t>V</w:t>
      </w:r>
      <w:r w:rsidR="009F6696" w:rsidRPr="00590785">
        <w:rPr>
          <w:rStyle w:val="A1"/>
          <w:rFonts w:cs="Times New Roman"/>
          <w:sz w:val="22"/>
          <w:szCs w:val="22"/>
        </w:rPr>
        <w:t>okal (tonefald, talerytme og andre lyde)</w:t>
      </w:r>
      <w:r w:rsidRPr="00590785">
        <w:rPr>
          <w:rStyle w:val="A1"/>
          <w:rFonts w:cs="Times New Roman"/>
          <w:sz w:val="22"/>
          <w:szCs w:val="22"/>
        </w:rPr>
        <w:t xml:space="preserve"> udgør </w:t>
      </w:r>
      <w:r w:rsidR="009F6696" w:rsidRPr="00590785">
        <w:t>38</w:t>
      </w:r>
      <w:r w:rsidR="00E75FA5" w:rsidRPr="00590785">
        <w:t xml:space="preserve"> </w:t>
      </w:r>
      <w:r w:rsidR="009F6696" w:rsidRPr="00590785">
        <w:t>%</w:t>
      </w:r>
    </w:p>
    <w:p w:rsidR="00903542" w:rsidRPr="00590785" w:rsidRDefault="007B6B23" w:rsidP="006B3D5B">
      <w:pPr>
        <w:pStyle w:val="Opstilling-punkttegn"/>
      </w:pPr>
      <w:proofErr w:type="spellStart"/>
      <w:r w:rsidRPr="00590785">
        <w:t>N</w:t>
      </w:r>
      <w:r w:rsidR="004A3084" w:rsidRPr="00590785">
        <w:t>on</w:t>
      </w:r>
      <w:r w:rsidRPr="00590785">
        <w:t>-</w:t>
      </w:r>
      <w:r w:rsidR="004A3084" w:rsidRPr="00590785">
        <w:t>verbal</w:t>
      </w:r>
      <w:proofErr w:type="spellEnd"/>
      <w:r w:rsidR="004A3084" w:rsidRPr="00590785">
        <w:t xml:space="preserve"> kommunikation (kropssprog og mimik) udgør hele </w:t>
      </w:r>
      <w:r w:rsidR="009F6696" w:rsidRPr="00590785">
        <w:t>55</w:t>
      </w:r>
      <w:r w:rsidRPr="00590785">
        <w:t xml:space="preserve"> </w:t>
      </w:r>
      <w:r w:rsidR="009F6696" w:rsidRPr="00590785">
        <w:t>%</w:t>
      </w:r>
    </w:p>
    <w:p w:rsidR="009524EF" w:rsidRDefault="00D60E88" w:rsidP="00A3737E">
      <w:pPr>
        <w:rPr>
          <w:rStyle w:val="A1"/>
          <w:rFonts w:cs="Times New Roman"/>
          <w:sz w:val="22"/>
          <w:szCs w:val="22"/>
        </w:rPr>
      </w:pPr>
      <w:r w:rsidRPr="00590785">
        <w:t xml:space="preserve">Kilde: </w:t>
      </w:r>
      <w:r w:rsidRPr="00590785">
        <w:rPr>
          <w:rStyle w:val="A1"/>
          <w:rFonts w:cs="Times New Roman"/>
          <w:sz w:val="22"/>
          <w:szCs w:val="22"/>
        </w:rPr>
        <w:t xml:space="preserve">Allan og Barbara </w:t>
      </w:r>
      <w:proofErr w:type="spellStart"/>
      <w:r w:rsidRPr="00590785">
        <w:rPr>
          <w:rStyle w:val="A1"/>
          <w:rFonts w:cs="Times New Roman"/>
          <w:sz w:val="22"/>
          <w:szCs w:val="22"/>
        </w:rPr>
        <w:t>Pease</w:t>
      </w:r>
      <w:proofErr w:type="spellEnd"/>
      <w:r w:rsidRPr="00590785">
        <w:rPr>
          <w:rStyle w:val="A1"/>
          <w:rFonts w:cs="Times New Roman"/>
          <w:sz w:val="22"/>
          <w:szCs w:val="22"/>
        </w:rPr>
        <w:t xml:space="preserve">: </w:t>
      </w:r>
      <w:r w:rsidR="004A3084" w:rsidRPr="00590785">
        <w:t>”Kropssprog</w:t>
      </w:r>
      <w:r w:rsidR="00C73814">
        <w:t xml:space="preserve"> </w:t>
      </w:r>
      <w:r w:rsidR="004A3084" w:rsidRPr="00590785">
        <w:t xml:space="preserve">- </w:t>
      </w:r>
      <w:r w:rsidRPr="00590785">
        <w:t>h</w:t>
      </w:r>
      <w:r w:rsidR="004A3084" w:rsidRPr="00590785">
        <w:t>vad vi fortæller uden ord”</w:t>
      </w:r>
      <w:r w:rsidRPr="00590785">
        <w:t>.</w:t>
      </w:r>
    </w:p>
    <w:p w:rsidR="008104F2" w:rsidRDefault="007B6B23" w:rsidP="00E75FA5">
      <w:pPr>
        <w:pStyle w:val="Ingenafstand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Når man smiler og ler</w:t>
      </w:r>
      <w:r w:rsidR="00896E6E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opnår man </w:t>
      </w:r>
      <w:r w:rsidR="008104F2">
        <w:rPr>
          <w:rStyle w:val="A1"/>
          <w:rFonts w:cs="Times New Roman"/>
          <w:sz w:val="22"/>
          <w:szCs w:val="22"/>
        </w:rPr>
        <w:t>letter</w:t>
      </w:r>
      <w:r>
        <w:rPr>
          <w:rStyle w:val="A1"/>
          <w:rFonts w:cs="Times New Roman"/>
          <w:sz w:val="22"/>
          <w:szCs w:val="22"/>
        </w:rPr>
        <w:t>e</w:t>
      </w:r>
      <w:r w:rsidR="008104F2">
        <w:rPr>
          <w:rStyle w:val="A1"/>
          <w:rFonts w:cs="Times New Roman"/>
          <w:sz w:val="22"/>
          <w:szCs w:val="22"/>
        </w:rPr>
        <w:t xml:space="preserve"> positive </w:t>
      </w:r>
      <w:r>
        <w:rPr>
          <w:rStyle w:val="A1"/>
          <w:rFonts w:cs="Times New Roman"/>
          <w:sz w:val="22"/>
          <w:szCs w:val="22"/>
        </w:rPr>
        <w:t>resultater sammen</w:t>
      </w:r>
      <w:r w:rsidR="00353724">
        <w:rPr>
          <w:rStyle w:val="A1"/>
          <w:rFonts w:cs="Times New Roman"/>
          <w:sz w:val="22"/>
          <w:szCs w:val="22"/>
        </w:rPr>
        <w:t xml:space="preserve"> med andre.</w:t>
      </w:r>
      <w:r w:rsidR="008104F2">
        <w:rPr>
          <w:rStyle w:val="A1"/>
          <w:rFonts w:cs="Times New Roman"/>
          <w:sz w:val="22"/>
          <w:szCs w:val="22"/>
        </w:rPr>
        <w:t xml:space="preserve"> </w:t>
      </w:r>
      <w:r w:rsidR="00353724">
        <w:rPr>
          <w:rStyle w:val="A1"/>
          <w:rFonts w:cs="Times New Roman"/>
          <w:sz w:val="22"/>
          <w:szCs w:val="22"/>
        </w:rPr>
        <w:t>N</w:t>
      </w:r>
      <w:r>
        <w:rPr>
          <w:rStyle w:val="A1"/>
          <w:rFonts w:cs="Times New Roman"/>
          <w:sz w:val="22"/>
          <w:szCs w:val="22"/>
        </w:rPr>
        <w:t>år man</w:t>
      </w:r>
      <w:r w:rsidR="009524EF">
        <w:rPr>
          <w:rStyle w:val="A1"/>
          <w:rFonts w:cs="Times New Roman"/>
          <w:sz w:val="22"/>
          <w:szCs w:val="22"/>
        </w:rPr>
        <w:t xml:space="preserve"> </w:t>
      </w:r>
      <w:r>
        <w:rPr>
          <w:rStyle w:val="A1"/>
          <w:rFonts w:cs="Times New Roman"/>
          <w:sz w:val="22"/>
          <w:szCs w:val="22"/>
        </w:rPr>
        <w:t>spejler</w:t>
      </w:r>
      <w:r w:rsidR="00353724">
        <w:rPr>
          <w:rStyle w:val="A1"/>
          <w:rFonts w:cs="Times New Roman"/>
          <w:sz w:val="22"/>
          <w:szCs w:val="22"/>
        </w:rPr>
        <w:t xml:space="preserve"> and</w:t>
      </w:r>
      <w:r>
        <w:rPr>
          <w:rStyle w:val="A1"/>
          <w:rFonts w:cs="Times New Roman"/>
          <w:sz w:val="22"/>
          <w:szCs w:val="22"/>
        </w:rPr>
        <w:t>re</w:t>
      </w:r>
      <w:r w:rsidR="00353724">
        <w:rPr>
          <w:rStyle w:val="A1"/>
          <w:rFonts w:cs="Times New Roman"/>
          <w:sz w:val="22"/>
          <w:szCs w:val="22"/>
        </w:rPr>
        <w:t xml:space="preserve">s </w:t>
      </w:r>
      <w:r w:rsidR="009524EF">
        <w:rPr>
          <w:rStyle w:val="A1"/>
          <w:rFonts w:cs="Times New Roman"/>
          <w:sz w:val="22"/>
          <w:szCs w:val="22"/>
        </w:rPr>
        <w:t>bevæge</w:t>
      </w:r>
      <w:r>
        <w:rPr>
          <w:rStyle w:val="A1"/>
          <w:rFonts w:cs="Times New Roman"/>
          <w:sz w:val="22"/>
          <w:szCs w:val="22"/>
        </w:rPr>
        <w:t xml:space="preserve">lser og gør ligesom dem, oplever de samhørighed og føler sympati for </w:t>
      </w:r>
      <w:r w:rsidR="006B3D5B">
        <w:rPr>
          <w:rStyle w:val="A1"/>
          <w:rFonts w:cs="Times New Roman"/>
          <w:sz w:val="22"/>
          <w:szCs w:val="22"/>
        </w:rPr>
        <w:t>é</w:t>
      </w:r>
      <w:r>
        <w:rPr>
          <w:rStyle w:val="A1"/>
          <w:rFonts w:cs="Times New Roman"/>
          <w:sz w:val="22"/>
          <w:szCs w:val="22"/>
        </w:rPr>
        <w:t>n.</w:t>
      </w:r>
      <w:r w:rsidR="004D05C1">
        <w:rPr>
          <w:rStyle w:val="A1"/>
          <w:rFonts w:cs="Times New Roman"/>
          <w:sz w:val="22"/>
          <w:szCs w:val="22"/>
        </w:rPr>
        <w:t xml:space="preserve"> Det</w:t>
      </w:r>
      <w:r w:rsidR="008104F2">
        <w:rPr>
          <w:rStyle w:val="A1"/>
          <w:rFonts w:cs="Times New Roman"/>
          <w:sz w:val="22"/>
          <w:szCs w:val="22"/>
        </w:rPr>
        <w:t xml:space="preserve"> kan være nyttigt at vide</w:t>
      </w:r>
      <w:r w:rsidR="004D05C1">
        <w:rPr>
          <w:rStyle w:val="A1"/>
          <w:rFonts w:cs="Times New Roman"/>
          <w:sz w:val="22"/>
          <w:szCs w:val="22"/>
        </w:rPr>
        <w:t>,</w:t>
      </w:r>
      <w:r w:rsidR="008104F2">
        <w:rPr>
          <w:rStyle w:val="A1"/>
          <w:rFonts w:cs="Times New Roman"/>
          <w:sz w:val="22"/>
          <w:szCs w:val="22"/>
        </w:rPr>
        <w:t xml:space="preserve"> og sådan findes der mange små fif, som kan gøre en forskel i </w:t>
      </w:r>
      <w:r w:rsidR="00490EF4">
        <w:rPr>
          <w:rStyle w:val="A1"/>
          <w:rFonts w:cs="Times New Roman"/>
          <w:sz w:val="22"/>
          <w:szCs w:val="22"/>
        </w:rPr>
        <w:t>forhold til det</w:t>
      </w:r>
      <w:r w:rsidR="00896E6E">
        <w:rPr>
          <w:rStyle w:val="A1"/>
          <w:rFonts w:cs="Times New Roman"/>
          <w:sz w:val="22"/>
          <w:szCs w:val="22"/>
        </w:rPr>
        <w:t>,</w:t>
      </w:r>
      <w:r w:rsidR="00490EF4">
        <w:rPr>
          <w:rStyle w:val="A1"/>
          <w:rFonts w:cs="Times New Roman"/>
          <w:sz w:val="22"/>
          <w:szCs w:val="22"/>
        </w:rPr>
        <w:t xml:space="preserve"> man gerne vil i </w:t>
      </w:r>
      <w:r w:rsidR="008104F2">
        <w:rPr>
          <w:rStyle w:val="A1"/>
          <w:rFonts w:cs="Times New Roman"/>
          <w:sz w:val="22"/>
          <w:szCs w:val="22"/>
        </w:rPr>
        <w:t>mødet med andre.</w:t>
      </w:r>
    </w:p>
    <w:p w:rsidR="008104F2" w:rsidRDefault="008104F2" w:rsidP="00A3737E">
      <w:pPr>
        <w:pStyle w:val="Ingenafstand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Der er grundlæggende to former for kropssprog</w:t>
      </w:r>
      <w:r w:rsidR="00896E6E">
        <w:rPr>
          <w:rStyle w:val="A1"/>
          <w:rFonts w:cs="Times New Roman"/>
          <w:sz w:val="22"/>
          <w:szCs w:val="22"/>
        </w:rPr>
        <w:t>:</w:t>
      </w:r>
      <w:r>
        <w:rPr>
          <w:rStyle w:val="A1"/>
          <w:rFonts w:cs="Times New Roman"/>
          <w:sz w:val="22"/>
          <w:szCs w:val="22"/>
        </w:rPr>
        <w:t xml:space="preserve"> </w:t>
      </w:r>
      <w:r w:rsidR="00896E6E">
        <w:rPr>
          <w:rStyle w:val="A1"/>
          <w:rFonts w:cs="Times New Roman"/>
          <w:sz w:val="22"/>
          <w:szCs w:val="22"/>
        </w:rPr>
        <w:t>E</w:t>
      </w:r>
      <w:r>
        <w:rPr>
          <w:rStyle w:val="A1"/>
          <w:rFonts w:cs="Times New Roman"/>
          <w:sz w:val="22"/>
          <w:szCs w:val="22"/>
        </w:rPr>
        <w:t xml:space="preserve">t åbent og et </w:t>
      </w:r>
      <w:proofErr w:type="gramStart"/>
      <w:r>
        <w:rPr>
          <w:rStyle w:val="A1"/>
          <w:rFonts w:cs="Times New Roman"/>
          <w:sz w:val="22"/>
          <w:szCs w:val="22"/>
        </w:rPr>
        <w:t>lukket</w:t>
      </w:r>
      <w:proofErr w:type="gramEnd"/>
      <w:r>
        <w:rPr>
          <w:rStyle w:val="A1"/>
          <w:rFonts w:cs="Times New Roman"/>
          <w:sz w:val="22"/>
          <w:szCs w:val="22"/>
        </w:rPr>
        <w:t>. Når I ser på billederne, er det tydelig at spotte.</w:t>
      </w:r>
    </w:p>
    <w:p w:rsidR="008104F2" w:rsidRDefault="008104F2" w:rsidP="00A3737E">
      <w:pPr>
        <w:pStyle w:val="Ingenafstand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Et åbent kropssprog forbindes ofte med venlighed, glæde og tillid. Positive følelser.</w:t>
      </w:r>
    </w:p>
    <w:p w:rsidR="008104F2" w:rsidRDefault="008104F2" w:rsidP="00A3737E">
      <w:pPr>
        <w:pStyle w:val="Ingenafstand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 xml:space="preserve">Et lukket kropssprog </w:t>
      </w:r>
      <w:r w:rsidR="004D05C1">
        <w:rPr>
          <w:rStyle w:val="A1"/>
          <w:rFonts w:cs="Times New Roman"/>
          <w:sz w:val="22"/>
          <w:szCs w:val="22"/>
        </w:rPr>
        <w:t xml:space="preserve">forbindes ofte </w:t>
      </w:r>
      <w:r>
        <w:rPr>
          <w:rStyle w:val="A1"/>
          <w:rFonts w:cs="Times New Roman"/>
          <w:sz w:val="22"/>
          <w:szCs w:val="22"/>
        </w:rPr>
        <w:t>med</w:t>
      </w:r>
      <w:r w:rsidR="004D05C1">
        <w:rPr>
          <w:rStyle w:val="A1"/>
          <w:rFonts w:cs="Times New Roman"/>
          <w:sz w:val="22"/>
          <w:szCs w:val="22"/>
        </w:rPr>
        <w:t xml:space="preserve"> tristhed, usikkerhed og mistillid. Negative følelser</w:t>
      </w:r>
      <w:r w:rsidR="008576AC">
        <w:rPr>
          <w:rStyle w:val="A1"/>
          <w:rFonts w:cs="Times New Roman"/>
          <w:sz w:val="22"/>
          <w:szCs w:val="22"/>
        </w:rPr>
        <w:t>.</w:t>
      </w:r>
    </w:p>
    <w:p w:rsidR="00093B29" w:rsidRDefault="00093B29" w:rsidP="00A3737E">
      <w:pPr>
        <w:pStyle w:val="Ingenafstand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Tag et kik rundt på eleverne. Går dem opmærksom</w:t>
      </w:r>
      <w:r w:rsidR="00896E6E">
        <w:rPr>
          <w:rStyle w:val="A1"/>
          <w:rFonts w:cs="Times New Roman"/>
          <w:sz w:val="22"/>
          <w:szCs w:val="22"/>
        </w:rPr>
        <w:t>me</w:t>
      </w:r>
      <w:r>
        <w:rPr>
          <w:rStyle w:val="A1"/>
          <w:rFonts w:cs="Times New Roman"/>
          <w:sz w:val="22"/>
          <w:szCs w:val="22"/>
        </w:rPr>
        <w:t xml:space="preserve"> på</w:t>
      </w:r>
      <w:r w:rsidR="00490EF4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hvordan de sidder og står lige nu. Sig højt hvad du ser</w:t>
      </w:r>
      <w:r w:rsidR="00490EF4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og hvordan du tolker </w:t>
      </w:r>
      <w:r w:rsidR="005D20CB">
        <w:rPr>
          <w:rStyle w:val="A1"/>
          <w:rFonts w:cs="Times New Roman"/>
          <w:sz w:val="22"/>
          <w:szCs w:val="22"/>
        </w:rPr>
        <w:t>deres kropssprog signaler fx:</w:t>
      </w:r>
    </w:p>
    <w:p w:rsidR="005D20CB" w:rsidRDefault="005D20CB" w:rsidP="00E75FA5">
      <w:pPr>
        <w:pStyle w:val="Opstilling-punkttegn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Halvt liggende i stolen, med spredte ben =</w:t>
      </w:r>
      <w:r w:rsidR="00522054">
        <w:rPr>
          <w:rStyle w:val="A1"/>
          <w:rFonts w:cs="Times New Roman"/>
          <w:sz w:val="22"/>
          <w:szCs w:val="22"/>
        </w:rPr>
        <w:t xml:space="preserve"> j</w:t>
      </w:r>
      <w:r>
        <w:rPr>
          <w:rStyle w:val="A1"/>
          <w:rFonts w:cs="Times New Roman"/>
          <w:sz w:val="22"/>
          <w:szCs w:val="22"/>
        </w:rPr>
        <w:t>eg er totalt ligeglad</w:t>
      </w:r>
    </w:p>
    <w:p w:rsidR="005D20CB" w:rsidRDefault="00522054" w:rsidP="00E75FA5">
      <w:pPr>
        <w:pStyle w:val="Opstilling-punkttegn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Tilbagelænet med k</w:t>
      </w:r>
      <w:r w:rsidR="005D20CB">
        <w:rPr>
          <w:rStyle w:val="A1"/>
          <w:rFonts w:cs="Times New Roman"/>
          <w:sz w:val="22"/>
          <w:szCs w:val="22"/>
        </w:rPr>
        <w:t xml:space="preserve">rydsede arme og ben = </w:t>
      </w:r>
      <w:r w:rsidR="001347A0">
        <w:rPr>
          <w:rStyle w:val="A1"/>
          <w:rFonts w:cs="Times New Roman"/>
          <w:sz w:val="22"/>
          <w:szCs w:val="22"/>
        </w:rPr>
        <w:t>jeg ser lige</w:t>
      </w:r>
      <w:r w:rsidR="00896E6E">
        <w:rPr>
          <w:rStyle w:val="A1"/>
          <w:rFonts w:cs="Times New Roman"/>
          <w:sz w:val="22"/>
          <w:szCs w:val="22"/>
        </w:rPr>
        <w:t>,</w:t>
      </w:r>
      <w:r w:rsidR="001347A0">
        <w:rPr>
          <w:rStyle w:val="A1"/>
          <w:rFonts w:cs="Times New Roman"/>
          <w:sz w:val="22"/>
          <w:szCs w:val="22"/>
        </w:rPr>
        <w:t xml:space="preserve"> om</w:t>
      </w:r>
      <w:r>
        <w:rPr>
          <w:rStyle w:val="A1"/>
          <w:rFonts w:cs="Times New Roman"/>
          <w:sz w:val="22"/>
          <w:szCs w:val="22"/>
        </w:rPr>
        <w:t xml:space="preserve"> det her er noget for mig.</w:t>
      </w:r>
    </w:p>
    <w:p w:rsidR="00522054" w:rsidRDefault="00522054" w:rsidP="00E75FA5">
      <w:pPr>
        <w:pStyle w:val="Opstilling-punkttegn"/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Benene krydset. Overkroppen fremlænet, albuen støtter på låret og hagen støtter mod hånden = jeg lytter interesseret til det</w:t>
      </w:r>
      <w:r w:rsidR="00896E6E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du siger</w:t>
      </w:r>
    </w:p>
    <w:p w:rsidR="003923A9" w:rsidRPr="00011007" w:rsidRDefault="00011007" w:rsidP="00E75FA5">
      <w:pPr>
        <w:pStyle w:val="Opstilling-punkttegn"/>
      </w:pPr>
      <w:r>
        <w:rPr>
          <w:rStyle w:val="A1"/>
          <w:rFonts w:cs="Times New Roman"/>
          <w:sz w:val="22"/>
          <w:szCs w:val="22"/>
        </w:rPr>
        <w:t xml:space="preserve">Knugede hænder der ligger i skødet, hovedet på skrå og blikket slået ned = </w:t>
      </w:r>
      <w:r w:rsidR="00896E6E">
        <w:rPr>
          <w:rStyle w:val="A1"/>
          <w:rFonts w:cs="Times New Roman"/>
          <w:sz w:val="22"/>
          <w:szCs w:val="22"/>
        </w:rPr>
        <w:t>j</w:t>
      </w:r>
      <w:r>
        <w:rPr>
          <w:rStyle w:val="A1"/>
          <w:rFonts w:cs="Times New Roman"/>
          <w:sz w:val="22"/>
          <w:szCs w:val="22"/>
        </w:rPr>
        <w:t>eg føler mig utryg.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011007" w:rsidRDefault="00011007" w:rsidP="00E75FA5">
      <w:pPr>
        <w:rPr>
          <w:rStyle w:val="A1"/>
          <w:rFonts w:cs="Times New Roman"/>
          <w:sz w:val="22"/>
          <w:szCs w:val="22"/>
        </w:rPr>
      </w:pPr>
      <w:r>
        <w:rPr>
          <w:rStyle w:val="A1"/>
          <w:rFonts w:cs="Times New Roman"/>
          <w:sz w:val="22"/>
          <w:szCs w:val="22"/>
        </w:rPr>
        <w:t>Tal med eleverne om</w:t>
      </w:r>
      <w:r w:rsidR="001347A0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at </w:t>
      </w:r>
      <w:r w:rsidR="001347A0">
        <w:rPr>
          <w:rStyle w:val="A1"/>
          <w:rFonts w:cs="Times New Roman"/>
          <w:sz w:val="22"/>
          <w:szCs w:val="22"/>
        </w:rPr>
        <w:t>selvom man nogen gange bare har korslagte arme</w:t>
      </w:r>
      <w:r w:rsidR="00490EF4">
        <w:rPr>
          <w:rStyle w:val="A1"/>
          <w:rFonts w:cs="Times New Roman"/>
          <w:sz w:val="22"/>
          <w:szCs w:val="22"/>
        </w:rPr>
        <w:t>,</w:t>
      </w:r>
      <w:r w:rsidR="001347A0">
        <w:rPr>
          <w:rStyle w:val="A1"/>
          <w:rFonts w:cs="Times New Roman"/>
          <w:sz w:val="22"/>
          <w:szCs w:val="22"/>
        </w:rPr>
        <w:t xml:space="preserve"> fordi man trænger til at hvile armene</w:t>
      </w:r>
      <w:r w:rsidR="00896E6E">
        <w:rPr>
          <w:rStyle w:val="A1"/>
          <w:rFonts w:cs="Times New Roman"/>
          <w:sz w:val="22"/>
          <w:szCs w:val="22"/>
        </w:rPr>
        <w:t>,</w:t>
      </w:r>
      <w:r w:rsidR="001347A0">
        <w:rPr>
          <w:rStyle w:val="A1"/>
          <w:rFonts w:cs="Times New Roman"/>
          <w:sz w:val="22"/>
          <w:szCs w:val="22"/>
        </w:rPr>
        <w:t xml:space="preserve"> eller ikke lige ved hvor man skal gøre af dem, er kroppen</w:t>
      </w:r>
      <w:r>
        <w:rPr>
          <w:rStyle w:val="A1"/>
          <w:rFonts w:cs="Times New Roman"/>
          <w:sz w:val="22"/>
          <w:szCs w:val="22"/>
        </w:rPr>
        <w:t xml:space="preserve"> et redskab i al kommunikation mellem mennesker.</w:t>
      </w:r>
      <w:r w:rsidR="00CD6CAB">
        <w:rPr>
          <w:rStyle w:val="A1"/>
          <w:rFonts w:cs="Times New Roman"/>
          <w:sz w:val="22"/>
          <w:szCs w:val="22"/>
        </w:rPr>
        <w:t xml:space="preserve"> Man kan ikke </w:t>
      </w:r>
      <w:proofErr w:type="spellStart"/>
      <w:r w:rsidR="00CD6CAB">
        <w:rPr>
          <w:rStyle w:val="A1"/>
          <w:rFonts w:cs="Times New Roman"/>
          <w:sz w:val="22"/>
          <w:szCs w:val="22"/>
        </w:rPr>
        <w:t>ikke</w:t>
      </w:r>
      <w:proofErr w:type="spellEnd"/>
      <w:r w:rsidR="00CD6CAB">
        <w:rPr>
          <w:rStyle w:val="A1"/>
          <w:rFonts w:cs="Times New Roman"/>
          <w:sz w:val="22"/>
          <w:szCs w:val="22"/>
        </w:rPr>
        <w:t xml:space="preserve"> kommunikere, der er altid nonverbal kommunikation tilstede. </w:t>
      </w:r>
      <w:r>
        <w:rPr>
          <w:rStyle w:val="A1"/>
          <w:rFonts w:cs="Times New Roman"/>
          <w:sz w:val="22"/>
          <w:szCs w:val="22"/>
        </w:rPr>
        <w:t>Derfor er det vigtigt at få styr på sin krop og de signaler</w:t>
      </w:r>
      <w:r w:rsidR="00896E6E">
        <w:rPr>
          <w:rStyle w:val="A1"/>
          <w:rFonts w:cs="Times New Roman"/>
          <w:sz w:val="22"/>
          <w:szCs w:val="22"/>
        </w:rPr>
        <w:t>,</w:t>
      </w:r>
      <w:r>
        <w:rPr>
          <w:rStyle w:val="A1"/>
          <w:rFonts w:cs="Times New Roman"/>
          <w:sz w:val="22"/>
          <w:szCs w:val="22"/>
        </w:rPr>
        <w:t xml:space="preserve"> den sender til andre.</w:t>
      </w:r>
      <w:r w:rsidR="001347A0">
        <w:rPr>
          <w:rStyle w:val="A1"/>
          <w:rFonts w:cs="Times New Roman"/>
          <w:sz w:val="22"/>
          <w:szCs w:val="22"/>
        </w:rPr>
        <w:t xml:space="preserve"> Så </w:t>
      </w:r>
      <w:r w:rsidR="00892369">
        <w:rPr>
          <w:rStyle w:val="A1"/>
          <w:rFonts w:cs="Times New Roman"/>
          <w:sz w:val="22"/>
          <w:szCs w:val="22"/>
        </w:rPr>
        <w:t>kommer man ikke til at stå med korslagte arme til en samtale, hvor man gerne vil gøre et godt indtryk.</w:t>
      </w:r>
      <w:r>
        <w:rPr>
          <w:rStyle w:val="A1"/>
          <w:rFonts w:cs="Times New Roman"/>
          <w:sz w:val="22"/>
          <w:szCs w:val="22"/>
        </w:rPr>
        <w:t xml:space="preserve"> Det handler temaforløbet ”Kropssprog</w:t>
      </w:r>
      <w:r w:rsidR="00D77220">
        <w:rPr>
          <w:rStyle w:val="A1"/>
          <w:rFonts w:cs="Times New Roman"/>
          <w:sz w:val="22"/>
          <w:szCs w:val="22"/>
        </w:rPr>
        <w:t>”</w:t>
      </w:r>
      <w:r w:rsidR="001347A0">
        <w:rPr>
          <w:rStyle w:val="A1"/>
          <w:rFonts w:cs="Times New Roman"/>
          <w:sz w:val="22"/>
          <w:szCs w:val="22"/>
        </w:rPr>
        <w:t xml:space="preserve"> om</w:t>
      </w:r>
      <w:r w:rsidR="00D77220">
        <w:rPr>
          <w:rStyle w:val="A1"/>
          <w:rFonts w:cs="Times New Roman"/>
          <w:sz w:val="22"/>
          <w:szCs w:val="22"/>
        </w:rPr>
        <w:t>.</w:t>
      </w:r>
    </w:p>
    <w:p w:rsidR="00011007" w:rsidRPr="00011007" w:rsidRDefault="00011007" w:rsidP="00011007"/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Default="00D77220" w:rsidP="00E002FC">
      <w:pPr>
        <w:pStyle w:val="Opstilling-punkttegn"/>
      </w:pPr>
      <w:r>
        <w:t>Kender I eksempler, hvor I reagere</w:t>
      </w:r>
      <w:r w:rsidR="00490EF4">
        <w:t>r</w:t>
      </w:r>
      <w:r>
        <w:t xml:space="preserve"> på andres kropssprog?</w:t>
      </w:r>
    </w:p>
    <w:p w:rsidR="001E5EA6" w:rsidRDefault="00CD6CAB" w:rsidP="00D77220">
      <w:pPr>
        <w:pStyle w:val="Opstilling-punkttegn"/>
      </w:pPr>
      <w:r>
        <w:t>Hvad har overrasket jer ved kroppens betydning</w:t>
      </w:r>
      <w:r w:rsidR="00D77220">
        <w:t xml:space="preserve"> for, hvordan vi opfatter hinanden?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0C0874" w:rsidRPr="00CD6CAB" w:rsidRDefault="00011007" w:rsidP="006B3D5B">
      <w:pPr>
        <w:pStyle w:val="Ingenafstand"/>
      </w:pPr>
      <w:r>
        <w:t>Lad eleverne arbejde med at tage billeder af hinanden i forskellige positioner. Analyser bagefter billederne og tal om</w:t>
      </w:r>
      <w:r w:rsidR="00490EF4">
        <w:t>,</w:t>
      </w:r>
      <w:bookmarkStart w:id="0" w:name="_GoBack"/>
      <w:bookmarkEnd w:id="0"/>
      <w:r>
        <w:t xml:space="preserve"> hvordan kropssproget opfattes.</w:t>
      </w:r>
    </w:p>
    <w:sectPr w:rsidR="000C0874" w:rsidRPr="00CD6CAB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E68" w:rsidRDefault="00DF4E68">
      <w:pPr>
        <w:spacing w:after="0" w:line="240" w:lineRule="auto"/>
      </w:pPr>
      <w:r>
        <w:separator/>
      </w:r>
    </w:p>
  </w:endnote>
  <w:endnote w:type="continuationSeparator" w:id="0">
    <w:p w:rsidR="00DF4E68" w:rsidRDefault="00DF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E68" w:rsidRDefault="00DF4E68">
      <w:pPr>
        <w:spacing w:after="0" w:line="240" w:lineRule="auto"/>
      </w:pPr>
      <w:r>
        <w:separator/>
      </w:r>
    </w:p>
  </w:footnote>
  <w:footnote w:type="continuationSeparator" w:id="0">
    <w:p w:rsidR="00DF4E68" w:rsidRDefault="00DF4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026441"/>
    <w:multiLevelType w:val="hybridMultilevel"/>
    <w:tmpl w:val="AF421818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E7682C"/>
    <w:multiLevelType w:val="hybridMultilevel"/>
    <w:tmpl w:val="96E8F0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61989"/>
    <w:multiLevelType w:val="hybridMultilevel"/>
    <w:tmpl w:val="B5BA1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10918"/>
    <w:multiLevelType w:val="hybridMultilevel"/>
    <w:tmpl w:val="353A70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F0570"/>
    <w:multiLevelType w:val="hybridMultilevel"/>
    <w:tmpl w:val="7D2C70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1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C725F"/>
    <w:multiLevelType w:val="hybridMultilevel"/>
    <w:tmpl w:val="DB9CB2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16B6A"/>
    <w:multiLevelType w:val="hybridMultilevel"/>
    <w:tmpl w:val="31F275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A2082"/>
    <w:multiLevelType w:val="hybridMultilevel"/>
    <w:tmpl w:val="A22E2D10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1"/>
  </w:num>
  <w:num w:numId="14">
    <w:abstractNumId w:val="15"/>
  </w:num>
  <w:num w:numId="15">
    <w:abstractNumId w:val="14"/>
  </w:num>
  <w:num w:numId="16">
    <w:abstractNumId w:val="20"/>
  </w:num>
  <w:num w:numId="17">
    <w:abstractNumId w:val="17"/>
  </w:num>
  <w:num w:numId="18">
    <w:abstractNumId w:val="12"/>
  </w:num>
  <w:num w:numId="19">
    <w:abstractNumId w:val="11"/>
  </w:num>
  <w:num w:numId="20">
    <w:abstractNumId w:val="24"/>
  </w:num>
  <w:num w:numId="21">
    <w:abstractNumId w:val="19"/>
  </w:num>
  <w:num w:numId="22">
    <w:abstractNumId w:val="16"/>
  </w:num>
  <w:num w:numId="23">
    <w:abstractNumId w:val="22"/>
  </w:num>
  <w:num w:numId="24">
    <w:abstractNumId w:val="13"/>
  </w:num>
  <w:num w:numId="25">
    <w:abstractNumId w:val="18"/>
  </w:num>
  <w:num w:numId="26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customStyle="1" w:styleId="Default">
    <w:name w:val="Default"/>
    <w:rsid w:val="009F669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1">
    <w:name w:val="A1"/>
    <w:uiPriority w:val="99"/>
    <w:rsid w:val="009F6696"/>
    <w:rPr>
      <w:rFonts w:cs="Verdana"/>
      <w:color w:val="000000"/>
      <w:sz w:val="18"/>
      <w:szCs w:val="18"/>
    </w:rPr>
  </w:style>
  <w:style w:type="paragraph" w:styleId="Listeafsnit">
    <w:name w:val="List Paragraph"/>
    <w:basedOn w:val="Normal"/>
    <w:uiPriority w:val="34"/>
    <w:qFormat/>
    <w:rsid w:val="004A3084"/>
    <w:pPr>
      <w:ind w:left="720"/>
      <w:contextualSpacing/>
    </w:pPr>
  </w:style>
  <w:style w:type="paragraph" w:customStyle="1" w:styleId="Pa1">
    <w:name w:val="Pa1"/>
    <w:basedOn w:val="Default"/>
    <w:next w:val="Default"/>
    <w:uiPriority w:val="99"/>
    <w:rsid w:val="007A409F"/>
    <w:pPr>
      <w:spacing w:line="241" w:lineRule="atLeast"/>
    </w:pPr>
    <w:rPr>
      <w:rFonts w:cstheme="minorBidi"/>
      <w:color w:val="auto"/>
    </w:rPr>
  </w:style>
  <w:style w:type="paragraph" w:styleId="Ingenafstand">
    <w:name w:val="No Spacing"/>
    <w:uiPriority w:val="1"/>
    <w:qFormat/>
    <w:rsid w:val="00D60E88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75F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75FA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75FA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75FA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75FA5"/>
    <w:rPr>
      <w:b/>
      <w:bCs/>
    </w:rPr>
  </w:style>
  <w:style w:type="paragraph" w:styleId="Korrektur">
    <w:name w:val="Revision"/>
    <w:hidden/>
    <w:uiPriority w:val="99"/>
    <w:semiHidden/>
    <w:rsid w:val="00E75FA5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1F74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iek23go3v4bvsfr/315%20Styr%20kroppen%20-%20kopiar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415</TotalTime>
  <Pages>2</Pages>
  <Words>625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21</cp:revision>
  <dcterms:created xsi:type="dcterms:W3CDTF">2014-02-27T15:02:00Z</dcterms:created>
  <dcterms:modified xsi:type="dcterms:W3CDTF">2014-08-14T09:13:00Z</dcterms:modified>
</cp:coreProperties>
</file>