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454F1" w14:textId="77777777" w:rsidR="007474E9" w:rsidRPr="007474E9" w:rsidRDefault="001A42F5" w:rsidP="007474E9">
      <w:pPr>
        <w:pStyle w:val="Titel"/>
      </w:pPr>
      <w:r>
        <w:t xml:space="preserve">Instruktionsark </w:t>
      </w:r>
      <w:r w:rsidR="00216887">
        <w:t xml:space="preserve">18 </w:t>
      </w:r>
      <w:r w:rsidR="00683924">
        <w:t>Hånd</w:t>
      </w:r>
      <w:r w:rsidR="00AF4EC7">
        <w:t>en</w:t>
      </w:r>
      <w:r w:rsidR="00683924">
        <w:t xml:space="preserve"> på</w:t>
      </w:r>
      <w:r w:rsidR="00216887">
        <w:t xml:space="preserve"> skulder</w:t>
      </w:r>
      <w:r w:rsidR="00AF4EC7">
        <w:t>en</w:t>
      </w:r>
    </w:p>
    <w:p w14:paraId="036B7DF1" w14:textId="77777777" w:rsidR="00B12AFA" w:rsidRDefault="00683924" w:rsidP="00B12AFA">
      <w:pPr>
        <w:pStyle w:val="Overskriftinstruktionsark"/>
      </w:pPr>
      <w:r>
        <w:t>Hånd</w:t>
      </w:r>
      <w:r w:rsidR="00AF4EC7">
        <w:t>en</w:t>
      </w:r>
      <w:r>
        <w:t xml:space="preserve"> på</w:t>
      </w:r>
      <w:r w:rsidR="00216887">
        <w:t xml:space="preserve"> skulder</w:t>
      </w:r>
      <w:r w:rsidR="00AF4EC7">
        <w:t>en</w:t>
      </w:r>
      <w:r w:rsidR="0043736C">
        <w:t xml:space="preserve"> </w:t>
      </w:r>
    </w:p>
    <w:p w14:paraId="4DCB389A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084752AD" w14:textId="77777777" w:rsidR="009C56EA" w:rsidRDefault="00AD0380" w:rsidP="009C56EA">
      <w:r w:rsidRPr="00AD0380">
        <w:t>Eleverne øver at mærke om noget føles kropsligt rart eller ubehageligt. De får bevidsthed om at forventninger præger ens oplevelser.</w:t>
      </w:r>
    </w:p>
    <w:p w14:paraId="333B6B73" w14:textId="77777777" w:rsidR="006F15D7" w:rsidRDefault="006F15D7" w:rsidP="006F15D7">
      <w:pPr>
        <w:pStyle w:val="Video"/>
      </w:pPr>
      <w:r w:rsidRPr="006F15D7">
        <w:t>18 Hånden på skulder</w:t>
      </w:r>
    </w:p>
    <w:p w14:paraId="0995E1E3" w14:textId="77777777" w:rsidR="001E5EA6" w:rsidRPr="00354AA3" w:rsidRDefault="001E5EA6" w:rsidP="001A42F5">
      <w:pPr>
        <w:pStyle w:val="Overskrift2"/>
      </w:pPr>
      <w:r>
        <w:t>Antal deltagere</w:t>
      </w:r>
    </w:p>
    <w:p w14:paraId="56078367" w14:textId="77777777" w:rsidR="00216887" w:rsidRDefault="00C14191" w:rsidP="00216887">
      <w:pPr>
        <w:rPr>
          <w:b/>
          <w:bCs/>
        </w:rPr>
      </w:pPr>
      <w:r>
        <w:t xml:space="preserve">Fra 4. </w:t>
      </w:r>
    </w:p>
    <w:p w14:paraId="7948DA42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7AEA1FFE" w14:textId="77777777" w:rsidR="00216887" w:rsidRDefault="006648D0" w:rsidP="00216887">
      <w:pPr>
        <w:spacing w:after="0" w:line="240" w:lineRule="auto"/>
      </w:pPr>
      <w:r>
        <w:t>Ca. 5 minutter. Gulvplads så</w:t>
      </w:r>
      <w:r w:rsidR="00916B8E">
        <w:t xml:space="preserve"> eleverne</w:t>
      </w:r>
      <w:r>
        <w:t xml:space="preserve"> kan</w:t>
      </w:r>
      <w:r w:rsidR="00FF6AEF">
        <w:t xml:space="preserve"> stå parvis og</w:t>
      </w:r>
      <w:r w:rsidR="00916B8E">
        <w:t xml:space="preserve"> gå rundt mellem hinanden</w:t>
      </w:r>
      <w:r w:rsidR="009E4242">
        <w:t>.</w:t>
      </w:r>
      <w:r w:rsidR="00916B8E">
        <w:t xml:space="preserve"> </w:t>
      </w:r>
    </w:p>
    <w:p w14:paraId="02DA4398" w14:textId="77777777" w:rsidR="001E5EA6" w:rsidRDefault="001E5EA6" w:rsidP="001A42F5">
      <w:pPr>
        <w:pStyle w:val="Overskrift2"/>
      </w:pPr>
      <w:r w:rsidRPr="00354AA3">
        <w:t>Instruktion</w:t>
      </w:r>
    </w:p>
    <w:p w14:paraId="0A5FDC7D" w14:textId="77777777" w:rsidR="00FF6AEF" w:rsidRDefault="00FF6AEF" w:rsidP="00FF6AEF">
      <w:pPr>
        <w:pStyle w:val="Ingenafstand"/>
      </w:pPr>
      <w:r>
        <w:t xml:space="preserve">Del eleverne op i to grupper. Kald den ene gruppe A og den anden B. Bed A´erne om at finde en partner fra B gruppen. Der er to trin i øvelsen. </w:t>
      </w:r>
    </w:p>
    <w:p w14:paraId="1A9A58B8" w14:textId="77777777" w:rsidR="00FF6AEF" w:rsidRDefault="00FF6AEF" w:rsidP="00FF6AEF">
      <w:pPr>
        <w:pStyle w:val="Ingenafstand"/>
      </w:pPr>
    </w:p>
    <w:p w14:paraId="2E4A42E2" w14:textId="77777777" w:rsidR="00FF6AEF" w:rsidRDefault="00FF6AEF" w:rsidP="00FF6AEF">
      <w:pPr>
        <w:pStyle w:val="Ingenafstand"/>
      </w:pPr>
      <w:r w:rsidRPr="00762E26">
        <w:rPr>
          <w:i/>
        </w:rPr>
        <w:t>Trin 1</w:t>
      </w:r>
      <w:r>
        <w:t xml:space="preserve">:Alle </w:t>
      </w:r>
      <w:r w:rsidRPr="00216887">
        <w:t>B</w:t>
      </w:r>
      <w:r>
        <w:t>’er</w:t>
      </w:r>
      <w:r w:rsidRPr="00216887">
        <w:t xml:space="preserve"> </w:t>
      </w:r>
      <w:r>
        <w:t xml:space="preserve">skal </w:t>
      </w:r>
      <w:r w:rsidRPr="00216887">
        <w:t>lægge en flad hånd på skulderbladet af A</w:t>
      </w:r>
      <w:r>
        <w:t>’erne.</w:t>
      </w:r>
    </w:p>
    <w:p w14:paraId="71F49D98" w14:textId="77777777" w:rsidR="00FF6AEF" w:rsidRDefault="00FF6AEF" w:rsidP="00FF6AEF">
      <w:pPr>
        <w:pStyle w:val="Ingenafstand"/>
      </w:pPr>
      <w:r>
        <w:t>Underviser forklarer, at A’erne skal forestille sig, at hånden på</w:t>
      </w:r>
      <w:r w:rsidRPr="00216887">
        <w:t xml:space="preserve"> </w:t>
      </w:r>
      <w:r>
        <w:t>skulderen føles venlig og rar. A’erne må gerne stå og bevæge sig, mens B’s hånd følger med. A’erne skal leve sig ind i forestillingen i 15-20 sek.</w:t>
      </w:r>
    </w:p>
    <w:p w14:paraId="504ECF55" w14:textId="77777777" w:rsidR="00FF6AEF" w:rsidRDefault="00FF6AEF" w:rsidP="00FF6AEF">
      <w:pPr>
        <w:pStyle w:val="Ingenafstand"/>
      </w:pPr>
      <w:r>
        <w:t>Bed eleverne om finde en ny B partner og gentag øvelsen et par gange. Byt roller så A’erne nu lægger en hånd på B’erne. Gentag øvelsen og byt partner.</w:t>
      </w:r>
    </w:p>
    <w:p w14:paraId="7A74E2E4" w14:textId="77777777" w:rsidR="00FF6AEF" w:rsidRDefault="00FF6AEF" w:rsidP="00FF6AEF">
      <w:pPr>
        <w:spacing w:after="0"/>
      </w:pPr>
    </w:p>
    <w:p w14:paraId="71313E0F" w14:textId="77777777" w:rsidR="00FF6AEF" w:rsidRDefault="00FF6AEF" w:rsidP="00FF6AEF">
      <w:pPr>
        <w:pStyle w:val="Ingenafstand"/>
      </w:pPr>
      <w:r w:rsidRPr="00216887">
        <w:rPr>
          <w:i/>
        </w:rPr>
        <w:t>Trin 2:</w:t>
      </w:r>
      <w:r w:rsidRPr="00216887">
        <w:t xml:space="preserve"> B</w:t>
      </w:r>
      <w:r>
        <w:t>’erne</w:t>
      </w:r>
      <w:r w:rsidRPr="00216887">
        <w:t xml:space="preserve"> lægger atter en flad hånd på skulderbladet af A</w:t>
      </w:r>
      <w:r>
        <w:t>’erne.</w:t>
      </w:r>
    </w:p>
    <w:p w14:paraId="0926C1C2" w14:textId="77777777" w:rsidR="00FF6AEF" w:rsidRDefault="00FF6AEF" w:rsidP="00FF6AEF">
      <w:pPr>
        <w:pStyle w:val="Ingenafstand"/>
      </w:pPr>
      <w:r>
        <w:t>Denne gang skal A’erne forestille sig en</w:t>
      </w:r>
      <w:r w:rsidRPr="00216887">
        <w:t xml:space="preserve"> hånd, som er </w:t>
      </w:r>
      <w:r>
        <w:t xml:space="preserve">ubehagelig og </w:t>
      </w:r>
      <w:r w:rsidRPr="00216887">
        <w:t>irriterende</w:t>
      </w:r>
      <w:r>
        <w:t>.</w:t>
      </w:r>
    </w:p>
    <w:p w14:paraId="2EE3F024" w14:textId="7CF8609B" w:rsidR="00FF6AEF" w:rsidRDefault="00FF6AEF" w:rsidP="00FF6AEF">
      <w:pPr>
        <w:pStyle w:val="Ingenafstand"/>
      </w:pPr>
      <w:r>
        <w:t>A’erne må ryste hånden</w:t>
      </w:r>
      <w:r w:rsidRPr="00216887">
        <w:t xml:space="preserve"> af sig</w:t>
      </w:r>
      <w:r>
        <w:t xml:space="preserve"> ved at bevæge skulderen i ryk frem og tilbage. B lægger hånden tilbage på skulderbladet, når A ryster den af sig. </w:t>
      </w:r>
      <w:r w:rsidR="001B38A3">
        <w:t xml:space="preserve">Og den rystes af igen. </w:t>
      </w:r>
      <w:r>
        <w:t xml:space="preserve">A’erne skal leve sig ind i forestillingen 15-20 sek. Byt partner, så A prøver </w:t>
      </w:r>
      <w:r w:rsidRPr="002444C9">
        <w:t>øvelsen med forskellige</w:t>
      </w:r>
      <w:r>
        <w:t xml:space="preserve"> B </w:t>
      </w:r>
      <w:r w:rsidRPr="002444C9">
        <w:t>partnere.</w:t>
      </w:r>
      <w:r>
        <w:t xml:space="preserve"> </w:t>
      </w:r>
      <w:r w:rsidRPr="002444C9">
        <w:t>Byt roller, så A</w:t>
      </w:r>
      <w:r>
        <w:t>’erne nu lægger hånd på</w:t>
      </w:r>
      <w:r w:rsidRPr="002444C9">
        <w:t xml:space="preserve"> B</w:t>
      </w:r>
      <w:r>
        <w:t>’erne</w:t>
      </w:r>
      <w:r w:rsidRPr="002444C9">
        <w:t xml:space="preserve">. Gentag </w:t>
      </w:r>
      <w:r>
        <w:t xml:space="preserve">øvelsen </w:t>
      </w:r>
      <w:r w:rsidRPr="002444C9">
        <w:t xml:space="preserve">og </w:t>
      </w:r>
      <w:r>
        <w:t>lad også B’erne prøve forskellige A partnere.</w:t>
      </w:r>
    </w:p>
    <w:p w14:paraId="7980658C" w14:textId="77777777" w:rsidR="00FF6AEF" w:rsidRDefault="00FF6AEF" w:rsidP="00FF6AEF">
      <w:pPr>
        <w:pStyle w:val="Ingenafstand"/>
      </w:pPr>
      <w:r w:rsidRPr="00216887">
        <w:t xml:space="preserve">Slut </w:t>
      </w:r>
      <w:r>
        <w:t xml:space="preserve">øvelsen </w:t>
      </w:r>
      <w:r w:rsidRPr="00216887">
        <w:t>af med trin 1, så der sluttes af med en rar</w:t>
      </w:r>
      <w:r>
        <w:t xml:space="preserve"> og venlig</w:t>
      </w:r>
      <w:r w:rsidRPr="00216887">
        <w:t xml:space="preserve"> følelse.</w:t>
      </w:r>
      <w:r>
        <w:t xml:space="preserve"> Byt roller, så både A og B slutter med en god følelse. </w:t>
      </w:r>
    </w:p>
    <w:p w14:paraId="4DC4AF35" w14:textId="77777777" w:rsidR="00FF6AEF" w:rsidRDefault="00FF6AEF" w:rsidP="00FF6AEF">
      <w:pPr>
        <w:pStyle w:val="Ingenafstand"/>
      </w:pPr>
    </w:p>
    <w:p w14:paraId="0D826E22" w14:textId="77777777" w:rsidR="00FF6AEF" w:rsidRDefault="00FF6AEF" w:rsidP="00FF6AEF">
      <w:pPr>
        <w:pStyle w:val="Ingenafstand"/>
      </w:pPr>
      <w:r w:rsidRPr="00762E26">
        <w:rPr>
          <w:b/>
        </w:rPr>
        <w:t>Vigtigt</w:t>
      </w:r>
      <w:r w:rsidRPr="00216887">
        <w:t xml:space="preserve">: </w:t>
      </w:r>
      <w:r>
        <w:t>H</w:t>
      </w:r>
      <w:r w:rsidRPr="00216887">
        <w:t>ånden skal l</w:t>
      </w:r>
      <w:r>
        <w:t>ægges</w:t>
      </w:r>
      <w:r w:rsidRPr="00216887">
        <w:t xml:space="preserve"> på </w:t>
      </w:r>
      <w:r>
        <w:t xml:space="preserve">samme måde </w:t>
      </w:r>
      <w:r w:rsidRPr="00216887">
        <w:t>ved trin 1 og 2. Det er kun information</w:t>
      </w:r>
      <w:r>
        <w:t>en</w:t>
      </w:r>
      <w:r w:rsidRPr="00216887">
        <w:t xml:space="preserve"> om hvilken </w:t>
      </w:r>
      <w:r>
        <w:t>forestilling der følger med</w:t>
      </w:r>
      <w:r w:rsidRPr="00216887">
        <w:t xml:space="preserve"> hånden, som er forskellig.</w:t>
      </w:r>
    </w:p>
    <w:p w14:paraId="5FC7B4B7" w14:textId="77777777" w:rsidR="00FF6AEF" w:rsidRDefault="00FF6AEF" w:rsidP="009C56EA">
      <w:pPr>
        <w:pStyle w:val="Ingenafstand"/>
      </w:pPr>
    </w:p>
    <w:p w14:paraId="0B6CAA53" w14:textId="77777777" w:rsidR="00216887" w:rsidRDefault="00216887" w:rsidP="00216887">
      <w:pPr>
        <w:pStyle w:val="Overskrift2"/>
      </w:pPr>
      <w:r w:rsidRPr="00354AA3">
        <w:t>Opsamling</w:t>
      </w:r>
    </w:p>
    <w:p w14:paraId="62CEDD76" w14:textId="566E4916" w:rsidR="00B46216" w:rsidRDefault="003766B0">
      <w:r>
        <w:t>Tal med eleverne om</w:t>
      </w:r>
      <w:r w:rsidR="00485700">
        <w:t>,</w:t>
      </w:r>
      <w:r>
        <w:t xml:space="preserve"> at </w:t>
      </w:r>
      <w:r w:rsidR="00B00B9A">
        <w:t>den hånd de fik på skulderen gjorde præcis det samme hver gang. Så det var</w:t>
      </w:r>
      <w:r w:rsidR="00485700">
        <w:t xml:space="preserve"> forventninger</w:t>
      </w:r>
      <w:r w:rsidR="00933BD4">
        <w:t>,</w:t>
      </w:r>
      <w:r w:rsidR="001B38A3">
        <w:t xml:space="preserve"> der var forskellige i denne konkrete øve-situation. </w:t>
      </w:r>
      <w:r w:rsidR="00B00B9A">
        <w:t>Gør eleverne opmærksom på</w:t>
      </w:r>
      <w:r w:rsidR="000E101C">
        <w:t>,</w:t>
      </w:r>
      <w:r w:rsidR="00B00B9A">
        <w:t xml:space="preserve"> at </w:t>
      </w:r>
      <w:r>
        <w:t>forventninger ofte bygger på tidligere erfaringer, man har gjort sig. Det kan være helt ree</w:t>
      </w:r>
      <w:r w:rsidR="001B38A3">
        <w:t xml:space="preserve">lt, at en hånd på ens skulder </w:t>
      </w:r>
      <w:r w:rsidR="001B38A3" w:rsidRPr="001B38A3">
        <w:rPr>
          <w:i/>
        </w:rPr>
        <w:t>er</w:t>
      </w:r>
      <w:r w:rsidR="001B38A3">
        <w:t xml:space="preserve"> forskellig - rar eller irriterende - alt efter situationen</w:t>
      </w:r>
      <w:r>
        <w:t>. Men</w:t>
      </w:r>
      <w:r w:rsidR="000E101C">
        <w:t xml:space="preserve"> man kan have gavn af at </w:t>
      </w:r>
      <w:r w:rsidR="000E101C">
        <w:lastRenderedPageBreak/>
        <w:t>undersøge</w:t>
      </w:r>
      <w:r w:rsidR="008B3124">
        <w:t>,</w:t>
      </w:r>
      <w:r w:rsidR="000E101C">
        <w:t xml:space="preserve"> hvordan forventninger farver ens oplevelser. </w:t>
      </w:r>
      <w:r w:rsidR="00B00B9A">
        <w:t>I øvelsen var det forventningen om en hånd på skulderen opleves venlig eller irriterende. Spørg om de kender til sådanne erfaringer.</w:t>
      </w:r>
      <w:r w:rsidR="002F438C">
        <w:t xml:space="preserve"> Det kan være om glasset er halvtomt eller halvfyldt. </w:t>
      </w:r>
    </w:p>
    <w:p w14:paraId="3512D142" w14:textId="77777777" w:rsidR="00216887" w:rsidRPr="00F074A4" w:rsidRDefault="00216887" w:rsidP="00216887">
      <w:pPr>
        <w:pStyle w:val="Overskrift3"/>
      </w:pPr>
      <w:r>
        <w:t>S</w:t>
      </w:r>
      <w:r w:rsidRPr="00F074A4">
        <w:t>pørgsmål til opsamling</w:t>
      </w:r>
    </w:p>
    <w:p w14:paraId="2DF29F34" w14:textId="77777777" w:rsidR="00933BD4" w:rsidRDefault="00AD0380" w:rsidP="00216887">
      <w:pPr>
        <w:numPr>
          <w:ilvl w:val="0"/>
          <w:numId w:val="19"/>
        </w:numPr>
        <w:spacing w:after="0"/>
      </w:pPr>
      <w:r>
        <w:t>O</w:t>
      </w:r>
      <w:r w:rsidR="004179BA">
        <w:t>plevede</w:t>
      </w:r>
      <w:r w:rsidR="00216887" w:rsidRPr="00216887">
        <w:t xml:space="preserve"> I </w:t>
      </w:r>
      <w:r w:rsidR="004179BA">
        <w:t xml:space="preserve">at hånden mærkedes </w:t>
      </w:r>
      <w:r w:rsidR="00216887" w:rsidRPr="00216887">
        <w:t>forskel</w:t>
      </w:r>
      <w:r w:rsidR="004179BA">
        <w:t>ligt</w:t>
      </w:r>
      <w:r w:rsidR="00216887" w:rsidRPr="00216887">
        <w:t xml:space="preserve"> ved trin 1 og trin 2</w:t>
      </w:r>
      <w:r w:rsidR="00933BD4">
        <w:t xml:space="preserve">, selv om </w:t>
      </w:r>
      <w:r>
        <w:t>hånden</w:t>
      </w:r>
      <w:r w:rsidR="00933BD4">
        <w:t xml:space="preserve"> gjorde det samme</w:t>
      </w:r>
      <w:r w:rsidR="00216887" w:rsidRPr="00216887">
        <w:t xml:space="preserve">? </w:t>
      </w:r>
      <w:r w:rsidR="00933BD4">
        <w:t>H</w:t>
      </w:r>
      <w:r>
        <w:t>vis ja, h</w:t>
      </w:r>
      <w:r w:rsidR="00933BD4">
        <w:t>vordan?</w:t>
      </w:r>
    </w:p>
    <w:p w14:paraId="4FD259A4" w14:textId="169C2E28" w:rsidR="00216887" w:rsidRPr="00485700" w:rsidRDefault="00933BD4" w:rsidP="00216887">
      <w:pPr>
        <w:numPr>
          <w:ilvl w:val="0"/>
          <w:numId w:val="19"/>
        </w:numPr>
        <w:spacing w:after="0"/>
      </w:pPr>
      <w:r>
        <w:t>Gjorde I jer nogle tanker om, hvorfor hånden var rar eller irriterende? Fx en der lægger hånden på skulderen for at ville hjælp</w:t>
      </w:r>
      <w:r w:rsidR="008B3124">
        <w:t>e,</w:t>
      </w:r>
      <w:r>
        <w:t xml:space="preserve"> eller en der lægger hånden på skulderen for at sige: </w:t>
      </w:r>
      <w:r w:rsidR="009C56EA" w:rsidRPr="00485700">
        <w:t>”Vi skal lige have en alvorlig snak</w:t>
      </w:r>
      <w:r w:rsidRPr="00485700">
        <w:t>.</w:t>
      </w:r>
      <w:r w:rsidR="009C56EA" w:rsidRPr="00485700">
        <w:t>”</w:t>
      </w:r>
    </w:p>
    <w:p w14:paraId="53C5DAEB" w14:textId="00A37965" w:rsidR="00216887" w:rsidRDefault="00933BD4" w:rsidP="00216887">
      <w:pPr>
        <w:numPr>
          <w:ilvl w:val="0"/>
          <w:numId w:val="19"/>
        </w:numPr>
        <w:spacing w:after="0"/>
      </w:pPr>
      <w:r>
        <w:t>K</w:t>
      </w:r>
      <w:r w:rsidR="00216887" w:rsidRPr="00216887">
        <w:t>ende</w:t>
      </w:r>
      <w:r w:rsidR="00FF6AEF">
        <w:t>r</w:t>
      </w:r>
      <w:r w:rsidR="00216887" w:rsidRPr="00216887">
        <w:t xml:space="preserve"> </w:t>
      </w:r>
      <w:r>
        <w:t xml:space="preserve">I </w:t>
      </w:r>
      <w:r w:rsidR="00216887" w:rsidRPr="00216887">
        <w:t>situationer fra jeres hverdag</w:t>
      </w:r>
      <w:r w:rsidR="008B3124">
        <w:t>,</w:t>
      </w:r>
      <w:r w:rsidR="00216887" w:rsidRPr="00216887">
        <w:t xml:space="preserve"> </w:t>
      </w:r>
      <w:r>
        <w:t>hvor</w:t>
      </w:r>
      <w:r w:rsidR="00216887" w:rsidRPr="00216887">
        <w:t xml:space="preserve"> forventninger påvirker </w:t>
      </w:r>
      <w:r>
        <w:t>jer</w:t>
      </w:r>
      <w:r w:rsidR="00216887" w:rsidRPr="00216887">
        <w:t>?</w:t>
      </w:r>
      <w:r w:rsidR="002444C9">
        <w:t xml:space="preserve"> Fx forventninger til at noget er irriterende – og så bliver det irriterende</w:t>
      </w:r>
      <w:r w:rsidR="00AD0380">
        <w:t>?</w:t>
      </w:r>
    </w:p>
    <w:p w14:paraId="686C4A40" w14:textId="77777777" w:rsidR="00F22E9F" w:rsidRDefault="00F22E9F" w:rsidP="00216887">
      <w:pPr>
        <w:numPr>
          <w:ilvl w:val="0"/>
          <w:numId w:val="19"/>
        </w:numPr>
        <w:spacing w:after="0"/>
      </w:pPr>
      <w:r>
        <w:t>Har I oplevet</w:t>
      </w:r>
      <w:r w:rsidR="00875E12">
        <w:t>,</w:t>
      </w:r>
      <w:r>
        <w:t xml:space="preserve"> at jeres forventninger til en situation eller person ikke holdt stik? </w:t>
      </w:r>
      <w:r w:rsidR="00AD0380">
        <w:t>Hvis ja, fortæl</w:t>
      </w:r>
      <w:r>
        <w:t>?</w:t>
      </w:r>
    </w:p>
    <w:p w14:paraId="1D697423" w14:textId="77777777" w:rsidR="00485700" w:rsidRDefault="00485700" w:rsidP="00485700">
      <w:pPr>
        <w:spacing w:after="0"/>
      </w:pPr>
    </w:p>
    <w:p w14:paraId="719911FE" w14:textId="77777777" w:rsidR="00FF6AEF" w:rsidRPr="004E4823" w:rsidRDefault="00FF6AEF" w:rsidP="00FF6AEF">
      <w:pPr>
        <w:pStyle w:val="Bokstips"/>
        <w:rPr>
          <w:lang w:val="da-DK"/>
        </w:rPr>
      </w:pPr>
      <w:r w:rsidRPr="004E4823">
        <w:rPr>
          <w:lang w:val="da-DK"/>
        </w:rPr>
        <w:t xml:space="preserve">Tips </w:t>
      </w:r>
    </w:p>
    <w:p w14:paraId="18542EB8" w14:textId="165E7EB4" w:rsidR="00FF6AEF" w:rsidRPr="00216887" w:rsidRDefault="00FF6AEF" w:rsidP="00FF6AEF">
      <w:r>
        <w:t>Det kan være nødvendigt at understrege, at der reelt er nogle ting, som man</w:t>
      </w:r>
      <w:r w:rsidR="008B3124">
        <w:t xml:space="preserve"> ikke bryder sig om, og at det netop er passende at reagere imod sådanne</w:t>
      </w:r>
      <w:r>
        <w:t>.</w:t>
      </w:r>
      <w:r w:rsidR="001B38A3">
        <w:t xml:space="preserve"> Øvelsen kan derved også træne og bevidstgøre den kropslige reaktion i at markere en grænse.</w:t>
      </w:r>
      <w:bookmarkStart w:id="0" w:name="_GoBack"/>
      <w:bookmarkEnd w:id="0"/>
    </w:p>
    <w:p w14:paraId="7090FC9E" w14:textId="77777777" w:rsidR="00485700" w:rsidRPr="00216887" w:rsidRDefault="00485700" w:rsidP="00485700">
      <w:pPr>
        <w:spacing w:after="0"/>
      </w:pPr>
    </w:p>
    <w:sectPr w:rsidR="00485700" w:rsidRPr="00216887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7E664" w14:textId="77777777" w:rsidR="00BD02D0" w:rsidRDefault="00BD02D0">
      <w:pPr>
        <w:spacing w:after="0" w:line="240" w:lineRule="auto"/>
      </w:pPr>
      <w:r>
        <w:separator/>
      </w:r>
    </w:p>
  </w:endnote>
  <w:endnote w:type="continuationSeparator" w:id="0">
    <w:p w14:paraId="4599ABFC" w14:textId="77777777" w:rsidR="00BD02D0" w:rsidRDefault="00BD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1C171" w14:textId="77777777" w:rsidR="00BD02D0" w:rsidRDefault="00BD02D0">
      <w:pPr>
        <w:spacing w:after="0" w:line="240" w:lineRule="auto"/>
      </w:pPr>
      <w:r>
        <w:separator/>
      </w:r>
    </w:p>
  </w:footnote>
  <w:footnote w:type="continuationSeparator" w:id="0">
    <w:p w14:paraId="52EA2128" w14:textId="77777777" w:rsidR="00BD02D0" w:rsidRDefault="00BD0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083F3A"/>
    <w:multiLevelType w:val="hybridMultilevel"/>
    <w:tmpl w:val="AD6EF8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A71"/>
    <w:rsid w:val="00002444"/>
    <w:rsid w:val="000137BE"/>
    <w:rsid w:val="00027BCE"/>
    <w:rsid w:val="000642AD"/>
    <w:rsid w:val="000825F4"/>
    <w:rsid w:val="00094088"/>
    <w:rsid w:val="000A4DF6"/>
    <w:rsid w:val="000A5D9D"/>
    <w:rsid w:val="000C1223"/>
    <w:rsid w:val="000D0489"/>
    <w:rsid w:val="000D36C3"/>
    <w:rsid w:val="000F3EAC"/>
    <w:rsid w:val="00104BF1"/>
    <w:rsid w:val="001059B3"/>
    <w:rsid w:val="001062B5"/>
    <w:rsid w:val="00111849"/>
    <w:rsid w:val="001121F5"/>
    <w:rsid w:val="001215CE"/>
    <w:rsid w:val="00123CD1"/>
    <w:rsid w:val="00125C95"/>
    <w:rsid w:val="00135EDC"/>
    <w:rsid w:val="00152D73"/>
    <w:rsid w:val="0017475D"/>
    <w:rsid w:val="001963FE"/>
    <w:rsid w:val="00197032"/>
    <w:rsid w:val="001A31BD"/>
    <w:rsid w:val="001A42F5"/>
    <w:rsid w:val="001B1636"/>
    <w:rsid w:val="001E4B9F"/>
    <w:rsid w:val="001E5EA6"/>
    <w:rsid w:val="00203ADB"/>
    <w:rsid w:val="002054A9"/>
    <w:rsid w:val="00230E40"/>
    <w:rsid w:val="00235E95"/>
    <w:rsid w:val="00237EE6"/>
    <w:rsid w:val="00244E2C"/>
    <w:rsid w:val="00281CF4"/>
    <w:rsid w:val="00283E76"/>
    <w:rsid w:val="00287725"/>
    <w:rsid w:val="002B4BD3"/>
    <w:rsid w:val="002B625B"/>
    <w:rsid w:val="002B68B3"/>
    <w:rsid w:val="002D7F59"/>
    <w:rsid w:val="002E2940"/>
    <w:rsid w:val="0031664A"/>
    <w:rsid w:val="00326DCD"/>
    <w:rsid w:val="003346F0"/>
    <w:rsid w:val="00337EFA"/>
    <w:rsid w:val="0035227E"/>
    <w:rsid w:val="00371315"/>
    <w:rsid w:val="003931A3"/>
    <w:rsid w:val="003A4942"/>
    <w:rsid w:val="003C2B0A"/>
    <w:rsid w:val="003C4170"/>
    <w:rsid w:val="003F0666"/>
    <w:rsid w:val="00411EC8"/>
    <w:rsid w:val="00426C45"/>
    <w:rsid w:val="0044270B"/>
    <w:rsid w:val="00445463"/>
    <w:rsid w:val="00453C4E"/>
    <w:rsid w:val="00483D78"/>
    <w:rsid w:val="00495F70"/>
    <w:rsid w:val="004B5809"/>
    <w:rsid w:val="004D42EB"/>
    <w:rsid w:val="004E7F18"/>
    <w:rsid w:val="0050006C"/>
    <w:rsid w:val="0050015A"/>
    <w:rsid w:val="00511DAF"/>
    <w:rsid w:val="00512D8C"/>
    <w:rsid w:val="00525A05"/>
    <w:rsid w:val="00530EA8"/>
    <w:rsid w:val="0053771B"/>
    <w:rsid w:val="00557E42"/>
    <w:rsid w:val="00566306"/>
    <w:rsid w:val="0056646E"/>
    <w:rsid w:val="005709C7"/>
    <w:rsid w:val="00590182"/>
    <w:rsid w:val="00593BF6"/>
    <w:rsid w:val="005973D5"/>
    <w:rsid w:val="005C3B45"/>
    <w:rsid w:val="005E194D"/>
    <w:rsid w:val="006025E0"/>
    <w:rsid w:val="00604DA9"/>
    <w:rsid w:val="0060546D"/>
    <w:rsid w:val="00615E34"/>
    <w:rsid w:val="00624F53"/>
    <w:rsid w:val="00635A2A"/>
    <w:rsid w:val="0067303E"/>
    <w:rsid w:val="00674662"/>
    <w:rsid w:val="006F12DB"/>
    <w:rsid w:val="006F3E57"/>
    <w:rsid w:val="00706470"/>
    <w:rsid w:val="00710A6F"/>
    <w:rsid w:val="0071746F"/>
    <w:rsid w:val="00731502"/>
    <w:rsid w:val="007474E9"/>
    <w:rsid w:val="007738DD"/>
    <w:rsid w:val="00785172"/>
    <w:rsid w:val="007B2610"/>
    <w:rsid w:val="007C2326"/>
    <w:rsid w:val="007C6E46"/>
    <w:rsid w:val="007E6DFA"/>
    <w:rsid w:val="007F06F7"/>
    <w:rsid w:val="007F6F3D"/>
    <w:rsid w:val="00803F74"/>
    <w:rsid w:val="0084435A"/>
    <w:rsid w:val="00876870"/>
    <w:rsid w:val="00900E7D"/>
    <w:rsid w:val="0091021E"/>
    <w:rsid w:val="009141A4"/>
    <w:rsid w:val="00916DB0"/>
    <w:rsid w:val="00957B94"/>
    <w:rsid w:val="00973232"/>
    <w:rsid w:val="009903FC"/>
    <w:rsid w:val="0099691A"/>
    <w:rsid w:val="009A0FDA"/>
    <w:rsid w:val="009A6F95"/>
    <w:rsid w:val="009F32BB"/>
    <w:rsid w:val="00A33A9B"/>
    <w:rsid w:val="00A3581B"/>
    <w:rsid w:val="00A36E38"/>
    <w:rsid w:val="00A4018E"/>
    <w:rsid w:val="00A4763D"/>
    <w:rsid w:val="00A62896"/>
    <w:rsid w:val="00A661AC"/>
    <w:rsid w:val="00A6768E"/>
    <w:rsid w:val="00A67E19"/>
    <w:rsid w:val="00A71ED1"/>
    <w:rsid w:val="00A76890"/>
    <w:rsid w:val="00A915AF"/>
    <w:rsid w:val="00A94E3F"/>
    <w:rsid w:val="00AE53E5"/>
    <w:rsid w:val="00AF1C28"/>
    <w:rsid w:val="00B03723"/>
    <w:rsid w:val="00B12AFA"/>
    <w:rsid w:val="00B42460"/>
    <w:rsid w:val="00B432FE"/>
    <w:rsid w:val="00B545C6"/>
    <w:rsid w:val="00B705CF"/>
    <w:rsid w:val="00B745A7"/>
    <w:rsid w:val="00B85B3E"/>
    <w:rsid w:val="00B86560"/>
    <w:rsid w:val="00B91044"/>
    <w:rsid w:val="00BA7932"/>
    <w:rsid w:val="00BB5989"/>
    <w:rsid w:val="00BC25B6"/>
    <w:rsid w:val="00BC5A2A"/>
    <w:rsid w:val="00BC5BF9"/>
    <w:rsid w:val="00BD46DC"/>
    <w:rsid w:val="00C04745"/>
    <w:rsid w:val="00C14401"/>
    <w:rsid w:val="00C2456C"/>
    <w:rsid w:val="00C36BEB"/>
    <w:rsid w:val="00C5068C"/>
    <w:rsid w:val="00C5772A"/>
    <w:rsid w:val="00C849AE"/>
    <w:rsid w:val="00CC018D"/>
    <w:rsid w:val="00CC5B29"/>
    <w:rsid w:val="00CC671D"/>
    <w:rsid w:val="00CE25BB"/>
    <w:rsid w:val="00D01A25"/>
    <w:rsid w:val="00D04455"/>
    <w:rsid w:val="00D73BE6"/>
    <w:rsid w:val="00D90ABD"/>
    <w:rsid w:val="00D93F28"/>
    <w:rsid w:val="00DA21A0"/>
    <w:rsid w:val="00DB4DF2"/>
    <w:rsid w:val="00DC1D18"/>
    <w:rsid w:val="00DC510A"/>
    <w:rsid w:val="00DD2AE4"/>
    <w:rsid w:val="00DD5963"/>
    <w:rsid w:val="00DE31C4"/>
    <w:rsid w:val="00E002FC"/>
    <w:rsid w:val="00E14233"/>
    <w:rsid w:val="00E46E07"/>
    <w:rsid w:val="00E525F8"/>
    <w:rsid w:val="00E55BCB"/>
    <w:rsid w:val="00E710AF"/>
    <w:rsid w:val="00E9279B"/>
    <w:rsid w:val="00EA3666"/>
    <w:rsid w:val="00EC2136"/>
    <w:rsid w:val="00ED3E0F"/>
    <w:rsid w:val="00ED6F9D"/>
    <w:rsid w:val="00F064D0"/>
    <w:rsid w:val="00F07D1E"/>
    <w:rsid w:val="00F27CD9"/>
    <w:rsid w:val="00F3780E"/>
    <w:rsid w:val="00F4213D"/>
    <w:rsid w:val="00F4381C"/>
    <w:rsid w:val="00F67A6B"/>
    <w:rsid w:val="00F74B3D"/>
    <w:rsid w:val="00F75B74"/>
    <w:rsid w:val="00F82903"/>
    <w:rsid w:val="00F8385A"/>
    <w:rsid w:val="00FA471E"/>
    <w:rsid w:val="00FB1A71"/>
    <w:rsid w:val="00FB2804"/>
    <w:rsid w:val="00FD3C69"/>
    <w:rsid w:val="00FE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BBD63D-6471-418B-AD16-1E7F2B5465AC}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="Cambria" w:eastAsia="Times New Roman" w:hAnsi="Cambria" w:cs="Times New Roman"/>
      <w:b/>
      <w:bCs/>
      <w:color w:val="4F81BD"/>
    </w:rPr>
  </w:style>
  <w:style w:type="paragraph" w:customStyle="1" w:styleId="Kommentar">
    <w:name w:val="Kommentar"/>
    <w:basedOn w:val="Normal"/>
    <w:qFormat/>
    <w:rsid w:val="00590182"/>
    <w:rPr>
      <w:color w:val="C0504D"/>
    </w:rPr>
  </w:style>
  <w:style w:type="paragraph" w:customStyle="1" w:styleId="Video">
    <w:name w:val="Video"/>
    <w:basedOn w:val="Normal"/>
    <w:next w:val="Normal"/>
    <w:qFormat/>
    <w:rsid w:val="009A6F95"/>
    <w:rPr>
      <w:color w:val="F7964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/>
    </w:rPr>
  </w:style>
  <w:style w:type="paragraph" w:customStyle="1" w:styleId="Figur">
    <w:name w:val="Figur"/>
    <w:basedOn w:val="Normal"/>
    <w:qFormat/>
    <w:rsid w:val="00590182"/>
    <w:rPr>
      <w:color w:val="9BBB59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color w:val="4F6228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0160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0160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0160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0160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0160D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F22E9F"/>
    <w:rPr>
      <w:sz w:val="22"/>
      <w:szCs w:val="22"/>
      <w:lang w:eastAsia="en-US"/>
    </w:rPr>
  </w:style>
  <w:style w:type="paragraph" w:styleId="Ingenafstand">
    <w:name w:val="No Spacing"/>
    <w:uiPriority w:val="1"/>
    <w:qFormat/>
    <w:rsid w:val="00AD03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0CC3D-951E-40C3-84C9-05A6771E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15</TotalTime>
  <Pages>1</Pages>
  <Words>464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Henriette Hedegaard Jensen</cp:lastModifiedBy>
  <cp:revision>6</cp:revision>
  <cp:lastPrinted>2014-04-23T09:46:00Z</cp:lastPrinted>
  <dcterms:created xsi:type="dcterms:W3CDTF">2014-08-06T07:34:00Z</dcterms:created>
  <dcterms:modified xsi:type="dcterms:W3CDTF">2014-12-17T12:01:00Z</dcterms:modified>
</cp:coreProperties>
</file>