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3F0930" w14:textId="77777777" w:rsidR="007474E9" w:rsidRPr="007474E9" w:rsidRDefault="00BB1D38" w:rsidP="007474E9">
      <w:pPr>
        <w:pStyle w:val="Titel"/>
      </w:pPr>
      <w:r>
        <w:t>Instruktionsark 45</w:t>
      </w:r>
      <w:r w:rsidR="00285A1C">
        <w:t xml:space="preserve"> </w:t>
      </w:r>
      <w:r w:rsidR="00241586">
        <w:t>Klap kroppen</w:t>
      </w:r>
    </w:p>
    <w:p w14:paraId="79506328" w14:textId="14F82C5A" w:rsidR="00B12AFA" w:rsidRDefault="00241586" w:rsidP="00B12AFA">
      <w:pPr>
        <w:pStyle w:val="Overskriftinstruktionsark"/>
      </w:pPr>
      <w:r>
        <w:t>Klap kroppen</w:t>
      </w:r>
    </w:p>
    <w:p w14:paraId="1BF8E4E1" w14:textId="77777777" w:rsidR="001E5EA6" w:rsidRPr="00354AA3" w:rsidRDefault="001E5EA6" w:rsidP="001A42F5">
      <w:pPr>
        <w:pStyle w:val="Overskrift2"/>
      </w:pPr>
      <w:r w:rsidRPr="00354AA3">
        <w:t>Målsætning</w:t>
      </w:r>
    </w:p>
    <w:p w14:paraId="36713C38" w14:textId="77777777" w:rsidR="000D2667" w:rsidRDefault="000D2667" w:rsidP="000D2667">
      <w:pPr>
        <w:spacing w:after="0" w:line="240" w:lineRule="auto"/>
      </w:pPr>
      <w:r>
        <w:t>Eleverne øver at mærke deres krop</w:t>
      </w:r>
      <w:r w:rsidR="00C04598">
        <w:t>,</w:t>
      </w:r>
      <w:r>
        <w:t xml:space="preserve"> og at de er afgrænset i forhold til andre. </w:t>
      </w:r>
      <w:r w:rsidRPr="00E73776">
        <w:t>De arbejder med at give og tage imod berøring.</w:t>
      </w:r>
    </w:p>
    <w:p w14:paraId="311FF7D4" w14:textId="77777777" w:rsidR="008C1606" w:rsidRPr="00E73776" w:rsidRDefault="008C1606" w:rsidP="008C1606">
      <w:pPr>
        <w:pStyle w:val="Video"/>
      </w:pPr>
      <w:r w:rsidRPr="008C1606">
        <w:t>45 Klap kroppen</w:t>
      </w:r>
    </w:p>
    <w:p w14:paraId="32733E6F" w14:textId="77777777" w:rsidR="001E5EA6" w:rsidRPr="00354AA3" w:rsidRDefault="001E5EA6" w:rsidP="001A42F5">
      <w:pPr>
        <w:pStyle w:val="Overskrift2"/>
      </w:pPr>
      <w:r>
        <w:t>Antal deltagere</w:t>
      </w:r>
    </w:p>
    <w:p w14:paraId="0A2EE791" w14:textId="77777777" w:rsidR="001E5EA6" w:rsidRPr="0071648D" w:rsidRDefault="00BB1D38" w:rsidP="001E5EA6">
      <w:pPr>
        <w:spacing w:after="0" w:line="240" w:lineRule="auto"/>
      </w:pPr>
      <w:r>
        <w:t>Ingen begrænsninger.</w:t>
      </w:r>
    </w:p>
    <w:p w14:paraId="447664D7" w14:textId="77777777" w:rsidR="001E5EA6" w:rsidRPr="00354AA3" w:rsidRDefault="001E5EA6" w:rsidP="001A42F5">
      <w:pPr>
        <w:pStyle w:val="Overskrift2"/>
      </w:pPr>
      <w:r w:rsidRPr="00354AA3">
        <w:t>Varighed og forudsætninger</w:t>
      </w:r>
    </w:p>
    <w:p w14:paraId="0D076AAB" w14:textId="77777777" w:rsidR="001E5EA6" w:rsidRDefault="00BB1D38" w:rsidP="001E5EA6">
      <w:pPr>
        <w:spacing w:after="0" w:line="240" w:lineRule="auto"/>
      </w:pPr>
      <w:r>
        <w:t xml:space="preserve">Ca. 3 </w:t>
      </w:r>
      <w:r w:rsidR="001E5EA6">
        <w:t xml:space="preserve">minutter. Gulvplads </w:t>
      </w:r>
      <w:r>
        <w:t xml:space="preserve">så </w:t>
      </w:r>
      <w:r w:rsidR="001E5EA6">
        <w:t xml:space="preserve">alle kan stå </w:t>
      </w:r>
      <w:r>
        <w:t>op</w:t>
      </w:r>
      <w:r w:rsidR="001E5EA6">
        <w:t xml:space="preserve">. </w:t>
      </w:r>
    </w:p>
    <w:p w14:paraId="7093DE70" w14:textId="77777777" w:rsidR="001E5EA6" w:rsidRDefault="001E5EA6" w:rsidP="001A42F5">
      <w:pPr>
        <w:pStyle w:val="Overskrift2"/>
      </w:pPr>
      <w:r w:rsidRPr="00354AA3">
        <w:t>Instruktion</w:t>
      </w:r>
    </w:p>
    <w:p w14:paraId="73C950FE" w14:textId="77777777" w:rsidR="006D517F" w:rsidRDefault="000D2667" w:rsidP="00BB1D38">
      <w:r>
        <w:t>Fortæl eleverne</w:t>
      </w:r>
      <w:r w:rsidR="00D93385">
        <w:t>,</w:t>
      </w:r>
      <w:r>
        <w:t xml:space="preserve"> at huden er:</w:t>
      </w:r>
    </w:p>
    <w:p w14:paraId="0D35061B" w14:textId="77777777" w:rsidR="006D517F" w:rsidRPr="006D517F" w:rsidRDefault="006D517F" w:rsidP="00BF4837">
      <w:pPr>
        <w:pStyle w:val="Opstilling-punkttegn"/>
      </w:pPr>
      <w:r w:rsidRPr="00BB1D38">
        <w:t>vores største organ</w:t>
      </w:r>
      <w:r>
        <w:t xml:space="preserve">. Den har et areal på </w:t>
      </w:r>
      <w:r w:rsidRPr="00BB1D38">
        <w:t>omkring</w:t>
      </w:r>
      <w:r w:rsidR="002728A6">
        <w:t xml:space="preserve"> </w:t>
      </w:r>
      <w:r w:rsidR="002E00D6">
        <w:t xml:space="preserve">2 </w:t>
      </w:r>
      <w:r>
        <w:t>m</w:t>
      </w:r>
      <w:r>
        <w:rPr>
          <w:vertAlign w:val="superscript"/>
        </w:rPr>
        <w:t>2</w:t>
      </w:r>
      <w:r w:rsidR="002E00D6">
        <w:t xml:space="preserve"> og vejer ca. 3 kilo. </w:t>
      </w:r>
    </w:p>
    <w:p w14:paraId="4637E797" w14:textId="77777777" w:rsidR="006D517F" w:rsidRDefault="006D517F" w:rsidP="00BF4837">
      <w:pPr>
        <w:pStyle w:val="Opstilling-punkttegn"/>
      </w:pPr>
      <w:r>
        <w:t>stedet</w:t>
      </w:r>
      <w:r w:rsidRPr="00BB1D38">
        <w:t>, hvor den største del af vores følesans stimuleres</w:t>
      </w:r>
      <w:r>
        <w:t>.</w:t>
      </w:r>
    </w:p>
    <w:p w14:paraId="69BC6505" w14:textId="72612BFB" w:rsidR="006D517F" w:rsidRDefault="000D2667" w:rsidP="00BF4837">
      <w:pPr>
        <w:pStyle w:val="Opstilling-punkttegn"/>
      </w:pPr>
      <w:r>
        <w:t xml:space="preserve">overalt på kroppen og </w:t>
      </w:r>
      <w:r w:rsidR="006D517F" w:rsidRPr="00BB1D38">
        <w:t>fyldt med mange millioner nerveender, som reagerer</w:t>
      </w:r>
      <w:r>
        <w:t xml:space="preserve"> på fx kulde og</w:t>
      </w:r>
      <w:r w:rsidR="006D517F" w:rsidRPr="00BB1D38">
        <w:t xml:space="preserve"> varme, </w:t>
      </w:r>
      <w:r>
        <w:t>eller når noget er rart og</w:t>
      </w:r>
      <w:r w:rsidR="006D517F" w:rsidRPr="00BB1D38">
        <w:t xml:space="preserve"> gør godt</w:t>
      </w:r>
      <w:r w:rsidR="00A47C31">
        <w:t xml:space="preserve"> samt smerte.</w:t>
      </w:r>
      <w:bookmarkStart w:id="0" w:name="_GoBack"/>
      <w:bookmarkEnd w:id="0"/>
    </w:p>
    <w:p w14:paraId="7B7C507F" w14:textId="77777777" w:rsidR="00B35AF8" w:rsidRDefault="0017391E" w:rsidP="00BF4837">
      <w:pPr>
        <w:pStyle w:val="Opstilling-punkttegn"/>
      </w:pPr>
      <w:r>
        <w:t>e</w:t>
      </w:r>
      <w:r w:rsidR="00B35AF8">
        <w:t>n</w:t>
      </w:r>
      <w:r>
        <w:t xml:space="preserve"> klar</w:t>
      </w:r>
      <w:r w:rsidR="00B35AF8">
        <w:t xml:space="preserve"> grænse mellem en selv og andre</w:t>
      </w:r>
      <w:r w:rsidR="00A113AD">
        <w:t>.</w:t>
      </w:r>
    </w:p>
    <w:p w14:paraId="6B29169D" w14:textId="77777777" w:rsidR="00BB1D38" w:rsidRDefault="005A00A3" w:rsidP="00BB1D38">
      <w:r>
        <w:t>Når vi aktiverer</w:t>
      </w:r>
      <w:r w:rsidR="000D2667">
        <w:t xml:space="preserve"> huden</w:t>
      </w:r>
      <w:r w:rsidR="00D93385">
        <w:t>,</w:t>
      </w:r>
      <w:r>
        <w:t xml:space="preserve"> oplever vi stemninger som accept, trøst, kærlighed. Hvem kender ikke til behovet for et kram eller skulderklap?</w:t>
      </w:r>
    </w:p>
    <w:p w14:paraId="22557641" w14:textId="77777777" w:rsidR="00EE141A" w:rsidRDefault="00EE141A" w:rsidP="00EE141A">
      <w:pPr>
        <w:pStyle w:val="Overskrift3"/>
      </w:pPr>
      <w:r>
        <w:t xml:space="preserve">Mærk </w:t>
      </w:r>
      <w:r w:rsidR="00906FFC">
        <w:t xml:space="preserve">din </w:t>
      </w:r>
      <w:r>
        <w:t>hud</w:t>
      </w:r>
    </w:p>
    <w:p w14:paraId="43A660C6" w14:textId="77777777" w:rsidR="00552296" w:rsidRDefault="005E17FB" w:rsidP="00552296">
      <w:pPr>
        <w:spacing w:after="0"/>
      </w:pPr>
      <w:r>
        <w:t xml:space="preserve">Bed eleverne </w:t>
      </w:r>
      <w:r w:rsidR="005A00A3">
        <w:t>om at mærke deres krop lige nu.</w:t>
      </w:r>
    </w:p>
    <w:p w14:paraId="60DB5881" w14:textId="77777777" w:rsidR="00552296" w:rsidRDefault="005A00A3" w:rsidP="00552296">
      <w:pPr>
        <w:spacing w:after="0"/>
      </w:pPr>
      <w:r>
        <w:t xml:space="preserve">Eleverne skal </w:t>
      </w:r>
      <w:r w:rsidR="005E17FB">
        <w:t>klappe sig selv</w:t>
      </w:r>
      <w:r w:rsidR="00B35AF8">
        <w:t xml:space="preserve"> </w:t>
      </w:r>
      <w:r w:rsidR="00552296">
        <w:t xml:space="preserve">på kroppen </w:t>
      </w:r>
      <w:r w:rsidR="00B35AF8">
        <w:t>med en</w:t>
      </w:r>
      <w:r w:rsidR="00552296">
        <w:t>ten</w:t>
      </w:r>
      <w:r w:rsidR="00B35AF8">
        <w:t xml:space="preserve"> flad</w:t>
      </w:r>
      <w:r w:rsidR="00552296">
        <w:t xml:space="preserve"> hånd eller løst knyttet næve</w:t>
      </w:r>
      <w:r w:rsidR="00B35AF8">
        <w:t xml:space="preserve"> for at </w:t>
      </w:r>
      <w:r w:rsidR="0017391E">
        <w:t>mærke</w:t>
      </w:r>
      <w:r w:rsidR="005E17FB">
        <w:t xml:space="preserve"> </w:t>
      </w:r>
      <w:r w:rsidR="00906FFC">
        <w:t xml:space="preserve">deres </w:t>
      </w:r>
      <w:r w:rsidR="005E17FB">
        <w:t>hud</w:t>
      </w:r>
      <w:r w:rsidR="0017391E">
        <w:t xml:space="preserve"> og få en ”her er jeg”</w:t>
      </w:r>
      <w:r w:rsidR="00B35AF8">
        <w:t xml:space="preserve"> fornemmelse. P</w:t>
      </w:r>
      <w:r w:rsidR="005E17FB">
        <w:t>å hoved</w:t>
      </w:r>
      <w:r w:rsidR="00D93385">
        <w:t>et</w:t>
      </w:r>
      <w:r w:rsidR="00B35AF8">
        <w:t xml:space="preserve"> </w:t>
      </w:r>
      <w:r w:rsidR="0017391E">
        <w:t>bruges</w:t>
      </w:r>
      <w:r w:rsidR="00B35AF8">
        <w:t xml:space="preserve"> </w:t>
      </w:r>
      <w:r w:rsidR="00552296">
        <w:t>fingerspidserne</w:t>
      </w:r>
      <w:r w:rsidR="002E00D6">
        <w:t xml:space="preserve"> med let bøjede </w:t>
      </w:r>
      <w:r w:rsidR="00B35AF8">
        <w:t>fingre</w:t>
      </w:r>
      <w:r w:rsidR="005E17FB">
        <w:t>.</w:t>
      </w:r>
    </w:p>
    <w:p w14:paraId="59DF3F21" w14:textId="77777777" w:rsidR="00552296" w:rsidRDefault="0017391E" w:rsidP="00552296">
      <w:pPr>
        <w:spacing w:after="0"/>
      </w:pPr>
      <w:r>
        <w:t xml:space="preserve">Instruer eleverne </w:t>
      </w:r>
      <w:r w:rsidR="00552296">
        <w:t>og</w:t>
      </w:r>
      <w:r w:rsidR="00552296" w:rsidRPr="00552296">
        <w:t xml:space="preserve"> </w:t>
      </w:r>
      <w:r w:rsidR="00552296">
        <w:t xml:space="preserve">giv </w:t>
      </w:r>
      <w:r w:rsidR="002E00D6">
        <w:t xml:space="preserve">dem 1-2 minutter, </w:t>
      </w:r>
      <w:r w:rsidR="00552296">
        <w:t>så de kommer rundt på hele kroppen.</w:t>
      </w:r>
    </w:p>
    <w:p w14:paraId="6485AEE6" w14:textId="77777777" w:rsidR="00552296" w:rsidRDefault="002E00D6" w:rsidP="00552296">
      <w:pPr>
        <w:spacing w:after="0"/>
      </w:pPr>
      <w:r w:rsidRPr="002E00D6">
        <w:rPr>
          <w:b/>
        </w:rPr>
        <w:t>Instruktion:</w:t>
      </w:r>
      <w:r>
        <w:rPr>
          <w:b/>
        </w:rPr>
        <w:t xml:space="preserve"> </w:t>
      </w:r>
      <w:r w:rsidR="00552296">
        <w:t>Start</w:t>
      </w:r>
      <w:r w:rsidR="00B35AF8">
        <w:t xml:space="preserve"> med at klappe ned langs armene, ydersiden af benene</w:t>
      </w:r>
      <w:r w:rsidR="00D93385">
        <w:t xml:space="preserve"> og</w:t>
      </w:r>
      <w:r w:rsidR="00552296">
        <w:t xml:space="preserve"> inderside</w:t>
      </w:r>
      <w:r w:rsidR="0017391E">
        <w:t xml:space="preserve"> af benene</w:t>
      </w:r>
      <w:r w:rsidR="00552296">
        <w:t>. Giv balderne en ordentlig tur</w:t>
      </w:r>
      <w:r w:rsidR="00D93385">
        <w:t>;</w:t>
      </w:r>
      <w:r w:rsidR="00552296">
        <w:t xml:space="preserve"> det kan de godt tåle. Vær forsigtig på maven</w:t>
      </w:r>
      <w:r w:rsidR="00D93385">
        <w:t>.</w:t>
      </w:r>
      <w:r w:rsidR="00552296">
        <w:t xml:space="preserve"> </w:t>
      </w:r>
      <w:r w:rsidR="00D93385">
        <w:t>D</w:t>
      </w:r>
      <w:r w:rsidR="005E17FB">
        <w:t>et er vigtigt</w:t>
      </w:r>
      <w:r w:rsidR="00552296">
        <w:t>,</w:t>
      </w:r>
      <w:r w:rsidR="00552296" w:rsidRPr="00552296">
        <w:t xml:space="preserve"> </w:t>
      </w:r>
      <w:r w:rsidR="00D93385">
        <w:t xml:space="preserve">at </w:t>
      </w:r>
      <w:r w:rsidR="00552296">
        <w:t>det føles rart. Kla</w:t>
      </w:r>
      <w:r w:rsidR="0017391E">
        <w:t>p jer på brystkassen, skulderne</w:t>
      </w:r>
      <w:r w:rsidR="00552296">
        <w:t xml:space="preserve"> og halsen</w:t>
      </w:r>
      <w:r w:rsidR="005E17FB">
        <w:t>.</w:t>
      </w:r>
      <w:r w:rsidR="00552296">
        <w:t xml:space="preserve"> Brug fingrespidserne i ansigtet og på toppen af hovedet.</w:t>
      </w:r>
    </w:p>
    <w:p w14:paraId="7793AC8E" w14:textId="77777777" w:rsidR="00A76A22" w:rsidRDefault="00A113AD" w:rsidP="00552296">
      <w:pPr>
        <w:spacing w:after="0"/>
      </w:pPr>
      <w:r>
        <w:rPr>
          <w:b/>
        </w:rPr>
        <w:t>Instruktion til p</w:t>
      </w:r>
      <w:r w:rsidR="002E00D6" w:rsidRPr="002E00D6">
        <w:rPr>
          <w:b/>
        </w:rPr>
        <w:t xml:space="preserve">arøvelse: </w:t>
      </w:r>
      <w:r w:rsidR="00A37ABF">
        <w:t>E</w:t>
      </w:r>
      <w:r w:rsidR="00EE141A">
        <w:t xml:space="preserve">leverne </w:t>
      </w:r>
      <w:r w:rsidR="00A37ABF">
        <w:t xml:space="preserve">kan </w:t>
      </w:r>
      <w:r w:rsidR="00EE141A">
        <w:t xml:space="preserve">gå sammen to og to og skiftes til at klappe hinanden. </w:t>
      </w:r>
      <w:r w:rsidR="00A37ABF">
        <w:t xml:space="preserve">Her undlader man de steder på kroppen, </w:t>
      </w:r>
      <w:r w:rsidR="0017391E">
        <w:t>hvor berøring</w:t>
      </w:r>
      <w:r w:rsidR="00A37ABF">
        <w:t xml:space="preserve"> kan føles intimiderende</w:t>
      </w:r>
      <w:r w:rsidR="00601C3E">
        <w:t xml:space="preserve"> </w:t>
      </w:r>
      <w:r w:rsidR="00EE141A">
        <w:t>(køn, b</w:t>
      </w:r>
      <w:r w:rsidR="00A37ABF">
        <w:t>ryst og</w:t>
      </w:r>
      <w:r w:rsidR="008A5B69">
        <w:t xml:space="preserve"> balder</w:t>
      </w:r>
      <w:r w:rsidR="002E00D6">
        <w:t>)</w:t>
      </w:r>
      <w:r w:rsidR="00EE141A">
        <w:t>. Den</w:t>
      </w:r>
      <w:r w:rsidR="00906FFC">
        <w:t>,</w:t>
      </w:r>
      <w:r w:rsidR="00A37ABF">
        <w:t xml:space="preserve"> der</w:t>
      </w:r>
      <w:r w:rsidR="00EE141A">
        <w:t xml:space="preserve"> klappes</w:t>
      </w:r>
      <w:r w:rsidR="00A37ABF">
        <w:t xml:space="preserve"> på</w:t>
      </w:r>
      <w:r w:rsidR="00F76476">
        <w:t>,</w:t>
      </w:r>
      <w:r w:rsidR="00EE141A">
        <w:t xml:space="preserve"> bestemmer</w:t>
      </w:r>
      <w:r w:rsidR="00A37ABF">
        <w:t xml:space="preserve"> hvor på kroppen det er o.k, og instruerer den anden</w:t>
      </w:r>
      <w:r w:rsidR="00EE141A">
        <w:t>, så det føles</w:t>
      </w:r>
      <w:r w:rsidR="00A37ABF">
        <w:t xml:space="preserve"> rart. G</w:t>
      </w:r>
      <w:r w:rsidR="00DD20A8">
        <w:t xml:space="preserve">iv hver elev 1-2 minutter til at blive klappet </w:t>
      </w:r>
      <w:r w:rsidR="0056608F">
        <w:t>og sig højt</w:t>
      </w:r>
      <w:r w:rsidR="00A37ABF">
        <w:t>,</w:t>
      </w:r>
      <w:r w:rsidR="00DD20A8">
        <w:t xml:space="preserve"> </w:t>
      </w:r>
      <w:r w:rsidR="00C12AD5">
        <w:t xml:space="preserve">når de </w:t>
      </w:r>
      <w:r w:rsidR="00DD20A8">
        <w:t xml:space="preserve">skal </w:t>
      </w:r>
      <w:r w:rsidR="00A37ABF">
        <w:t>bytte.</w:t>
      </w:r>
    </w:p>
    <w:p w14:paraId="774FBF37" w14:textId="77777777" w:rsidR="00BB1D38" w:rsidRDefault="00BB1D38" w:rsidP="00552296">
      <w:pPr>
        <w:spacing w:after="0"/>
      </w:pPr>
    </w:p>
    <w:p w14:paraId="49679618" w14:textId="77777777" w:rsidR="00EE141A" w:rsidRDefault="00EE141A" w:rsidP="00EE141A">
      <w:pPr>
        <w:pStyle w:val="Overskrift3"/>
      </w:pPr>
      <w:r>
        <w:lastRenderedPageBreak/>
        <w:t>Mærk ryggen</w:t>
      </w:r>
    </w:p>
    <w:p w14:paraId="25F5ECF7" w14:textId="77777777" w:rsidR="00A76A22" w:rsidRDefault="00197130" w:rsidP="00A76A22">
      <w:r>
        <w:t xml:space="preserve">Denne </w:t>
      </w:r>
      <w:r w:rsidR="00A727BE">
        <w:t xml:space="preserve">variation </w:t>
      </w:r>
      <w:r>
        <w:t>har</w:t>
      </w:r>
      <w:r w:rsidR="00A727BE">
        <w:t xml:space="preserve"> fokus på ryggen. Bed eleverne gå sammen</w:t>
      </w:r>
      <w:r w:rsidR="00EE141A">
        <w:t xml:space="preserve"> med</w:t>
      </w:r>
      <w:r w:rsidR="00A727BE">
        <w:t xml:space="preserve"> en</w:t>
      </w:r>
      <w:r w:rsidR="00EE141A">
        <w:t xml:space="preserve"> partner i </w:t>
      </w:r>
      <w:r w:rsidR="00A727BE">
        <w:t xml:space="preserve">nogenlunde </w:t>
      </w:r>
      <w:r w:rsidR="00EE141A">
        <w:t xml:space="preserve">samme </w:t>
      </w:r>
      <w:r w:rsidR="002607CB">
        <w:t xml:space="preserve">højde. </w:t>
      </w:r>
      <w:r w:rsidR="00A727BE">
        <w:t>Fortæl</w:t>
      </w:r>
      <w:r w:rsidR="00601C3E">
        <w:t xml:space="preserve"> at</w:t>
      </w:r>
      <w:r w:rsidR="00EE141A">
        <w:t xml:space="preserve"> </w:t>
      </w:r>
      <w:r w:rsidR="00A727BE">
        <w:t>d</w:t>
      </w:r>
      <w:r w:rsidR="00DF527F">
        <w:t xml:space="preserve">e </w:t>
      </w:r>
      <w:r w:rsidR="00A727BE">
        <w:t>skal forestille sig den ene er et solidt træ</w:t>
      </w:r>
      <w:r w:rsidR="00601C3E">
        <w:t>,</w:t>
      </w:r>
      <w:r w:rsidR="00A727BE">
        <w:t xml:space="preserve"> den anden en stor bjørn. Bjørnen kradser sin pels ved at </w:t>
      </w:r>
      <w:r w:rsidR="00DF527F">
        <w:t>gnubbe</w:t>
      </w:r>
      <w:r w:rsidR="00A727BE">
        <w:t xml:space="preserve"> sin ryg op a</w:t>
      </w:r>
      <w:r w:rsidR="00601C3E">
        <w:t>d</w:t>
      </w:r>
      <w:r w:rsidR="00A727BE">
        <w:t xml:space="preserve"> </w:t>
      </w:r>
      <w:r w:rsidR="00C12AD5">
        <w:t>træ</w:t>
      </w:r>
      <w:r w:rsidR="00A727BE">
        <w:t>et. Eleverne</w:t>
      </w:r>
      <w:r w:rsidR="00DF527F">
        <w:t xml:space="preserve"> må gerne </w:t>
      </w:r>
      <w:r w:rsidR="00A727BE">
        <w:t>bruge</w:t>
      </w:r>
      <w:r w:rsidR="007110DC">
        <w:t xml:space="preserve"> </w:t>
      </w:r>
      <w:r w:rsidR="00C12AD5">
        <w:t>kræfter</w:t>
      </w:r>
      <w:r w:rsidR="002607CB">
        <w:t>, men d</w:t>
      </w:r>
      <w:r w:rsidR="00C12AD5">
        <w:t>et skal være rart for begge.</w:t>
      </w:r>
      <w:r w:rsidR="00DA0DC8">
        <w:t xml:space="preserve"> Forklar eleverne,</w:t>
      </w:r>
      <w:r w:rsidR="00C12AD5">
        <w:t xml:space="preserve"> </w:t>
      </w:r>
      <w:r w:rsidR="00DA0DC8">
        <w:t xml:space="preserve">at </w:t>
      </w:r>
      <w:r w:rsidR="002575D1">
        <w:t>selvom</w:t>
      </w:r>
      <w:r w:rsidR="00DA0DC8">
        <w:t xml:space="preserve"> træets opgave </w:t>
      </w:r>
      <w:r w:rsidR="002575D1">
        <w:t xml:space="preserve">er </w:t>
      </w:r>
      <w:r w:rsidR="00DA0DC8">
        <w:t>at blive stående, så bjørnen ikke falder, mens den kradser sig</w:t>
      </w:r>
      <w:r w:rsidR="002575D1">
        <w:t xml:space="preserve">, skal bjørnen </w:t>
      </w:r>
      <w:r w:rsidR="003F0A72">
        <w:t xml:space="preserve">holde </w:t>
      </w:r>
      <w:r w:rsidR="002575D1">
        <w:t>balance</w:t>
      </w:r>
      <w:r w:rsidR="003F0A72">
        <w:t>n</w:t>
      </w:r>
      <w:r w:rsidR="002575D1">
        <w:t xml:space="preserve"> og kunne stå selv, hvis</w:t>
      </w:r>
      <w:r w:rsidR="002607CB">
        <w:t xml:space="preserve"> den anden flytter sig.</w:t>
      </w:r>
    </w:p>
    <w:p w14:paraId="669075D4" w14:textId="77777777" w:rsidR="001E5EA6" w:rsidRDefault="001E5EA6" w:rsidP="001A42F5">
      <w:pPr>
        <w:pStyle w:val="Overskrift2"/>
      </w:pPr>
      <w:r w:rsidRPr="00354AA3">
        <w:t>Opsamling</w:t>
      </w:r>
    </w:p>
    <w:p w14:paraId="4F052566" w14:textId="77777777" w:rsidR="00A37ABF" w:rsidRDefault="007110DC" w:rsidP="00A37ABF">
      <w:pPr>
        <w:spacing w:after="0"/>
      </w:pPr>
      <w:r>
        <w:t>Tal med eleverne om deres kropsfornemmelse. Bed de</w:t>
      </w:r>
      <w:r w:rsidR="002607CB">
        <w:t>m om at sætte helt enkle ord på, så de bliver fastholdt i deres egen oplevelse - og høre</w:t>
      </w:r>
      <w:r w:rsidR="00D72AE3">
        <w:t>r</w:t>
      </w:r>
      <w:r w:rsidR="002607CB">
        <w:t xml:space="preserve"> hinandens</w:t>
      </w:r>
      <w:r w:rsidR="0090311E">
        <w:t>. Det kan være</w:t>
      </w:r>
      <w:r w:rsidR="002607CB">
        <w:t xml:space="preserve"> ord som: </w:t>
      </w:r>
      <w:r w:rsidR="00D72AE3">
        <w:t>R</w:t>
      </w:r>
      <w:r w:rsidR="002607CB">
        <w:t>art, mærkeligt, levende, sjovt.</w:t>
      </w:r>
    </w:p>
    <w:p w14:paraId="13789CAA" w14:textId="77777777" w:rsidR="00BF6196" w:rsidRDefault="00BF6196" w:rsidP="00A37ABF">
      <w:pPr>
        <w:spacing w:after="0"/>
      </w:pPr>
      <w:r>
        <w:t xml:space="preserve">Gør eleverne opmærksomme på, at </w:t>
      </w:r>
      <w:r w:rsidR="0091044D">
        <w:t>aktivering af</w:t>
      </w:r>
      <w:r>
        <w:t xml:space="preserve"> huden og kroppen ved at klappe eller banke med løs hånd</w:t>
      </w:r>
      <w:r w:rsidR="005665CC">
        <w:t>,</w:t>
      </w:r>
      <w:r>
        <w:t xml:space="preserve"> er en effektiv måde at mærke sig selv</w:t>
      </w:r>
      <w:r w:rsidR="005665CC">
        <w:t xml:space="preserve"> på </w:t>
      </w:r>
      <w:r w:rsidR="00C40D94">
        <w:t xml:space="preserve">i </w:t>
      </w:r>
      <w:r w:rsidR="005665CC">
        <w:t xml:space="preserve">situationer, hvor man er følelsesmæssigt </w:t>
      </w:r>
      <w:r w:rsidR="003F0A72">
        <w:t xml:space="preserve">presset. </w:t>
      </w:r>
    </w:p>
    <w:p w14:paraId="151EDABC" w14:textId="77777777" w:rsidR="0010191D" w:rsidRDefault="0010191D" w:rsidP="0010191D"/>
    <w:p w14:paraId="5BBA21E1" w14:textId="77777777" w:rsidR="007110DC" w:rsidRDefault="0056608F" w:rsidP="0056608F">
      <w:pPr>
        <w:pStyle w:val="Overskrift3"/>
      </w:pPr>
      <w:r>
        <w:t>Spørgsmål til opsamling</w:t>
      </w:r>
      <w:r w:rsidR="007110DC" w:rsidRPr="007110DC">
        <w:t xml:space="preserve"> </w:t>
      </w:r>
    </w:p>
    <w:p w14:paraId="0EB2AECD" w14:textId="77777777" w:rsidR="0056608F" w:rsidRDefault="007110DC" w:rsidP="00BF4837">
      <w:pPr>
        <w:pStyle w:val="Opstilling-punkttegn"/>
      </w:pPr>
      <w:r>
        <w:t>Er der forskel på</w:t>
      </w:r>
      <w:r w:rsidR="0091044D">
        <w:t>,</w:t>
      </w:r>
      <w:r>
        <w:t xml:space="preserve"> hvordan I oplevede kroppen før</w:t>
      </w:r>
      <w:r w:rsidR="002607CB">
        <w:t xml:space="preserve"> I</w:t>
      </w:r>
      <w:r>
        <w:t xml:space="preserve"> begyndte</w:t>
      </w:r>
      <w:r w:rsidR="002575D1">
        <w:t xml:space="preserve"> på</w:t>
      </w:r>
      <w:r>
        <w:t xml:space="preserve"> øvelsen</w:t>
      </w:r>
      <w:r w:rsidR="002607CB">
        <w:t xml:space="preserve"> og</w:t>
      </w:r>
      <w:r>
        <w:t xml:space="preserve"> så nu?</w:t>
      </w:r>
      <w:r w:rsidR="003F0A72">
        <w:t xml:space="preserve"> Hvis ja, hvilken?</w:t>
      </w:r>
    </w:p>
    <w:p w14:paraId="77E89DD3" w14:textId="77777777" w:rsidR="0090311E" w:rsidRDefault="00CD4681" w:rsidP="00BF4837">
      <w:pPr>
        <w:pStyle w:val="Opstilling-punkttegn"/>
      </w:pPr>
      <w:r>
        <w:t>Var der steder på</w:t>
      </w:r>
      <w:r w:rsidR="004A6B8C">
        <w:t xml:space="preserve"> kroppen, som det føltes</w:t>
      </w:r>
      <w:r>
        <w:t xml:space="preserve"> godt</w:t>
      </w:r>
      <w:r w:rsidR="004A6B8C">
        <w:t xml:space="preserve"> at klappe/banke på</w:t>
      </w:r>
      <w:r>
        <w:t>?</w:t>
      </w:r>
    </w:p>
    <w:p w14:paraId="31FBA010" w14:textId="77777777" w:rsidR="002575D1" w:rsidRPr="0010191D" w:rsidRDefault="00C40D94" w:rsidP="00BF4837">
      <w:pPr>
        <w:pStyle w:val="Opstilling-punkttegn"/>
      </w:pPr>
      <w:r>
        <w:t>Kender I</w:t>
      </w:r>
      <w:r w:rsidR="00BF6196">
        <w:t xml:space="preserve"> situationer</w:t>
      </w:r>
      <w:r w:rsidR="003839DF">
        <w:t>,</w:t>
      </w:r>
      <w:r w:rsidR="00BF6196">
        <w:t xml:space="preserve"> </w:t>
      </w:r>
      <w:r>
        <w:t xml:space="preserve">hvor </w:t>
      </w:r>
      <w:r w:rsidR="00BF6196">
        <w:t xml:space="preserve">det </w:t>
      </w:r>
      <w:r w:rsidR="003839DF">
        <w:t xml:space="preserve">er </w:t>
      </w:r>
      <w:r w:rsidR="00BF6196">
        <w:t>en hjælp at kunne</w:t>
      </w:r>
      <w:r w:rsidR="003839DF">
        <w:t xml:space="preserve"> aktiver og berøre huden? Fx når man er bange, og trænger til at blive beroliget</w:t>
      </w:r>
      <w:r w:rsidR="0091044D">
        <w:t xml:space="preserve"> eller e</w:t>
      </w:r>
      <w:r w:rsidR="003839DF">
        <w:t>r ked af det eller</w:t>
      </w:r>
      <w:r w:rsidR="00CD4681">
        <w:t xml:space="preserve"> skrubforvirret</w:t>
      </w:r>
      <w:r w:rsidR="0091044D">
        <w:t>?</w:t>
      </w:r>
    </w:p>
    <w:p w14:paraId="1D385BC2" w14:textId="77777777" w:rsidR="001E5EA6" w:rsidRDefault="001E5EA6" w:rsidP="001A42F5">
      <w:pPr>
        <w:pStyle w:val="Bokstips"/>
        <w:rPr>
          <w:lang w:val="da-DK"/>
        </w:rPr>
      </w:pPr>
      <w:r w:rsidRPr="00E002FC">
        <w:rPr>
          <w:lang w:val="da-DK"/>
        </w:rPr>
        <w:t>Tips</w:t>
      </w:r>
    </w:p>
    <w:p w14:paraId="1624E211" w14:textId="77777777" w:rsidR="00FC3413" w:rsidRDefault="00FC3413" w:rsidP="00D45715">
      <w:r>
        <w:t>Elever</w:t>
      </w:r>
      <w:r w:rsidR="00B925D7">
        <w:t>,</w:t>
      </w:r>
      <w:r>
        <w:t xml:space="preserve"> som har svært ved</w:t>
      </w:r>
      <w:r w:rsidR="003F0A72">
        <w:t xml:space="preserve"> kropskontakt</w:t>
      </w:r>
      <w:r w:rsidR="0091044D">
        <w:t>,</w:t>
      </w:r>
      <w:r>
        <w:t xml:space="preserve"> kan bruge en væg eller dørkarm at gnubbe ryggen mod.</w:t>
      </w:r>
    </w:p>
    <w:p w14:paraId="20016FAF" w14:textId="77777777" w:rsidR="00D45715" w:rsidRPr="00E002FC" w:rsidRDefault="00AB50F5" w:rsidP="00D45715">
      <w:r>
        <w:t>Eleverne kan også gå sammen i tre</w:t>
      </w:r>
      <w:r w:rsidR="0091044D">
        <w:t>-</w:t>
      </w:r>
      <w:r>
        <w:t xml:space="preserve"> eller firemandsgrupper og skiftes til at klappe en</w:t>
      </w:r>
      <w:r w:rsidR="002575D1">
        <w:t xml:space="preserve"> person</w:t>
      </w:r>
      <w:r>
        <w:t xml:space="preserve">. Det </w:t>
      </w:r>
      <w:r w:rsidR="002575D1">
        <w:t>træner</w:t>
      </w:r>
      <w:r>
        <w:t xml:space="preserve"> e</w:t>
      </w:r>
      <w:r w:rsidR="002575D1">
        <w:t>vnen til tillidsfuldt at</w:t>
      </w:r>
      <w:r>
        <w:t xml:space="preserve"> tage</w:t>
      </w:r>
      <w:r w:rsidR="002575D1">
        <w:t xml:space="preserve"> imod og gavner fællesskabsfølelsen blandt eleverne.</w:t>
      </w:r>
    </w:p>
    <w:sectPr w:rsidR="00D45715" w:rsidRPr="00E002FC" w:rsidSect="00A62896">
      <w:pgSz w:w="11906" w:h="16838"/>
      <w:pgMar w:top="1843" w:right="1134" w:bottom="184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508874" w14:textId="77777777" w:rsidR="00FC2429" w:rsidRDefault="00FC2429">
      <w:pPr>
        <w:spacing w:after="0" w:line="240" w:lineRule="auto"/>
      </w:pPr>
      <w:r>
        <w:separator/>
      </w:r>
    </w:p>
  </w:endnote>
  <w:endnote w:type="continuationSeparator" w:id="0">
    <w:p w14:paraId="23CBCC40" w14:textId="77777777" w:rsidR="00FC2429" w:rsidRDefault="00FC2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AE8CB6" w14:textId="77777777" w:rsidR="00FC2429" w:rsidRDefault="00FC2429">
      <w:pPr>
        <w:spacing w:after="0" w:line="240" w:lineRule="auto"/>
      </w:pPr>
      <w:r>
        <w:separator/>
      </w:r>
    </w:p>
  </w:footnote>
  <w:footnote w:type="continuationSeparator" w:id="0">
    <w:p w14:paraId="5ED468FD" w14:textId="77777777" w:rsidR="00FC2429" w:rsidRDefault="00FC24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3BB855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772D7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88E67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6E52AB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984C0B9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602C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98034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5CE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D5104C0E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A243BE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35838F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71C2316"/>
    <w:multiLevelType w:val="hybridMultilevel"/>
    <w:tmpl w:val="6FC69344"/>
    <w:lvl w:ilvl="0" w:tplc="E8FCC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5730B2"/>
    <w:multiLevelType w:val="hybridMultilevel"/>
    <w:tmpl w:val="9C26C40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FE71F9"/>
    <w:multiLevelType w:val="hybridMultilevel"/>
    <w:tmpl w:val="76C83558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4">
    <w:nsid w:val="36E0604F"/>
    <w:multiLevelType w:val="hybridMultilevel"/>
    <w:tmpl w:val="51E091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617AE3"/>
    <w:multiLevelType w:val="hybridMultilevel"/>
    <w:tmpl w:val="77D002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D839EE"/>
    <w:multiLevelType w:val="hybridMultilevel"/>
    <w:tmpl w:val="32AA11F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707DD9"/>
    <w:multiLevelType w:val="hybridMultilevel"/>
    <w:tmpl w:val="63EE2C32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8">
    <w:nsid w:val="512002A3"/>
    <w:multiLevelType w:val="hybridMultilevel"/>
    <w:tmpl w:val="8620F5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0F4ADF"/>
    <w:multiLevelType w:val="hybridMultilevel"/>
    <w:tmpl w:val="40CA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9"/>
  </w:num>
  <w:num w:numId="13">
    <w:abstractNumId w:val="18"/>
  </w:num>
  <w:num w:numId="14">
    <w:abstractNumId w:val="14"/>
  </w:num>
  <w:num w:numId="15">
    <w:abstractNumId w:val="13"/>
  </w:num>
  <w:num w:numId="16">
    <w:abstractNumId w:val="17"/>
  </w:num>
  <w:num w:numId="17">
    <w:abstractNumId w:val="15"/>
  </w:num>
  <w:num w:numId="18">
    <w:abstractNumId w:val="11"/>
  </w:num>
  <w:num w:numId="19">
    <w:abstractNumId w:val="16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306"/>
    <w:rsid w:val="00001726"/>
    <w:rsid w:val="00013017"/>
    <w:rsid w:val="000137BE"/>
    <w:rsid w:val="00090F82"/>
    <w:rsid w:val="00094088"/>
    <w:rsid w:val="000A12C8"/>
    <w:rsid w:val="000A5D9D"/>
    <w:rsid w:val="000C1223"/>
    <w:rsid w:val="000C72F4"/>
    <w:rsid w:val="000D36C3"/>
    <w:rsid w:val="000D6F68"/>
    <w:rsid w:val="000D7DED"/>
    <w:rsid w:val="000E28D8"/>
    <w:rsid w:val="000E3979"/>
    <w:rsid w:val="000E40FD"/>
    <w:rsid w:val="000E5961"/>
    <w:rsid w:val="000F261D"/>
    <w:rsid w:val="001059B3"/>
    <w:rsid w:val="001062B5"/>
    <w:rsid w:val="00111849"/>
    <w:rsid w:val="001215CE"/>
    <w:rsid w:val="0012334F"/>
    <w:rsid w:val="00123CD1"/>
    <w:rsid w:val="00125C95"/>
    <w:rsid w:val="00135EDC"/>
    <w:rsid w:val="00152D73"/>
    <w:rsid w:val="0017475D"/>
    <w:rsid w:val="00183C9D"/>
    <w:rsid w:val="001963FE"/>
    <w:rsid w:val="00197032"/>
    <w:rsid w:val="001A31BD"/>
    <w:rsid w:val="001B26CA"/>
    <w:rsid w:val="001D4C2D"/>
    <w:rsid w:val="001D6A99"/>
    <w:rsid w:val="001F2232"/>
    <w:rsid w:val="00230E40"/>
    <w:rsid w:val="00235E95"/>
    <w:rsid w:val="00244E2C"/>
    <w:rsid w:val="00276B76"/>
    <w:rsid w:val="0028411B"/>
    <w:rsid w:val="00290AE1"/>
    <w:rsid w:val="002A3DC7"/>
    <w:rsid w:val="002D7F59"/>
    <w:rsid w:val="002E2940"/>
    <w:rsid w:val="00326DCD"/>
    <w:rsid w:val="003422FE"/>
    <w:rsid w:val="003511C9"/>
    <w:rsid w:val="0035227E"/>
    <w:rsid w:val="003557BB"/>
    <w:rsid w:val="00367143"/>
    <w:rsid w:val="00371315"/>
    <w:rsid w:val="003841D8"/>
    <w:rsid w:val="003C79BE"/>
    <w:rsid w:val="003F0666"/>
    <w:rsid w:val="004019A2"/>
    <w:rsid w:val="00453C4E"/>
    <w:rsid w:val="0045479E"/>
    <w:rsid w:val="0046265C"/>
    <w:rsid w:val="00475103"/>
    <w:rsid w:val="00483D78"/>
    <w:rsid w:val="00485479"/>
    <w:rsid w:val="00491D5B"/>
    <w:rsid w:val="004A5307"/>
    <w:rsid w:val="004B1D02"/>
    <w:rsid w:val="004B5809"/>
    <w:rsid w:val="004C6CAA"/>
    <w:rsid w:val="004D42EB"/>
    <w:rsid w:val="0050006C"/>
    <w:rsid w:val="0050015A"/>
    <w:rsid w:val="00512F74"/>
    <w:rsid w:val="00524658"/>
    <w:rsid w:val="00536CC2"/>
    <w:rsid w:val="00566306"/>
    <w:rsid w:val="0056646E"/>
    <w:rsid w:val="005732C9"/>
    <w:rsid w:val="00574A77"/>
    <w:rsid w:val="00590182"/>
    <w:rsid w:val="00594F2F"/>
    <w:rsid w:val="005973D5"/>
    <w:rsid w:val="005D222C"/>
    <w:rsid w:val="005D39AD"/>
    <w:rsid w:val="005F0750"/>
    <w:rsid w:val="006025E0"/>
    <w:rsid w:val="0065294E"/>
    <w:rsid w:val="00684B2C"/>
    <w:rsid w:val="006A46F1"/>
    <w:rsid w:val="006C201F"/>
    <w:rsid w:val="006D45B5"/>
    <w:rsid w:val="006E61E6"/>
    <w:rsid w:val="006F5E9B"/>
    <w:rsid w:val="00701952"/>
    <w:rsid w:val="0071746F"/>
    <w:rsid w:val="00717799"/>
    <w:rsid w:val="00730F14"/>
    <w:rsid w:val="007427B9"/>
    <w:rsid w:val="007474E9"/>
    <w:rsid w:val="00770AAC"/>
    <w:rsid w:val="00776818"/>
    <w:rsid w:val="00780D3D"/>
    <w:rsid w:val="00785172"/>
    <w:rsid w:val="007B2610"/>
    <w:rsid w:val="007C6E46"/>
    <w:rsid w:val="007F06F7"/>
    <w:rsid w:val="007F6F3D"/>
    <w:rsid w:val="00811051"/>
    <w:rsid w:val="00822F39"/>
    <w:rsid w:val="00847EFB"/>
    <w:rsid w:val="00882949"/>
    <w:rsid w:val="008E60F1"/>
    <w:rsid w:val="009060CF"/>
    <w:rsid w:val="0092160E"/>
    <w:rsid w:val="00923A5D"/>
    <w:rsid w:val="00927A97"/>
    <w:rsid w:val="009326E1"/>
    <w:rsid w:val="0093519F"/>
    <w:rsid w:val="00985C46"/>
    <w:rsid w:val="009903FC"/>
    <w:rsid w:val="0099691A"/>
    <w:rsid w:val="009A5501"/>
    <w:rsid w:val="009A6F95"/>
    <w:rsid w:val="009B1994"/>
    <w:rsid w:val="009D22FE"/>
    <w:rsid w:val="009E3DC0"/>
    <w:rsid w:val="009F0207"/>
    <w:rsid w:val="009F04D1"/>
    <w:rsid w:val="009F32BB"/>
    <w:rsid w:val="00A31150"/>
    <w:rsid w:val="00A36E38"/>
    <w:rsid w:val="00A4018E"/>
    <w:rsid w:val="00A47579"/>
    <w:rsid w:val="00A55756"/>
    <w:rsid w:val="00A61E0A"/>
    <w:rsid w:val="00A62896"/>
    <w:rsid w:val="00A7487D"/>
    <w:rsid w:val="00A85639"/>
    <w:rsid w:val="00A86465"/>
    <w:rsid w:val="00A86F90"/>
    <w:rsid w:val="00AC289A"/>
    <w:rsid w:val="00AF1C28"/>
    <w:rsid w:val="00B03723"/>
    <w:rsid w:val="00B175C0"/>
    <w:rsid w:val="00B432FE"/>
    <w:rsid w:val="00B91044"/>
    <w:rsid w:val="00BB0A37"/>
    <w:rsid w:val="00BB4F90"/>
    <w:rsid w:val="00BC5A2A"/>
    <w:rsid w:val="00BE495F"/>
    <w:rsid w:val="00C02864"/>
    <w:rsid w:val="00C04745"/>
    <w:rsid w:val="00C0746E"/>
    <w:rsid w:val="00C10E21"/>
    <w:rsid w:val="00C14401"/>
    <w:rsid w:val="00C14DE6"/>
    <w:rsid w:val="00C36BEB"/>
    <w:rsid w:val="00C436E9"/>
    <w:rsid w:val="00C5772A"/>
    <w:rsid w:val="00C6785E"/>
    <w:rsid w:val="00C849AE"/>
    <w:rsid w:val="00C8626F"/>
    <w:rsid w:val="00C9110A"/>
    <w:rsid w:val="00CC018D"/>
    <w:rsid w:val="00CE0ABF"/>
    <w:rsid w:val="00CE433F"/>
    <w:rsid w:val="00D04955"/>
    <w:rsid w:val="00D33060"/>
    <w:rsid w:val="00D3679F"/>
    <w:rsid w:val="00D60BF9"/>
    <w:rsid w:val="00DA21A0"/>
    <w:rsid w:val="00DB4DF2"/>
    <w:rsid w:val="00DC1D18"/>
    <w:rsid w:val="00DD5963"/>
    <w:rsid w:val="00DD5B9E"/>
    <w:rsid w:val="00E07FC6"/>
    <w:rsid w:val="00E14233"/>
    <w:rsid w:val="00E15A74"/>
    <w:rsid w:val="00E34B5B"/>
    <w:rsid w:val="00E35A87"/>
    <w:rsid w:val="00E52D88"/>
    <w:rsid w:val="00E70741"/>
    <w:rsid w:val="00F3140C"/>
    <w:rsid w:val="00F34C19"/>
    <w:rsid w:val="00F3780E"/>
    <w:rsid w:val="00F4213D"/>
    <w:rsid w:val="00F44916"/>
    <w:rsid w:val="00FA6A8D"/>
    <w:rsid w:val="00FB1938"/>
    <w:rsid w:val="00FB2804"/>
    <w:rsid w:val="00FC1A5F"/>
    <w:rsid w:val="00FF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0A5FED1"/>
  <w15:docId w15:val="{E7D925C2-8194-4677-B38B-E183F27192D4}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Strk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-Gitter">
    <w:name w:val="Table Grid"/>
    <w:basedOn w:val="Tabel-Normal"/>
    <w:uiPriority w:val="59"/>
    <w:rsid w:val="00B037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  <w:style w:type="paragraph" w:customStyle="1" w:styleId="Bokssprgsmltilopsamling">
    <w:name w:val="Boks spørgsmål til opsamling"/>
    <w:basedOn w:val="Normal"/>
    <w:qFormat/>
    <w:rsid w:val="0035227E"/>
    <w:pPr>
      <w:spacing w:before="240" w:after="0"/>
    </w:pPr>
    <w:rPr>
      <w:color w:val="3366FF"/>
    </w:rPr>
  </w:style>
  <w:style w:type="paragraph" w:customStyle="1" w:styleId="Bokstips">
    <w:name w:val="Boks tips"/>
    <w:basedOn w:val="Normal"/>
    <w:qFormat/>
    <w:rsid w:val="0035227E"/>
    <w:pPr>
      <w:spacing w:before="240" w:after="0"/>
    </w:pPr>
    <w:rPr>
      <w:bCs/>
      <w:color w:val="FF0000"/>
      <w:lang w:val="en-US"/>
    </w:rPr>
  </w:style>
  <w:style w:type="paragraph" w:customStyle="1" w:styleId="Overskriftinstruktionsark">
    <w:name w:val="Overskrift instruktionsark"/>
    <w:basedOn w:val="Overskrift1"/>
    <w:qFormat/>
    <w:rsid w:val="00B12AFA"/>
    <w:rPr>
      <w:color w:val="F79646" w:themeColor="accent6"/>
    </w:rPr>
  </w:style>
  <w:style w:type="paragraph" w:styleId="Listeafsnit">
    <w:name w:val="List Paragraph"/>
    <w:basedOn w:val="Normal"/>
    <w:uiPriority w:val="34"/>
    <w:qFormat/>
    <w:rsid w:val="006D517F"/>
    <w:pPr>
      <w:ind w:left="720"/>
      <w:contextualSpacing/>
    </w:pPr>
  </w:style>
  <w:style w:type="paragraph" w:styleId="Korrektur">
    <w:name w:val="Revision"/>
    <w:hidden/>
    <w:uiPriority w:val="99"/>
    <w:semiHidden/>
    <w:rsid w:val="00D93385"/>
    <w:pPr>
      <w:spacing w:after="0" w:line="240" w:lineRule="auto"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D93385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D93385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D93385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D93385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933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Dropbox\Dig,%20mig%20og%20f&#230;llesskabet\Skabeloner\Skabelon%20Instruktioner%20www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Skabelon Instruktioner www.dotx</Template>
  <TotalTime>303</TotalTime>
  <Pages>1</Pages>
  <Words>479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Henriette Hedegaard Jensen</cp:lastModifiedBy>
  <cp:revision>39</cp:revision>
  <dcterms:created xsi:type="dcterms:W3CDTF">2013-10-11T09:41:00Z</dcterms:created>
  <dcterms:modified xsi:type="dcterms:W3CDTF">2014-12-17T12:20:00Z</dcterms:modified>
</cp:coreProperties>
</file>