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4E9" w:rsidRPr="007474E9" w:rsidRDefault="001A42F5" w:rsidP="007474E9">
      <w:pPr>
        <w:pStyle w:val="Titel"/>
      </w:pPr>
      <w:r>
        <w:t xml:space="preserve">Instruktionsark nummer </w:t>
      </w:r>
      <w:r w:rsidR="00262CB3">
        <w:t>16</w:t>
      </w:r>
    </w:p>
    <w:p w:rsidR="00B12AFA" w:rsidRDefault="00262CB3" w:rsidP="00B12AFA">
      <w:pPr>
        <w:pStyle w:val="Overskriftinstruktionsark"/>
      </w:pPr>
      <w:r>
        <w:t>Giv og Modtag</w:t>
      </w:r>
    </w:p>
    <w:p w:rsidR="001E5EA6" w:rsidRPr="00354AA3" w:rsidRDefault="001E5EA6" w:rsidP="001A42F5">
      <w:pPr>
        <w:pStyle w:val="Overskrift2"/>
      </w:pPr>
      <w:r w:rsidRPr="00354AA3">
        <w:t>Målsætning</w:t>
      </w:r>
    </w:p>
    <w:p w:rsidR="00262CB3" w:rsidRDefault="00F3383C" w:rsidP="00262CB3">
      <w:pPr>
        <w:spacing w:after="0"/>
      </w:pPr>
      <w:r>
        <w:t xml:space="preserve">Eleverne øver at mærke forskellen på at blive </w:t>
      </w:r>
      <w:r w:rsidR="008062DF">
        <w:t>mødt</w:t>
      </w:r>
      <w:r w:rsidR="00FA5332">
        <w:t xml:space="preserve"> og </w:t>
      </w:r>
      <w:r w:rsidR="008062DF">
        <w:t xml:space="preserve">afvist. </w:t>
      </w:r>
      <w:r w:rsidR="00FA5332">
        <w:t xml:space="preserve">Eleverne </w:t>
      </w:r>
      <w:r w:rsidR="00262CB3">
        <w:t xml:space="preserve">bliver </w:t>
      </w:r>
      <w:r w:rsidR="00FA5332">
        <w:t>opmærksomme på, at for</w:t>
      </w:r>
      <w:r w:rsidR="008062DF">
        <w:t xml:space="preserve">udsætningen for </w:t>
      </w:r>
      <w:r w:rsidR="00840F27">
        <w:t>en ligeværdig kontakt er både at kunne give og modtage</w:t>
      </w:r>
      <w:r w:rsidR="00854963">
        <w:t>.</w:t>
      </w:r>
    </w:p>
    <w:p w:rsidR="00460687" w:rsidRDefault="00460687" w:rsidP="00DB4EF9">
      <w:pPr>
        <w:pStyle w:val="Video"/>
      </w:pPr>
      <w:r w:rsidRPr="00460687">
        <w:t>16 Giv og modtag</w:t>
      </w:r>
    </w:p>
    <w:p w:rsidR="001E5EA6" w:rsidRPr="00354AA3" w:rsidRDefault="001E5EA6" w:rsidP="001A42F5">
      <w:pPr>
        <w:pStyle w:val="Overskrift2"/>
      </w:pPr>
      <w:r>
        <w:t>Antal deltagere</w:t>
      </w:r>
    </w:p>
    <w:p w:rsidR="001E5EA6" w:rsidRPr="0071648D" w:rsidRDefault="00262CB3" w:rsidP="001E5EA6">
      <w:pPr>
        <w:spacing w:after="0" w:line="240" w:lineRule="auto"/>
      </w:pPr>
      <w:r>
        <w:t xml:space="preserve">Fra 4 deltagere. </w:t>
      </w:r>
      <w:r w:rsidR="00FA5332">
        <w:t>Ved ulige antal deltager u</w:t>
      </w:r>
      <w:r>
        <w:t>ndervis</w:t>
      </w:r>
      <w:r w:rsidR="00FA5332">
        <w:t>er.</w:t>
      </w:r>
    </w:p>
    <w:p w:rsidR="001E5EA6" w:rsidRPr="00354AA3" w:rsidRDefault="001E5EA6" w:rsidP="001A42F5">
      <w:pPr>
        <w:pStyle w:val="Overskrift2"/>
      </w:pPr>
      <w:r w:rsidRPr="00354AA3">
        <w:t>Varighed og forudsætninger</w:t>
      </w:r>
    </w:p>
    <w:p w:rsidR="00262CB3" w:rsidRDefault="00262CB3" w:rsidP="008250AB">
      <w:pPr>
        <w:pStyle w:val="Ingenafstand"/>
      </w:pPr>
      <w:r>
        <w:t>Fra 5</w:t>
      </w:r>
      <w:r w:rsidR="001E4B9F">
        <w:t xml:space="preserve"> </w:t>
      </w:r>
      <w:r w:rsidR="001E5EA6">
        <w:t xml:space="preserve">minutter. </w:t>
      </w:r>
    </w:p>
    <w:p w:rsidR="001E5EA6" w:rsidRDefault="00262CB3" w:rsidP="008250AB">
      <w:pPr>
        <w:pStyle w:val="Ingenafstand"/>
      </w:pPr>
      <w:r>
        <w:t>Gulvplads, så</w:t>
      </w:r>
      <w:r w:rsidR="00840F27">
        <w:t xml:space="preserve"> deltagerne kan stå</w:t>
      </w:r>
      <w:r>
        <w:t xml:space="preserve"> overfor h</w:t>
      </w:r>
      <w:r w:rsidR="00840F27">
        <w:t>inanden med ca.</w:t>
      </w:r>
      <w:r w:rsidR="000A103D">
        <w:t xml:space="preserve"> 2 meter</w:t>
      </w:r>
      <w:r>
        <w:t xml:space="preserve"> afstan</w:t>
      </w:r>
      <w:r w:rsidR="00B86C84">
        <w:t>d.</w:t>
      </w:r>
    </w:p>
    <w:p w:rsidR="00B86C84" w:rsidRDefault="00B86C84" w:rsidP="008250AB">
      <w:pPr>
        <w:pStyle w:val="Ingenafstand"/>
      </w:pPr>
      <w:r>
        <w:t>En stol til hvert par</w:t>
      </w:r>
      <w:r w:rsidR="00854963">
        <w:t>.</w:t>
      </w:r>
    </w:p>
    <w:p w:rsidR="001178C2" w:rsidRDefault="001178C2" w:rsidP="008250AB">
      <w:pPr>
        <w:pStyle w:val="Ingenafstand"/>
      </w:pPr>
      <w:r>
        <w:t xml:space="preserve">Kuglepenne/blyanter eller en anden lille genstand, der ikke kan gå i </w:t>
      </w:r>
      <w:r w:rsidR="00840F27">
        <w:t>stykker, til halvdelen af eleverne</w:t>
      </w:r>
      <w:r>
        <w:t>.</w:t>
      </w:r>
    </w:p>
    <w:p w:rsidR="001E5EA6" w:rsidRDefault="001E5EA6" w:rsidP="001A42F5">
      <w:pPr>
        <w:pStyle w:val="Overskrift2"/>
      </w:pPr>
      <w:r w:rsidRPr="00354AA3">
        <w:t>Instruktion</w:t>
      </w:r>
    </w:p>
    <w:p w:rsidR="00840F27" w:rsidRDefault="001178C2" w:rsidP="008250AB">
      <w:pPr>
        <w:pStyle w:val="Ingenafstand"/>
      </w:pPr>
      <w:r>
        <w:t xml:space="preserve">Bed eleverne om at </w:t>
      </w:r>
      <w:r w:rsidR="00436CD2">
        <w:t>danne par.</w:t>
      </w:r>
      <w:r w:rsidR="000A103D">
        <w:t xml:space="preserve"> Vælg en A og en B i hvert par. A og B</w:t>
      </w:r>
      <w:r w:rsidR="00436CD2">
        <w:t xml:space="preserve"> placere</w:t>
      </w:r>
      <w:r w:rsidR="000A103D">
        <w:t>r</w:t>
      </w:r>
      <w:r w:rsidR="00436CD2">
        <w:t xml:space="preserve"> sig i rummet med</w:t>
      </w:r>
      <w:r w:rsidR="00262CB3">
        <w:t xml:space="preserve"> </w:t>
      </w:r>
      <w:r>
        <w:t xml:space="preserve">front mod </w:t>
      </w:r>
      <w:r w:rsidR="00840F27">
        <w:t>hinanden</w:t>
      </w:r>
      <w:r w:rsidR="00B86C84">
        <w:t>.</w:t>
      </w:r>
      <w:r w:rsidR="00AF0AA6">
        <w:t xml:space="preserve"> Udlever</w:t>
      </w:r>
      <w:r w:rsidR="000A103D">
        <w:t xml:space="preserve"> den valgte genstand, fx en kuglepen</w:t>
      </w:r>
      <w:r w:rsidR="00AF0AA6">
        <w:t xml:space="preserve"> til A</w:t>
      </w:r>
      <w:r w:rsidR="00B86C84">
        <w:t>, som sætter sig på stolen.</w:t>
      </w:r>
      <w:r>
        <w:t xml:space="preserve"> Forklar eleverne</w:t>
      </w:r>
      <w:r w:rsidR="00436CD2">
        <w:t>,</w:t>
      </w:r>
      <w:r>
        <w:t xml:space="preserve"> at de </w:t>
      </w:r>
      <w:r w:rsidR="000A103D">
        <w:t>ikke skal</w:t>
      </w:r>
      <w:r>
        <w:t xml:space="preserve"> tale med hinanden</w:t>
      </w:r>
      <w:r w:rsidR="00AF0AA6">
        <w:t xml:space="preserve"> under øvelsen. A får </w:t>
      </w:r>
      <w:r w:rsidR="00854963">
        <w:t xml:space="preserve">til </w:t>
      </w:r>
      <w:r w:rsidR="00AF0AA6">
        <w:t>opgave at skulle give og B at modtage.</w:t>
      </w:r>
      <w:r w:rsidR="00436CD2">
        <w:t xml:space="preserve"> Eleverne</w:t>
      </w:r>
      <w:r w:rsidR="006C50EF">
        <w:t xml:space="preserve"> skal</w:t>
      </w:r>
      <w:r w:rsidR="00AF0AA6">
        <w:t xml:space="preserve"> af</w:t>
      </w:r>
      <w:r w:rsidR="006C50EF">
        <w:t>prøver</w:t>
      </w:r>
      <w:r w:rsidR="00376508">
        <w:t xml:space="preserve"> tre forskellige situationer</w:t>
      </w:r>
      <w:r w:rsidR="00AF0AA6">
        <w:t xml:space="preserve">, der omhandler det at </w:t>
      </w:r>
      <w:r w:rsidR="00854963">
        <w:t>”</w:t>
      </w:r>
      <w:r w:rsidR="00AF0AA6">
        <w:t>give</w:t>
      </w:r>
      <w:r w:rsidR="00854963">
        <w:t>”</w:t>
      </w:r>
      <w:r w:rsidR="00AF0AA6">
        <w:t xml:space="preserve"> og </w:t>
      </w:r>
      <w:r w:rsidR="00854963">
        <w:t>”</w:t>
      </w:r>
      <w:r w:rsidR="00AF0AA6">
        <w:t>modtage</w:t>
      </w:r>
      <w:r w:rsidR="00854963">
        <w:t>”</w:t>
      </w:r>
      <w:r w:rsidR="00376508">
        <w:t>.</w:t>
      </w:r>
      <w:r w:rsidR="00436CD2">
        <w:t xml:space="preserve"> </w:t>
      </w:r>
    </w:p>
    <w:p w:rsidR="00C54BA8" w:rsidRDefault="00E818C9" w:rsidP="008250AB">
      <w:pPr>
        <w:pStyle w:val="Ingenafstand"/>
      </w:pPr>
      <w:r>
        <w:t>E</w:t>
      </w:r>
      <w:r w:rsidR="00840F27">
        <w:t>leverne</w:t>
      </w:r>
      <w:r>
        <w:t xml:space="preserve"> skal guides</w:t>
      </w:r>
      <w:r w:rsidR="006C50EF">
        <w:t xml:space="preserve"> </w:t>
      </w:r>
      <w:r w:rsidR="0041382D">
        <w:t>gennem hvert trin</w:t>
      </w:r>
      <w:r>
        <w:t xml:space="preserve"> og</w:t>
      </w:r>
      <w:r w:rsidR="0033714D">
        <w:t xml:space="preserve"> h</w:t>
      </w:r>
      <w:r w:rsidR="00840F27">
        <w:t xml:space="preserve">ave tid til at stå og </w:t>
      </w:r>
      <w:r w:rsidR="00854963">
        <w:t>”</w:t>
      </w:r>
      <w:r w:rsidR="00840F27">
        <w:t>mærke efter</w:t>
      </w:r>
      <w:r w:rsidR="00854963">
        <w:t>”</w:t>
      </w:r>
      <w:r>
        <w:t>, når de har udført en handling. Eleverne bliver mere opmærksomme på</w:t>
      </w:r>
      <w:r w:rsidR="00854963">
        <w:t>,</w:t>
      </w:r>
      <w:r>
        <w:t xml:space="preserve"> hvordan de tre trin opleves forskelligt</w:t>
      </w:r>
      <w:r w:rsidR="0033714D">
        <w:t>, når de guides igennem trin for trin.</w:t>
      </w:r>
      <w:r w:rsidR="009B4FA7">
        <w:t xml:space="preserve"> </w:t>
      </w:r>
      <w:r>
        <w:t>Når A og B har afprøvet</w:t>
      </w:r>
      <w:r w:rsidR="00C54BA8">
        <w:t xml:space="preserve"> de tre situationer</w:t>
      </w:r>
      <w:r>
        <w:t>, bytter de</w:t>
      </w:r>
      <w:r w:rsidR="00C54BA8">
        <w:t xml:space="preserve"> roller og forløbet gentages. </w:t>
      </w:r>
    </w:p>
    <w:p w:rsidR="00262CB3" w:rsidRDefault="009B4FA7" w:rsidP="00262CB3">
      <w:pPr>
        <w:spacing w:after="0" w:line="240" w:lineRule="auto"/>
      </w:pPr>
      <w:r>
        <w:t>Fortæl eleverne at:</w:t>
      </w:r>
    </w:p>
    <w:p w:rsidR="00262CB3" w:rsidRDefault="006C50EF" w:rsidP="00262CB3">
      <w:pPr>
        <w:spacing w:after="0" w:line="240" w:lineRule="auto"/>
        <w:ind w:left="567" w:hanging="567"/>
      </w:pPr>
      <w:r w:rsidRPr="008250AB">
        <w:rPr>
          <w:b/>
        </w:rPr>
        <w:t xml:space="preserve">Trin </w:t>
      </w:r>
      <w:r w:rsidR="0033714D" w:rsidRPr="008250AB">
        <w:rPr>
          <w:b/>
        </w:rPr>
        <w:t>1</w:t>
      </w:r>
      <w:r w:rsidR="0033714D">
        <w:t>.</w:t>
      </w:r>
      <w:r w:rsidR="00436CD2">
        <w:t xml:space="preserve"> </w:t>
      </w:r>
      <w:r w:rsidR="00E818C9">
        <w:t>A</w:t>
      </w:r>
      <w:r w:rsidR="00262CB3">
        <w:t xml:space="preserve"> </w:t>
      </w:r>
      <w:r w:rsidR="00436CD2">
        <w:t>forsøger at aflever</w:t>
      </w:r>
      <w:r w:rsidR="002161C8">
        <w:t>e</w:t>
      </w:r>
      <w:r w:rsidR="00E818C9">
        <w:t xml:space="preserve"> genstanden til B. B </w:t>
      </w:r>
      <w:r w:rsidR="00262CB3">
        <w:t>ignorerer</w:t>
      </w:r>
      <w:r w:rsidR="00E818C9">
        <w:t xml:space="preserve"> A og er</w:t>
      </w:r>
      <w:r w:rsidR="002161C8">
        <w:t xml:space="preserve"> total</w:t>
      </w:r>
      <w:r w:rsidR="00E818C9">
        <w:t>t</w:t>
      </w:r>
      <w:r w:rsidR="00FA4157">
        <w:t xml:space="preserve"> uinteresseret</w:t>
      </w:r>
      <w:r w:rsidR="00E818C9">
        <w:t>. A</w:t>
      </w:r>
      <w:r w:rsidR="002161C8">
        <w:t xml:space="preserve"> gå</w:t>
      </w:r>
      <w:r w:rsidR="00E818C9">
        <w:t>r tilbage med</w:t>
      </w:r>
      <w:r w:rsidR="0033714D">
        <w:t xml:space="preserve"> genstanden </w:t>
      </w:r>
      <w:r w:rsidR="00E818C9">
        <w:t>uden at B har</w:t>
      </w:r>
      <w:r w:rsidR="0033714D">
        <w:t xml:space="preserve"> taget imod</w:t>
      </w:r>
      <w:r w:rsidR="00854963">
        <w:t xml:space="preserve"> den</w:t>
      </w:r>
      <w:r w:rsidR="00262CB3">
        <w:t>.</w:t>
      </w:r>
    </w:p>
    <w:p w:rsidR="0041382D" w:rsidRDefault="006C50EF" w:rsidP="00262CB3">
      <w:pPr>
        <w:spacing w:after="0" w:line="240" w:lineRule="auto"/>
        <w:ind w:left="567" w:hanging="567"/>
      </w:pPr>
      <w:r w:rsidRPr="008250AB">
        <w:rPr>
          <w:b/>
        </w:rPr>
        <w:t xml:space="preserve">Trin </w:t>
      </w:r>
      <w:r w:rsidR="002161C8" w:rsidRPr="008250AB">
        <w:rPr>
          <w:b/>
        </w:rPr>
        <w:t>2.</w:t>
      </w:r>
      <w:r w:rsidR="00E818C9">
        <w:t xml:space="preserve"> A</w:t>
      </w:r>
      <w:r w:rsidR="0033714D">
        <w:t xml:space="preserve"> g</w:t>
      </w:r>
      <w:r w:rsidR="00262CB3">
        <w:t>å</w:t>
      </w:r>
      <w:r w:rsidR="0033714D">
        <w:t>r igen frem</w:t>
      </w:r>
      <w:r w:rsidR="00262CB3">
        <w:t xml:space="preserve">. </w:t>
      </w:r>
      <w:r w:rsidR="00E818C9">
        <w:t>B</w:t>
      </w:r>
      <w:r w:rsidR="00262CB3">
        <w:t xml:space="preserve"> tager </w:t>
      </w:r>
      <w:r w:rsidR="009B4FA7">
        <w:t xml:space="preserve">stadig ikke </w:t>
      </w:r>
      <w:r w:rsidR="00262CB3">
        <w:t xml:space="preserve">imod </w:t>
      </w:r>
      <w:r>
        <w:t xml:space="preserve">genstanden. </w:t>
      </w:r>
      <w:r w:rsidR="00E818C9">
        <w:t>Men denne gang forsøger A</w:t>
      </w:r>
      <w:r w:rsidR="009B4FA7">
        <w:t xml:space="preserve"> at aflev</w:t>
      </w:r>
      <w:r w:rsidR="00B86C84">
        <w:t>ere genstanden, selvom B</w:t>
      </w:r>
      <w:r w:rsidR="00A14516">
        <w:t xml:space="preserve"> stadig</w:t>
      </w:r>
      <w:r w:rsidR="00B86C84">
        <w:t xml:space="preserve"> er pas</w:t>
      </w:r>
      <w:r w:rsidR="00FA4157">
        <w:t>siv o</w:t>
      </w:r>
      <w:r w:rsidR="00A14516">
        <w:t>g</w:t>
      </w:r>
      <w:r w:rsidR="00FA4157">
        <w:t xml:space="preserve"> ikke tager aktivt imod</w:t>
      </w:r>
      <w:r w:rsidR="00B86C84">
        <w:t>.</w:t>
      </w:r>
    </w:p>
    <w:p w:rsidR="0041382D" w:rsidRDefault="00B86C84" w:rsidP="008250AB">
      <w:pPr>
        <w:pStyle w:val="Ingenafstand"/>
      </w:pPr>
      <w:r>
        <w:t>A</w:t>
      </w:r>
      <w:r w:rsidR="00262CB3">
        <w:t xml:space="preserve"> </w:t>
      </w:r>
      <w:r w:rsidR="009B4FA7">
        <w:t>kan</w:t>
      </w:r>
      <w:r w:rsidR="00C72C45">
        <w:t xml:space="preserve"> fx</w:t>
      </w:r>
      <w:r>
        <w:t xml:space="preserve"> forsøge at give B</w:t>
      </w:r>
      <w:r w:rsidR="009B4FA7">
        <w:t xml:space="preserve"> genstanden </w:t>
      </w:r>
      <w:r>
        <w:t>i hånden, ved at tage B</w:t>
      </w:r>
      <w:r w:rsidR="00FA4157">
        <w:t>’</w:t>
      </w:r>
      <w:r>
        <w:t>s</w:t>
      </w:r>
      <w:r w:rsidR="009B4FA7">
        <w:t xml:space="preserve"> hånd</w:t>
      </w:r>
      <w:r w:rsidR="00C72C45">
        <w:t xml:space="preserve"> og lukke den om genstanden. </w:t>
      </w:r>
      <w:r w:rsidR="00FA4157">
        <w:t>Da B</w:t>
      </w:r>
      <w:r w:rsidR="00A14516">
        <w:t xml:space="preserve"> ikke</w:t>
      </w:r>
      <w:r w:rsidR="00FA4157">
        <w:t xml:space="preserve"> tager imod, vil genstanden måske falde på gulvet</w:t>
      </w:r>
      <w:r w:rsidR="00C72C45">
        <w:t>.</w:t>
      </w:r>
      <w:r w:rsidR="00FA4157">
        <w:t xml:space="preserve"> Fortæl det er o.k.</w:t>
      </w:r>
      <w:r w:rsidR="00C72C45">
        <w:t xml:space="preserve"> En anden mulighed er</w:t>
      </w:r>
      <w:r w:rsidR="00FA4157">
        <w:t xml:space="preserve"> at lægge genstanden på skødet af B eller putte den i en lomme</w:t>
      </w:r>
      <w:r w:rsidR="00C72C45">
        <w:t>.</w:t>
      </w:r>
    </w:p>
    <w:p w:rsidR="00262CB3" w:rsidRDefault="00FA4157" w:rsidP="008250AB">
      <w:pPr>
        <w:pStyle w:val="Ingenafstand"/>
      </w:pPr>
      <w:r>
        <w:t>A</w:t>
      </w:r>
      <w:r w:rsidR="00A14516">
        <w:t xml:space="preserve"> venter ca. 10 sek., uden at B fortager sig noget. A tager genstanden og går tilbage</w:t>
      </w:r>
    </w:p>
    <w:p w:rsidR="00262CB3" w:rsidRDefault="006C50EF" w:rsidP="00262CB3">
      <w:pPr>
        <w:spacing w:after="0" w:line="240" w:lineRule="auto"/>
        <w:ind w:left="567" w:hanging="567"/>
      </w:pPr>
      <w:r w:rsidRPr="008250AB">
        <w:rPr>
          <w:b/>
        </w:rPr>
        <w:t xml:space="preserve">Trin </w:t>
      </w:r>
      <w:r w:rsidR="00A14516" w:rsidRPr="008250AB">
        <w:rPr>
          <w:b/>
        </w:rPr>
        <w:t>3.</w:t>
      </w:r>
      <w:r w:rsidR="00A14516">
        <w:t xml:space="preserve"> A</w:t>
      </w:r>
      <w:r w:rsidR="00C72C45">
        <w:t xml:space="preserve"> g</w:t>
      </w:r>
      <w:r w:rsidR="00262CB3">
        <w:t>å</w:t>
      </w:r>
      <w:r w:rsidR="00A14516">
        <w:t>r en sidste gang hen til B</w:t>
      </w:r>
      <w:r w:rsidR="00C72C45">
        <w:t>.</w:t>
      </w:r>
      <w:r w:rsidR="00262CB3">
        <w:t xml:space="preserve"> </w:t>
      </w:r>
      <w:r w:rsidR="00A14516">
        <w:t>Denne gang</w:t>
      </w:r>
      <w:r w:rsidR="00C72C45">
        <w:t xml:space="preserve"> tager</w:t>
      </w:r>
      <w:r w:rsidR="00A14516">
        <w:t xml:space="preserve"> B aktivt imod genstanden og</w:t>
      </w:r>
      <w:r w:rsidR="00C72C45">
        <w:t xml:space="preserve"> tilkendegive</w:t>
      </w:r>
      <w:r w:rsidR="00A14516">
        <w:t>r en tydelig</w:t>
      </w:r>
      <w:r w:rsidR="00C72C45">
        <w:t xml:space="preserve"> </w:t>
      </w:r>
      <w:r w:rsidR="00A14516">
        <w:t>glæde.</w:t>
      </w:r>
      <w:r w:rsidR="00C72C45">
        <w:t xml:space="preserve"> Fx ved at række hænderne frem og smile.</w:t>
      </w:r>
    </w:p>
    <w:p w:rsidR="00AC28B3" w:rsidRDefault="00AC28B3" w:rsidP="00262CB3">
      <w:pPr>
        <w:spacing w:after="0" w:line="240" w:lineRule="auto"/>
        <w:ind w:left="567" w:hanging="567"/>
      </w:pPr>
      <w:r>
        <w:t>A og B bytter roller. A sætter sig i stolen og B tager genstanden. Gentag øvelsen.</w:t>
      </w:r>
    </w:p>
    <w:p w:rsidR="001E5EA6" w:rsidRDefault="001E5EA6" w:rsidP="001A42F5">
      <w:pPr>
        <w:pStyle w:val="Overskrift2"/>
      </w:pPr>
      <w:r w:rsidRPr="00354AA3">
        <w:t>Opsamling</w:t>
      </w:r>
      <w:r w:rsidR="0033714D">
        <w:t xml:space="preserve"> </w:t>
      </w:r>
    </w:p>
    <w:p w:rsidR="006314AD" w:rsidRDefault="00C54BA8" w:rsidP="006314AD">
      <w:pPr>
        <w:pStyle w:val="Ingenafstand"/>
      </w:pPr>
      <w:r>
        <w:t>Tal med eleverne om deres oplevelse</w:t>
      </w:r>
      <w:r w:rsidR="00262CB3">
        <w:t>.</w:t>
      </w:r>
      <w:r w:rsidR="0041382D">
        <w:t xml:space="preserve"> Gør</w:t>
      </w:r>
      <w:r>
        <w:t xml:space="preserve"> opmærksom på, at vi hele tiden giver og modtager på en eller anden måde</w:t>
      </w:r>
      <w:r w:rsidR="00A123B1">
        <w:t>,</w:t>
      </w:r>
      <w:r>
        <w:t xml:space="preserve"> når vi er s</w:t>
      </w:r>
      <w:r w:rsidR="0041382D">
        <w:t>ammen med andre.</w:t>
      </w:r>
      <w:r w:rsidR="006314AD">
        <w:t xml:space="preserve"> Det kan</w:t>
      </w:r>
      <w:r w:rsidR="0041382D">
        <w:t xml:space="preserve"> </w:t>
      </w:r>
      <w:r w:rsidR="006314AD">
        <w:t>fx være, ved at man svare</w:t>
      </w:r>
      <w:r w:rsidR="00EA2B37">
        <w:t>r</w:t>
      </w:r>
      <w:bookmarkStart w:id="0" w:name="_GoBack"/>
      <w:bookmarkEnd w:id="0"/>
      <w:r w:rsidR="006314AD">
        <w:t>, når nogen siger noget til én, eller ved at smile tilbage, når nogen smiler til én. Fortæl eleverne, at det at være bevidst om, hvordan man giver og modtager har betydning for kontakt, tillid og gensidig sympati.</w:t>
      </w:r>
    </w:p>
    <w:p w:rsidR="0041382D" w:rsidRDefault="0041382D" w:rsidP="008250AB">
      <w:pPr>
        <w:pStyle w:val="Ingenafstand"/>
      </w:pPr>
    </w:p>
    <w:p w:rsidR="001E5EA6" w:rsidRPr="00F074A4" w:rsidRDefault="001E5EA6" w:rsidP="001A42F5">
      <w:pPr>
        <w:pStyle w:val="Overskrift3"/>
      </w:pPr>
      <w:r>
        <w:lastRenderedPageBreak/>
        <w:t>S</w:t>
      </w:r>
      <w:r w:rsidRPr="00F074A4">
        <w:t>pørgsmål til opsamling:</w:t>
      </w:r>
    </w:p>
    <w:p w:rsidR="00F05D8D" w:rsidRDefault="00F05D8D" w:rsidP="007E7F5A">
      <w:pPr>
        <w:pStyle w:val="Opstilling-punkttegn"/>
      </w:pPr>
      <w:r>
        <w:t>Hvornår skal I være opmærksomme på, at I giver og modtager? Er det kun fysiske genstande</w:t>
      </w:r>
      <w:r w:rsidR="00854963">
        <w:t>,</w:t>
      </w:r>
      <w:r>
        <w:t xml:space="preserve"> vi giver og modtager?</w:t>
      </w:r>
    </w:p>
    <w:p w:rsidR="00A6438B" w:rsidRDefault="00A6438B" w:rsidP="007E7F5A">
      <w:pPr>
        <w:pStyle w:val="Opstilling-punkttegn"/>
      </w:pPr>
      <w:r>
        <w:t>K</w:t>
      </w:r>
      <w:r w:rsidR="00AC28B3">
        <w:t xml:space="preserve">ender </w:t>
      </w:r>
      <w:r>
        <w:t xml:space="preserve">I </w:t>
      </w:r>
      <w:r w:rsidR="00AC28B3">
        <w:t>til, at det kan føles som en lidt flad fornemmelse at give noget til andre, som de ik</w:t>
      </w:r>
      <w:r>
        <w:t>ke tager imod eller reagerer på? Hvornår?</w:t>
      </w:r>
    </w:p>
    <w:p w:rsidR="009E2EEE" w:rsidRDefault="00A6438B">
      <w:pPr>
        <w:pStyle w:val="Opstilling-punkttegn"/>
      </w:pPr>
      <w:r>
        <w:t>Hvis nogen forsøger at komme i kontakt med jer</w:t>
      </w:r>
      <w:r w:rsidR="00854963">
        <w:t>,</w:t>
      </w:r>
      <w:r>
        <w:t xml:space="preserve"> og I ikke har lyst eller tid til </w:t>
      </w:r>
      <w:r w:rsidR="00F05D8D">
        <w:t>at forholde jer til det, hvad gør I så?</w:t>
      </w:r>
    </w:p>
    <w:sectPr w:rsidR="009E2EEE" w:rsidSect="00A62896">
      <w:pgSz w:w="11906" w:h="16838"/>
      <w:pgMar w:top="1843" w:right="1134" w:bottom="184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A1B" w:rsidRDefault="00F52A1B">
      <w:pPr>
        <w:spacing w:after="0" w:line="240" w:lineRule="auto"/>
      </w:pPr>
      <w:r>
        <w:separator/>
      </w:r>
    </w:p>
  </w:endnote>
  <w:endnote w:type="continuationSeparator" w:id="0">
    <w:p w:rsidR="00F52A1B" w:rsidRDefault="00F52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A1B" w:rsidRDefault="00F52A1B">
      <w:pPr>
        <w:spacing w:after="0" w:line="240" w:lineRule="auto"/>
      </w:pPr>
      <w:r>
        <w:separator/>
      </w:r>
    </w:p>
  </w:footnote>
  <w:footnote w:type="continuationSeparator" w:id="0">
    <w:p w:rsidR="00F52A1B" w:rsidRDefault="00F52A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271C2316"/>
    <w:multiLevelType w:val="hybridMultilevel"/>
    <w:tmpl w:val="6FC69344"/>
    <w:lvl w:ilvl="0" w:tplc="E8FCC8F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3">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44617AE3"/>
    <w:multiLevelType w:val="hybridMultilevel"/>
    <w:tmpl w:val="77D00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6">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7"/>
  </w:num>
  <w:num w:numId="13">
    <w:abstractNumId w:val="16"/>
  </w:num>
  <w:num w:numId="14">
    <w:abstractNumId w:val="13"/>
  </w:num>
  <w:num w:numId="15">
    <w:abstractNumId w:val="12"/>
  </w:num>
  <w:num w:numId="16">
    <w:abstractNumId w:val="15"/>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B1A71"/>
    <w:rsid w:val="00002444"/>
    <w:rsid w:val="000137BE"/>
    <w:rsid w:val="00027BCE"/>
    <w:rsid w:val="000642AD"/>
    <w:rsid w:val="000825F4"/>
    <w:rsid w:val="00094088"/>
    <w:rsid w:val="000A4DF6"/>
    <w:rsid w:val="000A5D9D"/>
    <w:rsid w:val="000C1223"/>
    <w:rsid w:val="000D0489"/>
    <w:rsid w:val="000D36C3"/>
    <w:rsid w:val="000F3EAC"/>
    <w:rsid w:val="00104BF1"/>
    <w:rsid w:val="001059B3"/>
    <w:rsid w:val="001062B5"/>
    <w:rsid w:val="00111849"/>
    <w:rsid w:val="001121F5"/>
    <w:rsid w:val="001215CE"/>
    <w:rsid w:val="00123CD1"/>
    <w:rsid w:val="00125C95"/>
    <w:rsid w:val="00135EDC"/>
    <w:rsid w:val="00152D73"/>
    <w:rsid w:val="0017475D"/>
    <w:rsid w:val="001963FE"/>
    <w:rsid w:val="00197032"/>
    <w:rsid w:val="001A31BD"/>
    <w:rsid w:val="001A42F5"/>
    <w:rsid w:val="001B1636"/>
    <w:rsid w:val="001E4B9F"/>
    <w:rsid w:val="001E5EA6"/>
    <w:rsid w:val="00203ADB"/>
    <w:rsid w:val="002054A9"/>
    <w:rsid w:val="00230E40"/>
    <w:rsid w:val="00235E95"/>
    <w:rsid w:val="00237EE6"/>
    <w:rsid w:val="00244E2C"/>
    <w:rsid w:val="00281CF4"/>
    <w:rsid w:val="00283E76"/>
    <w:rsid w:val="00287725"/>
    <w:rsid w:val="002B4BD3"/>
    <w:rsid w:val="002B625B"/>
    <w:rsid w:val="002B68B3"/>
    <w:rsid w:val="002D7F59"/>
    <w:rsid w:val="002E2940"/>
    <w:rsid w:val="0031664A"/>
    <w:rsid w:val="00326DCD"/>
    <w:rsid w:val="003346F0"/>
    <w:rsid w:val="00337EFA"/>
    <w:rsid w:val="0035227E"/>
    <w:rsid w:val="00371315"/>
    <w:rsid w:val="003931A3"/>
    <w:rsid w:val="003A4942"/>
    <w:rsid w:val="003C2B0A"/>
    <w:rsid w:val="003C4170"/>
    <w:rsid w:val="003F0666"/>
    <w:rsid w:val="00411EC8"/>
    <w:rsid w:val="00426C45"/>
    <w:rsid w:val="0044270B"/>
    <w:rsid w:val="00445463"/>
    <w:rsid w:val="00453C4E"/>
    <w:rsid w:val="00483D78"/>
    <w:rsid w:val="00495F70"/>
    <w:rsid w:val="004B5809"/>
    <w:rsid w:val="004D42EB"/>
    <w:rsid w:val="004E7F18"/>
    <w:rsid w:val="0050006C"/>
    <w:rsid w:val="0050015A"/>
    <w:rsid w:val="00511DAF"/>
    <w:rsid w:val="00512D8C"/>
    <w:rsid w:val="00525A05"/>
    <w:rsid w:val="00530EA8"/>
    <w:rsid w:val="0053771B"/>
    <w:rsid w:val="00557E42"/>
    <w:rsid w:val="00566306"/>
    <w:rsid w:val="0056646E"/>
    <w:rsid w:val="005709C7"/>
    <w:rsid w:val="00590182"/>
    <w:rsid w:val="00593BF6"/>
    <w:rsid w:val="005973D5"/>
    <w:rsid w:val="005C3B45"/>
    <w:rsid w:val="005E194D"/>
    <w:rsid w:val="006025E0"/>
    <w:rsid w:val="00604DA9"/>
    <w:rsid w:val="0060546D"/>
    <w:rsid w:val="00615E34"/>
    <w:rsid w:val="00624F53"/>
    <w:rsid w:val="00635A2A"/>
    <w:rsid w:val="0067303E"/>
    <w:rsid w:val="00674662"/>
    <w:rsid w:val="006F12DB"/>
    <w:rsid w:val="006F3E57"/>
    <w:rsid w:val="00706470"/>
    <w:rsid w:val="00710A6F"/>
    <w:rsid w:val="0071746F"/>
    <w:rsid w:val="00731502"/>
    <w:rsid w:val="007474E9"/>
    <w:rsid w:val="007738DD"/>
    <w:rsid w:val="00785172"/>
    <w:rsid w:val="007B2610"/>
    <w:rsid w:val="007C2326"/>
    <w:rsid w:val="007C6E46"/>
    <w:rsid w:val="007E6DFA"/>
    <w:rsid w:val="007F06F7"/>
    <w:rsid w:val="007F6F3D"/>
    <w:rsid w:val="00803F74"/>
    <w:rsid w:val="0084435A"/>
    <w:rsid w:val="00876870"/>
    <w:rsid w:val="00900E7D"/>
    <w:rsid w:val="0091021E"/>
    <w:rsid w:val="009141A4"/>
    <w:rsid w:val="00916DB0"/>
    <w:rsid w:val="00957B94"/>
    <w:rsid w:val="00973232"/>
    <w:rsid w:val="009903FC"/>
    <w:rsid w:val="0099691A"/>
    <w:rsid w:val="009A0FDA"/>
    <w:rsid w:val="009A6F95"/>
    <w:rsid w:val="009F32BB"/>
    <w:rsid w:val="00A33A9B"/>
    <w:rsid w:val="00A3581B"/>
    <w:rsid w:val="00A36E38"/>
    <w:rsid w:val="00A4018E"/>
    <w:rsid w:val="00A4763D"/>
    <w:rsid w:val="00A62896"/>
    <w:rsid w:val="00A661AC"/>
    <w:rsid w:val="00A6768E"/>
    <w:rsid w:val="00A67E19"/>
    <w:rsid w:val="00A71ED1"/>
    <w:rsid w:val="00A76890"/>
    <w:rsid w:val="00A915AF"/>
    <w:rsid w:val="00A94E3F"/>
    <w:rsid w:val="00AE53E5"/>
    <w:rsid w:val="00AF1C28"/>
    <w:rsid w:val="00B03723"/>
    <w:rsid w:val="00B12AFA"/>
    <w:rsid w:val="00B42460"/>
    <w:rsid w:val="00B432FE"/>
    <w:rsid w:val="00B545C6"/>
    <w:rsid w:val="00B705CF"/>
    <w:rsid w:val="00B745A7"/>
    <w:rsid w:val="00B85B3E"/>
    <w:rsid w:val="00B86560"/>
    <w:rsid w:val="00B91044"/>
    <w:rsid w:val="00BA7932"/>
    <w:rsid w:val="00BB5989"/>
    <w:rsid w:val="00BC25B6"/>
    <w:rsid w:val="00BC5A2A"/>
    <w:rsid w:val="00BC5BF9"/>
    <w:rsid w:val="00BD46DC"/>
    <w:rsid w:val="00C04745"/>
    <w:rsid w:val="00C14401"/>
    <w:rsid w:val="00C2456C"/>
    <w:rsid w:val="00C36BEB"/>
    <w:rsid w:val="00C5068C"/>
    <w:rsid w:val="00C5772A"/>
    <w:rsid w:val="00C849AE"/>
    <w:rsid w:val="00CC018D"/>
    <w:rsid w:val="00CC5B29"/>
    <w:rsid w:val="00CC671D"/>
    <w:rsid w:val="00CE25BB"/>
    <w:rsid w:val="00D01A25"/>
    <w:rsid w:val="00D04455"/>
    <w:rsid w:val="00D73BE6"/>
    <w:rsid w:val="00D90ABD"/>
    <w:rsid w:val="00D93F28"/>
    <w:rsid w:val="00DA21A0"/>
    <w:rsid w:val="00DB4DF2"/>
    <w:rsid w:val="00DC1D18"/>
    <w:rsid w:val="00DC510A"/>
    <w:rsid w:val="00DD2AE4"/>
    <w:rsid w:val="00DD5963"/>
    <w:rsid w:val="00DE31C4"/>
    <w:rsid w:val="00E002FC"/>
    <w:rsid w:val="00E14233"/>
    <w:rsid w:val="00E46E07"/>
    <w:rsid w:val="00E525F8"/>
    <w:rsid w:val="00E55BCB"/>
    <w:rsid w:val="00E710AF"/>
    <w:rsid w:val="00E9279B"/>
    <w:rsid w:val="00EA3666"/>
    <w:rsid w:val="00EC2136"/>
    <w:rsid w:val="00ED3E0F"/>
    <w:rsid w:val="00ED6F9D"/>
    <w:rsid w:val="00F064D0"/>
    <w:rsid w:val="00F07D1E"/>
    <w:rsid w:val="00F27CD9"/>
    <w:rsid w:val="00F3780E"/>
    <w:rsid w:val="00F4213D"/>
    <w:rsid w:val="00F4381C"/>
    <w:rsid w:val="00F67A6B"/>
    <w:rsid w:val="00F74B3D"/>
    <w:rsid w:val="00F75B74"/>
    <w:rsid w:val="00F82903"/>
    <w:rsid w:val="00F8385A"/>
    <w:rsid w:val="00FA471E"/>
    <w:rsid w:val="00FB1A71"/>
    <w:rsid w:val="00FB2804"/>
    <w:rsid w:val="00FD3C69"/>
    <w:rsid w:val="00FE7F6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0BBD63D-6471-418B-AD16-1E7F2B5465AC}"/>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B12AFA"/>
    <w:rPr>
      <w:color w:val="F79646" w:themeColor="accent6"/>
    </w:rPr>
  </w:style>
  <w:style w:type="character" w:styleId="Kommentarhenvisning">
    <w:name w:val="annotation reference"/>
    <w:basedOn w:val="Standardskrifttypeiafsnit"/>
    <w:uiPriority w:val="99"/>
    <w:semiHidden/>
    <w:unhideWhenUsed/>
    <w:rsid w:val="00250515"/>
    <w:rPr>
      <w:sz w:val="16"/>
      <w:szCs w:val="16"/>
    </w:rPr>
  </w:style>
  <w:style w:type="paragraph" w:styleId="Kommentartekst">
    <w:name w:val="annotation text"/>
    <w:basedOn w:val="Normal"/>
    <w:link w:val="KommentartekstTegn"/>
    <w:uiPriority w:val="99"/>
    <w:semiHidden/>
    <w:unhideWhenUsed/>
    <w:rsid w:val="00250515"/>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250515"/>
    <w:rPr>
      <w:sz w:val="20"/>
      <w:szCs w:val="20"/>
    </w:rPr>
  </w:style>
  <w:style w:type="paragraph" w:styleId="Kommentaremne">
    <w:name w:val="annotation subject"/>
    <w:basedOn w:val="Kommentartekst"/>
    <w:next w:val="Kommentartekst"/>
    <w:link w:val="KommentaremneTegn"/>
    <w:uiPriority w:val="99"/>
    <w:semiHidden/>
    <w:unhideWhenUsed/>
    <w:rsid w:val="00250515"/>
    <w:rPr>
      <w:b/>
      <w:bCs/>
    </w:rPr>
  </w:style>
  <w:style w:type="character" w:customStyle="1" w:styleId="KommentaremneTegn">
    <w:name w:val="Kommentaremne Tegn"/>
    <w:basedOn w:val="KommentartekstTegn"/>
    <w:link w:val="Kommentaremne"/>
    <w:uiPriority w:val="99"/>
    <w:semiHidden/>
    <w:rsid w:val="00250515"/>
    <w:rPr>
      <w:b/>
      <w:bCs/>
      <w:sz w:val="20"/>
      <w:szCs w:val="20"/>
    </w:rPr>
  </w:style>
  <w:style w:type="paragraph" w:styleId="Ingenafstand">
    <w:name w:val="No Spacing"/>
    <w:uiPriority w:val="1"/>
    <w:qFormat/>
    <w:rsid w:val="008250AB"/>
    <w:pPr>
      <w:spacing w:after="0" w:line="240" w:lineRule="auto"/>
    </w:pPr>
  </w:style>
  <w:style w:type="paragraph" w:styleId="Korrektur">
    <w:name w:val="Revision"/>
    <w:hidden/>
    <w:uiPriority w:val="99"/>
    <w:semiHidden/>
    <w:rsid w:val="008549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ropbox\Dig,%20mig%20og%20f&#230;llesskabet\Skabeloner\Skabelon%20Instruktioner%20www.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Skabelon Instruktioner www.dotx</Template>
  <TotalTime>303</TotalTime>
  <Pages>1</Pages>
  <Words>422</Words>
  <Characters>2576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Henriette Hedegaard Jensen</cp:lastModifiedBy>
  <cp:revision>28</cp:revision>
  <dcterms:created xsi:type="dcterms:W3CDTF">2014-04-30T20:07:00Z</dcterms:created>
  <dcterms:modified xsi:type="dcterms:W3CDTF">2014-12-17T11:35:00Z</dcterms:modified>
</cp:coreProperties>
</file>