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75436" w14:textId="77777777" w:rsidR="007474E9" w:rsidRPr="007474E9" w:rsidRDefault="00915CFB" w:rsidP="007474E9">
      <w:pPr>
        <w:pStyle w:val="Rubrik"/>
      </w:pPr>
      <w:r>
        <w:t>Instruktionsark Magisk luft</w:t>
      </w:r>
      <w:r w:rsidR="001A42F5">
        <w:t xml:space="preserve"> </w:t>
      </w:r>
      <w:r>
        <w:t>54</w:t>
      </w:r>
    </w:p>
    <w:p w14:paraId="38D660D0" w14:textId="4499A2A9" w:rsidR="00B12AFA" w:rsidRDefault="00915CFB" w:rsidP="00B12AFA">
      <w:pPr>
        <w:pStyle w:val="Overskriftinstruktionsark"/>
      </w:pPr>
      <w:r>
        <w:t>Magisk luft</w:t>
      </w:r>
      <w:bookmarkStart w:id="0" w:name="_GoBack"/>
      <w:bookmarkEnd w:id="0"/>
    </w:p>
    <w:p w14:paraId="134CEECF" w14:textId="77777777" w:rsidR="001E5EA6" w:rsidRDefault="001E5EA6" w:rsidP="001E5EA6">
      <w:pPr>
        <w:spacing w:after="0" w:line="240" w:lineRule="auto"/>
      </w:pPr>
    </w:p>
    <w:p w14:paraId="097231E7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7CF10EF5" w14:textId="77777777" w:rsidR="001E5EA6" w:rsidRDefault="001E5ABE" w:rsidP="001E5EA6">
      <w:pPr>
        <w:spacing w:after="0" w:line="240" w:lineRule="auto"/>
      </w:pPr>
      <w:r w:rsidRPr="00920000">
        <w:rPr>
          <w:rFonts w:ascii="Calibri" w:eastAsia="Calibri" w:hAnsi="Calibri" w:cs="Times New Roman"/>
        </w:rPr>
        <w:t>Eleverne</w:t>
      </w:r>
      <w:r>
        <w:rPr>
          <w:sz w:val="28"/>
          <w:szCs w:val="28"/>
        </w:rPr>
        <w:t xml:space="preserve"> </w:t>
      </w:r>
      <w:r>
        <w:t xml:space="preserve">øver kommunikation uden ord. De får </w:t>
      </w:r>
      <w:r w:rsidR="00502F55">
        <w:t>opmærksomhed på, at kroppen</w:t>
      </w:r>
      <w:r>
        <w:t xml:space="preserve"> bruge</w:t>
      </w:r>
      <w:r w:rsidR="00502F55">
        <w:t>s</w:t>
      </w:r>
      <w:r>
        <w:t xml:space="preserve"> til at fortælle </w:t>
      </w:r>
      <w:r w:rsidR="00502F55">
        <w:t>og understøtte et budskab</w:t>
      </w:r>
      <w:r>
        <w:t xml:space="preserve"> De træner at </w:t>
      </w:r>
      <w:r w:rsidR="00502F55">
        <w:t xml:space="preserve">henvende sig til andre og prøver at </w:t>
      </w:r>
      <w:r>
        <w:t>give og modtage</w:t>
      </w:r>
      <w:r w:rsidR="00502F55">
        <w:t xml:space="preserve"> id</w:t>
      </w:r>
      <w:r w:rsidR="00AC4693">
        <w:t>e</w:t>
      </w:r>
      <w:r w:rsidR="00502F55">
        <w:t>er.</w:t>
      </w:r>
    </w:p>
    <w:p w14:paraId="46D7B501" w14:textId="77777777" w:rsidR="0056300B" w:rsidRDefault="0056300B" w:rsidP="0056300B">
      <w:pPr>
        <w:pStyle w:val="Video"/>
      </w:pPr>
      <w:r w:rsidRPr="0056300B">
        <w:t>54 Magisk luft</w:t>
      </w:r>
    </w:p>
    <w:p w14:paraId="5C47C5B2" w14:textId="77777777" w:rsidR="001E5EA6" w:rsidRPr="00354AA3" w:rsidRDefault="001E5EA6" w:rsidP="001A42F5">
      <w:pPr>
        <w:pStyle w:val="Overskrift2"/>
      </w:pPr>
      <w:r>
        <w:t>Antal deltagere</w:t>
      </w:r>
    </w:p>
    <w:p w14:paraId="487831CD" w14:textId="77777777" w:rsidR="001E5EA6" w:rsidRPr="0071648D" w:rsidRDefault="001E5ABE" w:rsidP="001E5EA6">
      <w:pPr>
        <w:spacing w:after="0" w:line="240" w:lineRule="auto"/>
      </w:pPr>
      <w:r>
        <w:t>Fra 4</w:t>
      </w:r>
    </w:p>
    <w:p w14:paraId="461B7424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26436DC9" w14:textId="77777777" w:rsidR="001E5EA6" w:rsidRDefault="001E5ABE" w:rsidP="001E5EA6">
      <w:pPr>
        <w:spacing w:after="0" w:line="240" w:lineRule="auto"/>
      </w:pPr>
      <w:r>
        <w:t>Fra 10</w:t>
      </w:r>
      <w:r w:rsidR="001E4B9F">
        <w:t xml:space="preserve"> </w:t>
      </w:r>
      <w:r w:rsidR="001E5EA6">
        <w:t xml:space="preserve">minutter. </w:t>
      </w:r>
      <w:r>
        <w:t>Gulvplads så</w:t>
      </w:r>
      <w:r w:rsidR="001E5EA6">
        <w:t xml:space="preserve"> alle kan stå i en cirkel og se hinanden. </w:t>
      </w:r>
    </w:p>
    <w:p w14:paraId="03D7704B" w14:textId="77777777" w:rsidR="001E5EA6" w:rsidRDefault="001E5EA6" w:rsidP="001A42F5">
      <w:pPr>
        <w:pStyle w:val="Overskrift2"/>
      </w:pPr>
      <w:r w:rsidRPr="00354AA3">
        <w:t>Instruktion</w:t>
      </w:r>
    </w:p>
    <w:p w14:paraId="7AFBB087" w14:textId="77777777" w:rsidR="00484595" w:rsidRDefault="001E5ABE" w:rsidP="00832AA9">
      <w:pPr>
        <w:spacing w:after="0"/>
      </w:pPr>
      <w:r w:rsidRPr="001E5ABE">
        <w:t>Bed eleverne om at stå i en cirkel</w:t>
      </w:r>
      <w:r w:rsidR="00E143EB">
        <w:t xml:space="preserve">. Fortæl </w:t>
      </w:r>
      <w:r w:rsidR="00AC4693">
        <w:t xml:space="preserve">dem, </w:t>
      </w:r>
      <w:r w:rsidR="00E143EB">
        <w:t>at når kroppen er aktiv under en samtale</w:t>
      </w:r>
      <w:r w:rsidR="0016647B">
        <w:t>,</w:t>
      </w:r>
      <w:r w:rsidR="00E143EB">
        <w:t xml:space="preserve"> understøtter det budskabet og gør samtalen mere levende.</w:t>
      </w:r>
      <w:r w:rsidR="0016647B">
        <w:t xml:space="preserve"> Vis som eksempel at når noget er gået rigtig godt</w:t>
      </w:r>
      <w:r w:rsidR="00AC4693">
        <w:t>,</w:t>
      </w:r>
      <w:r w:rsidR="00E143EB">
        <w:t xml:space="preserve"> </w:t>
      </w:r>
      <w:r w:rsidR="000F04F6">
        <w:t>understreges</w:t>
      </w:r>
      <w:r w:rsidR="007E2CFF">
        <w:t xml:space="preserve"> det </w:t>
      </w:r>
      <w:r w:rsidR="00AC4693">
        <w:t>ved</w:t>
      </w:r>
      <w:r w:rsidR="007E2CFF">
        <w:t xml:space="preserve"> at løfte armen i en YES</w:t>
      </w:r>
      <w:r w:rsidR="00AC4693">
        <w:t>-</w:t>
      </w:r>
      <w:r w:rsidR="007E2CFF">
        <w:t>gestus</w:t>
      </w:r>
      <w:r w:rsidR="00484595">
        <w:t>. I denne øvelse er der ingen ord. Det er kroppen, der skal bruges til at vise</w:t>
      </w:r>
      <w:r w:rsidR="007D5563">
        <w:t>,</w:t>
      </w:r>
      <w:r w:rsidR="00484595">
        <w:t xml:space="preserve"> hvor meget man kan fortælle uden ord.</w:t>
      </w:r>
    </w:p>
    <w:p w14:paraId="24B02F98" w14:textId="77777777" w:rsidR="00832AA9" w:rsidRDefault="000F04F6" w:rsidP="00832AA9">
      <w:pPr>
        <w:spacing w:after="0"/>
      </w:pPr>
      <w:r>
        <w:t xml:space="preserve">Underviser starter med at </w:t>
      </w:r>
      <w:r w:rsidR="00484595">
        <w:t>mime en handling</w:t>
      </w:r>
      <w:r w:rsidR="00AC4693">
        <w:t>,</w:t>
      </w:r>
      <w:r w:rsidR="00035BC6">
        <w:t xml:space="preserve"> </w:t>
      </w:r>
      <w:r w:rsidR="00AC4693">
        <w:t>f</w:t>
      </w:r>
      <w:r w:rsidR="00035BC6">
        <w:t>x</w:t>
      </w:r>
      <w:r w:rsidR="00484595">
        <w:t xml:space="preserve"> </w:t>
      </w:r>
      <w:r w:rsidR="00035BC6">
        <w:t>at børste tænder.</w:t>
      </w:r>
      <w:r w:rsidR="007D5563">
        <w:t xml:space="preserve"> Underviser vælger en elev</w:t>
      </w:r>
      <w:r w:rsidR="00B579A1">
        <w:t>,</w:t>
      </w:r>
      <w:r w:rsidR="007D5563">
        <w:t xml:space="preserve"> </w:t>
      </w:r>
      <w:r w:rsidR="00B579A1">
        <w:t xml:space="preserve">fortsætter sin bevægelse, </w:t>
      </w:r>
      <w:r w:rsidR="007D5563">
        <w:t>og g</w:t>
      </w:r>
      <w:r w:rsidR="00035BC6">
        <w:t>å</w:t>
      </w:r>
      <w:r w:rsidR="007D5563">
        <w:t>r</w:t>
      </w:r>
      <w:r w:rsidR="00035BC6">
        <w:t xml:space="preserve"> hen </w:t>
      </w:r>
      <w:r w:rsidR="00B579A1">
        <w:t xml:space="preserve">imod eleven. </w:t>
      </w:r>
      <w:r w:rsidR="004723AA">
        <w:t>E</w:t>
      </w:r>
      <w:r w:rsidR="00035BC6">
        <w:t xml:space="preserve">leven </w:t>
      </w:r>
      <w:r w:rsidR="004723AA">
        <w:t>skal kopier handlingen og underviser</w:t>
      </w:r>
      <w:r w:rsidR="00561EC6">
        <w:t xml:space="preserve"> </w:t>
      </w:r>
      <w:r w:rsidR="007D5563">
        <w:t>går</w:t>
      </w:r>
      <w:r w:rsidR="00B579A1">
        <w:t xml:space="preserve"> </w:t>
      </w:r>
      <w:r w:rsidR="00035BC6">
        <w:t>tilbage</w:t>
      </w:r>
      <w:r w:rsidR="004723AA">
        <w:t>.</w:t>
      </w:r>
      <w:r w:rsidR="00035BC6">
        <w:t xml:space="preserve"> Eleven finder på en ny handling, og forvandler fx tandbørstningen til en hammer</w:t>
      </w:r>
      <w:r w:rsidR="00AC4693">
        <w:t>,</w:t>
      </w:r>
      <w:r w:rsidR="00035BC6">
        <w:t xml:space="preserve"> der banker søm. Den ene</w:t>
      </w:r>
      <w:r w:rsidR="00EF6339">
        <w:t xml:space="preserve"> hånd holder om et imaginært søm</w:t>
      </w:r>
      <w:r w:rsidR="00AC4693">
        <w:t>,</w:t>
      </w:r>
      <w:r w:rsidR="00EF6339">
        <w:t xml:space="preserve"> den anden om en imaginær hammer. Eleven går hen til en ny i cirklen og fastholder bevægelsen</w:t>
      </w:r>
      <w:r w:rsidR="00AC4693">
        <w:t>,</w:t>
      </w:r>
      <w:r w:rsidR="00EF6339">
        <w:t xml:space="preserve"> indtil den nye har kopieret handlingen. Mønstret gentages</w:t>
      </w:r>
      <w:r w:rsidR="00AC4693">
        <w:t>,</w:t>
      </w:r>
      <w:r w:rsidR="00EF6339">
        <w:t xml:space="preserve"> og øvelsen kan fortsætte så længe underviser ønsker.</w:t>
      </w:r>
    </w:p>
    <w:p w14:paraId="161E9A23" w14:textId="77777777" w:rsidR="00EF6339" w:rsidRDefault="00EF6339" w:rsidP="00832AA9">
      <w:pPr>
        <w:spacing w:after="0"/>
      </w:pPr>
      <w:r>
        <w:t>Gør eleverne opmærksomme på</w:t>
      </w:r>
      <w:r w:rsidR="00361235">
        <w:t>,</w:t>
      </w:r>
      <w:r w:rsidR="00C279AE">
        <w:t xml:space="preserve"> at en handling kan være alt mellem himmel og jord. Der er ikke noget</w:t>
      </w:r>
      <w:r w:rsidR="00AC4693">
        <w:t>,</w:t>
      </w:r>
      <w:r w:rsidR="00C279AE">
        <w:t xml:space="preserve"> som er mere rigtigt end noget andet. En handling kan være alt fra at:</w:t>
      </w:r>
    </w:p>
    <w:p w14:paraId="2F0BE1DF" w14:textId="77777777" w:rsidR="00C279AE" w:rsidRDefault="00C279AE" w:rsidP="00DE1A0A">
      <w:pPr>
        <w:pStyle w:val="Opstilling-punkttegn"/>
      </w:pPr>
      <w:r>
        <w:t>Bære på e</w:t>
      </w:r>
      <w:r w:rsidR="004723AA">
        <w:t>n</w:t>
      </w:r>
      <w:r>
        <w:t xml:space="preserve"> tung </w:t>
      </w:r>
      <w:r w:rsidR="004723AA">
        <w:t>genstand</w:t>
      </w:r>
      <w:r>
        <w:t>. Vis med kroppen</w:t>
      </w:r>
      <w:r w:rsidR="00AC4693">
        <w:t>, at</w:t>
      </w:r>
      <w:r>
        <w:t xml:space="preserve"> der bæres på noget tungt og firkantet</w:t>
      </w:r>
    </w:p>
    <w:p w14:paraId="75E4E17B" w14:textId="77777777" w:rsidR="00C279AE" w:rsidRDefault="00C279AE" w:rsidP="00DE1A0A">
      <w:pPr>
        <w:pStyle w:val="Opstilling-punkttegn"/>
      </w:pPr>
      <w:r>
        <w:t xml:space="preserve">Drikke </w:t>
      </w:r>
      <w:r w:rsidR="004723AA">
        <w:t xml:space="preserve">af </w:t>
      </w:r>
      <w:r>
        <w:t>en varm kop te. Hold på en hank, pust ned i koppen og drik små slurke</w:t>
      </w:r>
    </w:p>
    <w:p w14:paraId="68AB11BC" w14:textId="77777777" w:rsidR="00C279AE" w:rsidRDefault="00C279AE" w:rsidP="00DE1A0A">
      <w:pPr>
        <w:pStyle w:val="Opstilling-punkttegn"/>
      </w:pPr>
      <w:r>
        <w:t xml:space="preserve">Gå med en ildelugtende karklud. . Armen </w:t>
      </w:r>
      <w:r w:rsidR="00361235">
        <w:t>udstrakt</w:t>
      </w:r>
      <w:r>
        <w:t>, pege</w:t>
      </w:r>
      <w:r w:rsidR="00AC4693">
        <w:t>-</w:t>
      </w:r>
      <w:r>
        <w:t xml:space="preserve"> og tommelfinger holder spidsen af k</w:t>
      </w:r>
      <w:r w:rsidR="00361235">
        <w:t>lu</w:t>
      </w:r>
      <w:r>
        <w:t>den, holder på næsen med den anden hånd.</w:t>
      </w:r>
    </w:p>
    <w:p w14:paraId="05D4426D" w14:textId="77777777" w:rsidR="00C279AE" w:rsidRDefault="00C279AE" w:rsidP="00DE1A0A">
      <w:pPr>
        <w:pStyle w:val="Opstilling-punkttegn"/>
      </w:pPr>
      <w:r>
        <w:t>Gå med et kæledyr i hånden. Stryg forsigtigt og kærligt dyret i din hånd</w:t>
      </w:r>
    </w:p>
    <w:p w14:paraId="3B04FD01" w14:textId="77777777" w:rsidR="00C279AE" w:rsidRDefault="009D5443" w:rsidP="00DE1A0A">
      <w:pPr>
        <w:pStyle w:val="Opstilling-punkttegn"/>
      </w:pPr>
      <w:r>
        <w:t>Puds vinduer</w:t>
      </w:r>
    </w:p>
    <w:p w14:paraId="496AEC0D" w14:textId="77777777" w:rsidR="009D5443" w:rsidRPr="005A11D9" w:rsidRDefault="002F348E" w:rsidP="009D5443">
      <w:pPr>
        <w:spacing w:after="0"/>
      </w:pPr>
      <w:r>
        <w:t>S</w:t>
      </w:r>
      <w:r w:rsidR="009D5443">
        <w:t>om udgangspunkt hverken gættes eller kommenteres på</w:t>
      </w:r>
      <w:r>
        <w:t xml:space="preserve"> det</w:t>
      </w:r>
      <w:r w:rsidR="00AC4693">
        <w:t>,</w:t>
      </w:r>
      <w:r>
        <w:t xml:space="preserve"> eleverne finder på</w:t>
      </w:r>
      <w:r w:rsidR="009D5443">
        <w:t>. Har en elev svært ved at finde på eller udføre en handling</w:t>
      </w:r>
      <w:r>
        <w:t>,</w:t>
      </w:r>
      <w:r w:rsidR="009D5443">
        <w:t xml:space="preserve"> som </w:t>
      </w:r>
      <w:r>
        <w:t xml:space="preserve">opleves </w:t>
      </w:r>
      <w:r w:rsidR="00D61CE5">
        <w:t>uklar</w:t>
      </w:r>
      <w:r w:rsidR="009D5443">
        <w:t>, så spørg</w:t>
      </w:r>
      <w:r w:rsidR="00AC4693">
        <w:t>,</w:t>
      </w:r>
      <w:r w:rsidR="00D61CE5">
        <w:t xml:space="preserve"> hvad eleven har i tankerne</w:t>
      </w:r>
      <w:r w:rsidR="00AC4693">
        <w:t>,</w:t>
      </w:r>
      <w:r w:rsidR="00D61CE5">
        <w:t xml:space="preserve"> og kom med forslag til, hvordan det kan gøres mere klart og tydeligt.</w:t>
      </w:r>
    </w:p>
    <w:p w14:paraId="25EE7CA6" w14:textId="77777777" w:rsidR="00832AA9" w:rsidRPr="00832AA9" w:rsidRDefault="00832AA9" w:rsidP="00832AA9"/>
    <w:p w14:paraId="4930C28C" w14:textId="77777777" w:rsidR="001E5EA6" w:rsidRDefault="001E5EA6" w:rsidP="001A42F5">
      <w:pPr>
        <w:pStyle w:val="Overskrift2"/>
      </w:pPr>
      <w:r w:rsidRPr="00354AA3">
        <w:lastRenderedPageBreak/>
        <w:t>Opsamling</w:t>
      </w:r>
    </w:p>
    <w:p w14:paraId="6EA45152" w14:textId="77777777" w:rsidR="00C51497" w:rsidRDefault="0064170F" w:rsidP="001E5ABE">
      <w:pPr>
        <w:spacing w:after="0"/>
      </w:pPr>
      <w:r>
        <w:t>Tal med eleverne om</w:t>
      </w:r>
      <w:r w:rsidR="00AC4693">
        <w:t>,</w:t>
      </w:r>
      <w:r w:rsidR="001E5ABE" w:rsidRPr="005A11D9">
        <w:t xml:space="preserve"> </w:t>
      </w:r>
      <w:r w:rsidR="00C51497">
        <w:t xml:space="preserve">hvor meget de kunne fortælle med kroppen. Brug eksempler fra øvelsen. Fortæl, </w:t>
      </w:r>
      <w:r w:rsidR="001E5ABE" w:rsidRPr="005A11D9">
        <w:t>at kommunikation og samta</w:t>
      </w:r>
      <w:r>
        <w:t>le handler om at tage imod</w:t>
      </w:r>
      <w:r w:rsidR="001E5ABE" w:rsidRPr="005A11D9">
        <w:t xml:space="preserve"> –</w:t>
      </w:r>
      <w:r>
        <w:t xml:space="preserve"> og</w:t>
      </w:r>
      <w:r w:rsidR="001E5ABE" w:rsidRPr="005A11D9">
        <w:t xml:space="preserve"> g</w:t>
      </w:r>
      <w:r>
        <w:t>ive tilbage</w:t>
      </w:r>
      <w:r w:rsidR="00C51497">
        <w:t>.</w:t>
      </w:r>
      <w:r w:rsidR="00032E79">
        <w:t xml:space="preserve"> </w:t>
      </w:r>
      <w:r w:rsidR="00C51497">
        <w:t xml:space="preserve">Gør eleverne opmærksomme på, at det er det, de lige har gjort. </w:t>
      </w:r>
      <w:r w:rsidR="00032E79">
        <w:t>Når andre vil fortælle os noget</w:t>
      </w:r>
      <w:r w:rsidR="00AC4693">
        <w:t>,</w:t>
      </w:r>
      <w:r w:rsidR="00032E79">
        <w:t xml:space="preserve"> skal vi</w:t>
      </w:r>
      <w:r w:rsidR="00C51497">
        <w:t>:</w:t>
      </w:r>
    </w:p>
    <w:p w14:paraId="30D0962D" w14:textId="77777777" w:rsidR="000D332A" w:rsidRPr="00DE1A0A" w:rsidRDefault="006778B8" w:rsidP="00DE1A0A">
      <w:pPr>
        <w:pStyle w:val="Opstilling-talellerbogst"/>
        <w:rPr>
          <w:rFonts w:ascii="Calibri" w:eastAsia="Calibri" w:hAnsi="Calibri" w:cs="Times New Roman"/>
        </w:rPr>
      </w:pPr>
      <w:r>
        <w:t>G</w:t>
      </w:r>
      <w:r w:rsidR="00032E79">
        <w:t>ive dem opmærksomhed</w:t>
      </w:r>
      <w:r w:rsidR="00C51497">
        <w:t xml:space="preserve"> </w:t>
      </w:r>
      <w:r w:rsidR="00032E79">
        <w:t>både ved at se og lytte</w:t>
      </w:r>
    </w:p>
    <w:p w14:paraId="4D1DF8AA" w14:textId="77777777" w:rsidR="000D332A" w:rsidRDefault="00C51497" w:rsidP="00DE1A0A">
      <w:pPr>
        <w:pStyle w:val="Opstilling-talellerbogst"/>
      </w:pPr>
      <w:r>
        <w:t>F</w:t>
      </w:r>
      <w:r w:rsidR="00032E79">
        <w:t>orholde</w:t>
      </w:r>
      <w:r>
        <w:t xml:space="preserve"> os til det</w:t>
      </w:r>
      <w:r w:rsidR="00AC4693">
        <w:t>,</w:t>
      </w:r>
      <w:r>
        <w:t xml:space="preserve"> der bliver fortalt,</w:t>
      </w:r>
      <w:r w:rsidR="006778B8">
        <w:t xml:space="preserve"> tage imod og reagere</w:t>
      </w:r>
    </w:p>
    <w:p w14:paraId="11D97411" w14:textId="77777777" w:rsidR="001E5ABE" w:rsidRPr="001E5ABE" w:rsidRDefault="006778B8" w:rsidP="00DE1A0A">
      <w:pPr>
        <w:pStyle w:val="Opstilling-talellerbogst"/>
      </w:pPr>
      <w:r w:rsidRPr="000D332A">
        <w:rPr>
          <w:rFonts w:ascii="Calibri" w:eastAsia="Calibri" w:hAnsi="Calibri" w:cs="Times New Roman"/>
        </w:rPr>
        <w:t xml:space="preserve">Give noget tilbage. Det kan være en lyd, som når man siger </w:t>
      </w:r>
      <w:r w:rsidR="00AC4693" w:rsidRPr="000D332A">
        <w:rPr>
          <w:rFonts w:ascii="Calibri" w:eastAsia="Calibri" w:hAnsi="Calibri" w:cs="Times New Roman"/>
        </w:rPr>
        <w:t>”</w:t>
      </w:r>
      <w:r w:rsidRPr="000D332A">
        <w:rPr>
          <w:rFonts w:ascii="Calibri" w:eastAsia="Calibri" w:hAnsi="Calibri" w:cs="Times New Roman"/>
        </w:rPr>
        <w:t>Næææ</w:t>
      </w:r>
      <w:r w:rsidR="00AC4693" w:rsidRPr="000D332A">
        <w:rPr>
          <w:rFonts w:ascii="Calibri" w:eastAsia="Calibri" w:hAnsi="Calibri" w:cs="Times New Roman"/>
        </w:rPr>
        <w:t>”</w:t>
      </w:r>
      <w:r w:rsidRPr="000D332A">
        <w:rPr>
          <w:rFonts w:ascii="Calibri" w:eastAsia="Calibri" w:hAnsi="Calibri" w:cs="Times New Roman"/>
        </w:rPr>
        <w:t xml:space="preserve">, eller en bevægelse, som et nik med hovedet </w:t>
      </w:r>
      <w:r w:rsidR="00AC4693" w:rsidRPr="000D332A">
        <w:rPr>
          <w:rFonts w:ascii="Calibri" w:eastAsia="Calibri" w:hAnsi="Calibri" w:cs="Times New Roman"/>
        </w:rPr>
        <w:t xml:space="preserve">eller </w:t>
      </w:r>
      <w:r w:rsidRPr="000D332A">
        <w:rPr>
          <w:rFonts w:ascii="Calibri" w:eastAsia="Calibri" w:hAnsi="Calibri" w:cs="Times New Roman"/>
        </w:rPr>
        <w:t>det kan være ord</w:t>
      </w:r>
    </w:p>
    <w:p w14:paraId="5E466FA3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14:paraId="4F35BAA6" w14:textId="77777777" w:rsidR="00E002FC" w:rsidRDefault="004D519B" w:rsidP="00E002FC">
      <w:pPr>
        <w:pStyle w:val="Opstilling-punkttegn"/>
      </w:pPr>
      <w:r>
        <w:t>Var det let/svært kun at bruge sin krop til at fortælle med? Hvorfor?</w:t>
      </w:r>
    </w:p>
    <w:p w14:paraId="5B464480" w14:textId="77777777" w:rsidR="001E5EA6" w:rsidRDefault="004D519B" w:rsidP="00E002FC">
      <w:pPr>
        <w:pStyle w:val="Opstilling-punkttegn"/>
      </w:pPr>
      <w:r>
        <w:t>Hvilke situationer</w:t>
      </w:r>
      <w:r w:rsidR="00A26E64">
        <w:t xml:space="preserve"> kender I, hvor</w:t>
      </w:r>
      <w:r>
        <w:t xml:space="preserve"> kroppen</w:t>
      </w:r>
      <w:r w:rsidR="00A26E64">
        <w:t xml:space="preserve"> er med til at understreg</w:t>
      </w:r>
      <w:r w:rsidR="00AC4693">
        <w:t>e</w:t>
      </w:r>
      <w:r w:rsidR="00A26E64">
        <w:t xml:space="preserve"> et budskab?</w:t>
      </w:r>
      <w:r w:rsidR="006778B8">
        <w:t xml:space="preserve"> </w:t>
      </w:r>
      <w:r w:rsidR="00AC4693">
        <w:t>fx</w:t>
      </w:r>
      <w:r w:rsidR="006778B8">
        <w:t xml:space="preserve"> når man viser, hvor stor den fisk</w:t>
      </w:r>
      <w:r w:rsidR="00AC4693">
        <w:t>,</w:t>
      </w:r>
      <w:r w:rsidR="006778B8">
        <w:t xml:space="preserve"> man har fanget</w:t>
      </w:r>
      <w:r w:rsidR="00AC4693">
        <w:t>,</w:t>
      </w:r>
      <w:r w:rsidR="006778B8">
        <w:t xml:space="preserve"> er.</w:t>
      </w:r>
    </w:p>
    <w:p w14:paraId="31BEC64E" w14:textId="77777777" w:rsidR="00585728" w:rsidRDefault="00486AF1" w:rsidP="00585728">
      <w:pPr>
        <w:pStyle w:val="Opstilling-punkttegn"/>
      </w:pPr>
      <w:r>
        <w:t>Kender I eksempler, hvor</w:t>
      </w:r>
      <w:r w:rsidR="001E020D">
        <w:t xml:space="preserve"> kropssprog</w:t>
      </w:r>
      <w:r>
        <w:t>et fortæller mere end ord? Fx i reklamer.</w:t>
      </w:r>
    </w:p>
    <w:p w14:paraId="7ECA7613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3820ABA4" w14:textId="77777777" w:rsidR="00C279AE" w:rsidRDefault="0064170F" w:rsidP="00C279AE">
      <w:r>
        <w:t xml:space="preserve">Når eleverne er fortrolige med øvelsen, kan eleverne </w:t>
      </w:r>
      <w:r w:rsidR="004D519B">
        <w:t>i cirklen</w:t>
      </w:r>
      <w:r>
        <w:t xml:space="preserve"> fortælle hvilke associationer, de får til den pågældende bevægelse og handling</w:t>
      </w:r>
      <w:r w:rsidR="004D519B">
        <w:t>, efter den er givet videre.</w:t>
      </w:r>
      <w:r>
        <w:t xml:space="preserve"> </w:t>
      </w:r>
      <w:r w:rsidR="004D519B">
        <w:t>Den, der udførte handlingen, kan så afsløre sin idé.</w:t>
      </w:r>
    </w:p>
    <w:p w14:paraId="58658C6A" w14:textId="77777777" w:rsidR="005F4890" w:rsidRPr="00E002FC" w:rsidRDefault="005F4890" w:rsidP="00C279AE"/>
    <w:sectPr w:rsidR="005F4890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78810" w14:textId="77777777" w:rsidR="00F50539" w:rsidRDefault="00F50539">
      <w:pPr>
        <w:spacing w:after="0" w:line="240" w:lineRule="auto"/>
      </w:pPr>
      <w:r>
        <w:separator/>
      </w:r>
    </w:p>
  </w:endnote>
  <w:endnote w:type="continuationSeparator" w:id="0">
    <w:p w14:paraId="491F76ED" w14:textId="77777777" w:rsidR="00F50539" w:rsidRDefault="00F5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8B68B" w14:textId="77777777" w:rsidR="00F50539" w:rsidRDefault="00F50539">
      <w:pPr>
        <w:spacing w:after="0" w:line="240" w:lineRule="auto"/>
      </w:pPr>
      <w:r>
        <w:separator/>
      </w:r>
    </w:p>
  </w:footnote>
  <w:footnote w:type="continuationSeparator" w:id="0">
    <w:p w14:paraId="260D91B1" w14:textId="77777777" w:rsidR="00F50539" w:rsidRDefault="00F50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A3BA0"/>
    <w:multiLevelType w:val="hybridMultilevel"/>
    <w:tmpl w:val="516AB5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E2881"/>
    <w:multiLevelType w:val="hybridMultilevel"/>
    <w:tmpl w:val="3B940314"/>
    <w:lvl w:ilvl="0" w:tplc="86BECB04">
      <w:start w:val="1"/>
      <w:numFmt w:val="decimal"/>
      <w:lvlText w:val="%1."/>
      <w:lvlJc w:val="left"/>
      <w:pPr>
        <w:ind w:left="753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73" w:hanging="360"/>
      </w:pPr>
    </w:lvl>
    <w:lvl w:ilvl="2" w:tplc="0406001B" w:tentative="1">
      <w:start w:val="1"/>
      <w:numFmt w:val="lowerRoman"/>
      <w:lvlText w:val="%3."/>
      <w:lvlJc w:val="right"/>
      <w:pPr>
        <w:ind w:left="2193" w:hanging="180"/>
      </w:pPr>
    </w:lvl>
    <w:lvl w:ilvl="3" w:tplc="0406000F" w:tentative="1">
      <w:start w:val="1"/>
      <w:numFmt w:val="decimal"/>
      <w:lvlText w:val="%4."/>
      <w:lvlJc w:val="left"/>
      <w:pPr>
        <w:ind w:left="2913" w:hanging="360"/>
      </w:pPr>
    </w:lvl>
    <w:lvl w:ilvl="4" w:tplc="04060019" w:tentative="1">
      <w:start w:val="1"/>
      <w:numFmt w:val="lowerLetter"/>
      <w:lvlText w:val="%5."/>
      <w:lvlJc w:val="left"/>
      <w:pPr>
        <w:ind w:left="3633" w:hanging="360"/>
      </w:pPr>
    </w:lvl>
    <w:lvl w:ilvl="5" w:tplc="0406001B" w:tentative="1">
      <w:start w:val="1"/>
      <w:numFmt w:val="lowerRoman"/>
      <w:lvlText w:val="%6."/>
      <w:lvlJc w:val="right"/>
      <w:pPr>
        <w:ind w:left="4353" w:hanging="180"/>
      </w:pPr>
    </w:lvl>
    <w:lvl w:ilvl="6" w:tplc="0406000F" w:tentative="1">
      <w:start w:val="1"/>
      <w:numFmt w:val="decimal"/>
      <w:lvlText w:val="%7."/>
      <w:lvlJc w:val="left"/>
      <w:pPr>
        <w:ind w:left="5073" w:hanging="360"/>
      </w:pPr>
    </w:lvl>
    <w:lvl w:ilvl="7" w:tplc="04060019" w:tentative="1">
      <w:start w:val="1"/>
      <w:numFmt w:val="lowerLetter"/>
      <w:lvlText w:val="%8."/>
      <w:lvlJc w:val="left"/>
      <w:pPr>
        <w:ind w:left="5793" w:hanging="360"/>
      </w:pPr>
    </w:lvl>
    <w:lvl w:ilvl="8" w:tplc="0406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C279AE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36123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6123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6123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6123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61235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AC46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\Users\Asus\Dropbox\Dig, mig og fællesskabet\Skabeloner\Skabelon Instruktioner www.dotx</Template>
  <TotalTime>464</TotalTime>
  <Pages>2</Pages>
  <Words>449</Words>
  <Characters>2742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Morten Damsgaard-Madsen</cp:lastModifiedBy>
  <cp:revision>18</cp:revision>
  <dcterms:created xsi:type="dcterms:W3CDTF">2014-05-02T08:37:00Z</dcterms:created>
  <dcterms:modified xsi:type="dcterms:W3CDTF">2014-10-29T08:08:00Z</dcterms:modified>
</cp:coreProperties>
</file>