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B5CDE" w14:textId="77777777" w:rsidR="007474E9" w:rsidRPr="007474E9" w:rsidRDefault="00D33C1A" w:rsidP="007474E9">
      <w:pPr>
        <w:pStyle w:val="Rubrik"/>
      </w:pPr>
      <w:r>
        <w:t>Navn og interesse</w:t>
      </w:r>
      <w:r w:rsidR="001A42F5">
        <w:t xml:space="preserve"> </w:t>
      </w:r>
      <w:r>
        <w:t>15</w:t>
      </w:r>
    </w:p>
    <w:p w14:paraId="2656A012" w14:textId="137CDF43" w:rsidR="00B12AFA" w:rsidRDefault="00D33C1A" w:rsidP="00B12AFA">
      <w:pPr>
        <w:pStyle w:val="Overskriftinstruktionsark"/>
      </w:pPr>
      <w:r>
        <w:t>Navn og interesse</w:t>
      </w:r>
      <w:bookmarkStart w:id="0" w:name="_GoBack"/>
      <w:bookmarkEnd w:id="0"/>
    </w:p>
    <w:p w14:paraId="644789E9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27829267" w14:textId="77777777" w:rsidR="00D33C1A" w:rsidRDefault="00B33033" w:rsidP="0089786B">
      <w:pPr>
        <w:pStyle w:val="Ingenafstand"/>
      </w:pPr>
      <w:r>
        <w:t>Eleverne træner</w:t>
      </w:r>
      <w:r w:rsidR="005D3775">
        <w:t xml:space="preserve"> at fortælle noget</w:t>
      </w:r>
      <w:r w:rsidR="00D33C1A">
        <w:t xml:space="preserve"> </w:t>
      </w:r>
      <w:r w:rsidR="005D3775">
        <w:t>om sig selv og at præsentere sig i en gruppe</w:t>
      </w:r>
      <w:r w:rsidR="00D33C1A">
        <w:t xml:space="preserve">. De kommer til at kende hinanden lidt bedre. </w:t>
      </w:r>
    </w:p>
    <w:p w14:paraId="57373C54" w14:textId="77777777" w:rsidR="009C4C03" w:rsidRDefault="009C4C03" w:rsidP="009C4C03">
      <w:pPr>
        <w:pStyle w:val="Video"/>
      </w:pPr>
      <w:r w:rsidRPr="009C4C03">
        <w:t>15 Navn og interesse</w:t>
      </w:r>
    </w:p>
    <w:p w14:paraId="7D124438" w14:textId="77777777" w:rsidR="001E5EA6" w:rsidRPr="00354AA3" w:rsidRDefault="001E5EA6" w:rsidP="001A42F5">
      <w:pPr>
        <w:pStyle w:val="Overskrift2"/>
      </w:pPr>
      <w:r>
        <w:t>Antal deltagere</w:t>
      </w:r>
    </w:p>
    <w:p w14:paraId="40D01327" w14:textId="77777777" w:rsidR="00D33C1A" w:rsidRDefault="00D33C1A" w:rsidP="0089786B">
      <w:pPr>
        <w:pStyle w:val="Ingenafstand"/>
      </w:pPr>
      <w:r>
        <w:t xml:space="preserve">Fra 5. </w:t>
      </w:r>
    </w:p>
    <w:p w14:paraId="097B8DEC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64004689" w14:textId="77777777" w:rsidR="00D33C1A" w:rsidRDefault="00D33C1A" w:rsidP="0089786B">
      <w:pPr>
        <w:pStyle w:val="Ingenafstand"/>
      </w:pPr>
      <w:r>
        <w:t>Fra 4 minutter afhængig</w:t>
      </w:r>
      <w:r w:rsidR="0037795C">
        <w:t>t</w:t>
      </w:r>
      <w:r>
        <w:t xml:space="preserve"> af deltagerantal. Kan bruges i grupper, hvor en eller flere er nye.</w:t>
      </w:r>
    </w:p>
    <w:p w14:paraId="799EF19F" w14:textId="77777777" w:rsidR="009D6FD2" w:rsidRDefault="009D6FD2" w:rsidP="0089786B">
      <w:pPr>
        <w:pStyle w:val="Ingenafstand"/>
      </w:pPr>
      <w:r>
        <w:t>Gulvplads til at stå i en cirkel</w:t>
      </w:r>
      <w:r w:rsidR="0037795C">
        <w:t>.</w:t>
      </w:r>
    </w:p>
    <w:p w14:paraId="61A86AA1" w14:textId="77777777" w:rsidR="005D3775" w:rsidRDefault="005D3775" w:rsidP="00D33C1A">
      <w:pPr>
        <w:spacing w:after="0" w:line="240" w:lineRule="auto"/>
      </w:pPr>
    </w:p>
    <w:p w14:paraId="150F84B9" w14:textId="77777777" w:rsidR="001E5EA6" w:rsidRDefault="001E5EA6" w:rsidP="001A42F5">
      <w:pPr>
        <w:pStyle w:val="Overskrift2"/>
      </w:pPr>
      <w:r w:rsidRPr="00354AA3">
        <w:t>Instruktion</w:t>
      </w:r>
    </w:p>
    <w:p w14:paraId="0F6365B5" w14:textId="77777777" w:rsidR="00D33C1A" w:rsidRDefault="005D3775" w:rsidP="0089786B">
      <w:pPr>
        <w:pStyle w:val="Ingenafstand"/>
      </w:pPr>
      <w:r>
        <w:t>Bed eleverne om at stå i en cirkel, hvor alle kan se hinanden. Forklar eleverne at</w:t>
      </w:r>
      <w:r w:rsidR="00D33C1A">
        <w:t xml:space="preserve"> alle </w:t>
      </w:r>
      <w:r>
        <w:t xml:space="preserve">skal </w:t>
      </w:r>
      <w:r w:rsidR="00D33C1A">
        <w:t>fortælle,</w:t>
      </w:r>
      <w:r w:rsidR="00B33033">
        <w:t xml:space="preserve"> hvad de hedder og </w:t>
      </w:r>
      <w:r>
        <w:t>tilføje noget</w:t>
      </w:r>
      <w:r w:rsidR="00B33033">
        <w:t>,</w:t>
      </w:r>
      <w:r w:rsidR="00D33C1A">
        <w:t xml:space="preserve"> de godt kan lide.</w:t>
      </w:r>
    </w:p>
    <w:p w14:paraId="73418294" w14:textId="77777777" w:rsidR="00D33C1A" w:rsidRDefault="00DD65C0" w:rsidP="0089786B">
      <w:pPr>
        <w:pStyle w:val="Ingenafstand"/>
      </w:pPr>
      <w:r>
        <w:t>Underviser begynder f</w:t>
      </w:r>
      <w:r w:rsidR="005D3775">
        <w:t>x</w:t>
      </w:r>
      <w:r w:rsidR="00D33C1A">
        <w:t>: ”Jeg hedder Camilla og k</w:t>
      </w:r>
      <w:r w:rsidR="0037795C">
        <w:t>an godt lide at spille fodbold”.</w:t>
      </w:r>
    </w:p>
    <w:p w14:paraId="333B5FF4" w14:textId="77777777" w:rsidR="00D33C1A" w:rsidRDefault="0037795C" w:rsidP="0089786B">
      <w:pPr>
        <w:pStyle w:val="Ingenafstand"/>
      </w:pPr>
      <w:r>
        <w:t>P</w:t>
      </w:r>
      <w:r w:rsidR="00DD65C0">
        <w:t>ersonen</w:t>
      </w:r>
      <w:r w:rsidR="00D33C1A">
        <w:t xml:space="preserve"> ved siden af</w:t>
      </w:r>
      <w:r>
        <w:t xml:space="preserve"> Camilla siger: ”F</w:t>
      </w:r>
      <w:r w:rsidR="005D3775">
        <w:t xml:space="preserve">odbold </w:t>
      </w:r>
      <w:r w:rsidR="00D33C1A">
        <w:t xml:space="preserve">Camilla”, og præsenterer </w:t>
      </w:r>
      <w:r>
        <w:t>derefter</w:t>
      </w:r>
      <w:r w:rsidR="005D3775">
        <w:t xml:space="preserve"> sig selv</w:t>
      </w:r>
      <w:r w:rsidR="00D33C1A">
        <w:t xml:space="preserve">: ”Jeg hedder Mathias og kan godt lide dyr”. </w:t>
      </w:r>
      <w:r w:rsidR="005D3775">
        <w:t>Den n</w:t>
      </w:r>
      <w:r w:rsidR="00D33C1A">
        <w:t xml:space="preserve">æste </w:t>
      </w:r>
      <w:r w:rsidR="005D3775">
        <w:t xml:space="preserve">i cirklen </w:t>
      </w:r>
      <w:r w:rsidR="00D33C1A">
        <w:t xml:space="preserve">gentager: ”Dyr, Mathias” </w:t>
      </w:r>
      <w:r>
        <w:t>og præsenterer sig selv derefter</w:t>
      </w:r>
      <w:r w:rsidR="00D33C1A">
        <w:t xml:space="preserve">. </w:t>
      </w:r>
      <w:r w:rsidR="00DD65C0">
        <w:t>Dette gentag</w:t>
      </w:r>
      <w:r>
        <w:t>es til alle har præsenteret sig. Eleverne skal således kun huske på at gentage sin sidemands navn og interesse.</w:t>
      </w:r>
    </w:p>
    <w:p w14:paraId="07DCD49B" w14:textId="77777777" w:rsidR="001E5EA6" w:rsidRDefault="001E5EA6" w:rsidP="001A42F5">
      <w:pPr>
        <w:pStyle w:val="Overskrift2"/>
      </w:pPr>
      <w:r w:rsidRPr="00354AA3">
        <w:t>Opsamling</w:t>
      </w:r>
    </w:p>
    <w:p w14:paraId="3DD5044B" w14:textId="77777777" w:rsidR="00D33C1A" w:rsidRDefault="0037795C" w:rsidP="0089786B">
      <w:pPr>
        <w:pStyle w:val="Ingenafstand"/>
      </w:pPr>
      <w:r>
        <w:t>Tal med eleverne om</w:t>
      </w:r>
      <w:r w:rsidR="00DD65C0">
        <w:t>, at når man hører hinandens navne og en personlig ting, bliver</w:t>
      </w:r>
      <w:r w:rsidR="00D33C1A">
        <w:t xml:space="preserve"> det meget lettere at huske hinanden. Måske </w:t>
      </w:r>
      <w:r w:rsidR="00DD65C0">
        <w:t>opdager man også</w:t>
      </w:r>
      <w:r>
        <w:t xml:space="preserve"> fælles interesser</w:t>
      </w:r>
      <w:r w:rsidR="00DD65C0">
        <w:t>. Spørg om de blev</w:t>
      </w:r>
      <w:r w:rsidR="00D33C1A">
        <w:t xml:space="preserve"> inspireret af</w:t>
      </w:r>
      <w:r w:rsidR="00DD65C0">
        <w:t xml:space="preserve"> hinanden</w:t>
      </w:r>
      <w:r w:rsidR="00D33C1A">
        <w:t>.</w:t>
      </w:r>
      <w:r w:rsidR="00DD65C0">
        <w:t xml:space="preserve"> Tit kan man ikke lige finde på noget</w:t>
      </w:r>
      <w:r w:rsidR="009D6FD2">
        <w:t>,</w:t>
      </w:r>
      <w:r w:rsidR="00DD65C0">
        <w:t xml:space="preserve"> og så hjælper det</w:t>
      </w:r>
      <w:r>
        <w:t>,</w:t>
      </w:r>
      <w:r w:rsidR="00DD65C0">
        <w:t xml:space="preserve"> a</w:t>
      </w:r>
      <w:r w:rsidR="009D6FD2">
        <w:t>t andre har sagt noget.</w:t>
      </w:r>
      <w:r w:rsidR="00D33C1A">
        <w:t xml:space="preserve"> </w:t>
      </w:r>
    </w:p>
    <w:p w14:paraId="30127DC0" w14:textId="77777777" w:rsidR="00D33C1A" w:rsidRPr="00D33C1A" w:rsidRDefault="00D33C1A" w:rsidP="00D33C1A"/>
    <w:p w14:paraId="506EF3AF" w14:textId="77777777"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14:paraId="4B875E9C" w14:textId="77777777" w:rsidR="00D33C1A" w:rsidRPr="00D33C1A" w:rsidRDefault="00D33C1A" w:rsidP="00AD6699">
      <w:pPr>
        <w:pStyle w:val="Opstilling-punkttegn"/>
      </w:pPr>
      <w:r w:rsidRPr="00D33C1A">
        <w:t>Hvo</w:t>
      </w:r>
      <w:r w:rsidR="009D6FD2">
        <w:t>rdan var det at præsentere sig</w:t>
      </w:r>
      <w:r w:rsidRPr="00D33C1A">
        <w:t xml:space="preserve"> en gruppe?</w:t>
      </w:r>
    </w:p>
    <w:p w14:paraId="23455EF1" w14:textId="77777777" w:rsidR="00D33C1A" w:rsidRDefault="00D33C1A" w:rsidP="00AD6699">
      <w:pPr>
        <w:pStyle w:val="Opstilling-punkttegn"/>
      </w:pPr>
      <w:r w:rsidRPr="00D33C1A">
        <w:t>Blev I inspireret af</w:t>
      </w:r>
      <w:r w:rsidR="009D6FD2">
        <w:t xml:space="preserve"> noget en anden sagde</w:t>
      </w:r>
      <w:r w:rsidRPr="00D33C1A">
        <w:t xml:space="preserve">? </w:t>
      </w:r>
    </w:p>
    <w:p w14:paraId="3757F5FA" w14:textId="77777777" w:rsidR="00B33033" w:rsidRPr="00D33C1A" w:rsidRDefault="00B33033" w:rsidP="00AD6699">
      <w:pPr>
        <w:pStyle w:val="Opstilling-punkttegn"/>
      </w:pPr>
      <w:r>
        <w:t>Fik I mod på at tage kontakt med en af de andre, nu der er en interesse at spørge vedkommende om?</w:t>
      </w:r>
    </w:p>
    <w:p w14:paraId="44845B07" w14:textId="77777777" w:rsidR="001E5EA6" w:rsidRDefault="001E5EA6" w:rsidP="00D33C1A">
      <w:pPr>
        <w:pStyle w:val="Opstilling-punkttegn2"/>
        <w:numPr>
          <w:ilvl w:val="0"/>
          <w:numId w:val="0"/>
        </w:numPr>
        <w:ind w:left="643"/>
      </w:pPr>
    </w:p>
    <w:sectPr w:rsidR="001E5EA6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055C4" w14:textId="77777777" w:rsidR="00143779" w:rsidRDefault="00143779">
      <w:pPr>
        <w:spacing w:after="0" w:line="240" w:lineRule="auto"/>
      </w:pPr>
      <w:r>
        <w:separator/>
      </w:r>
    </w:p>
  </w:endnote>
  <w:endnote w:type="continuationSeparator" w:id="0">
    <w:p w14:paraId="5A285687" w14:textId="77777777" w:rsidR="00143779" w:rsidRDefault="0014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4E1E7" w14:textId="77777777" w:rsidR="00143779" w:rsidRDefault="00143779">
      <w:pPr>
        <w:spacing w:after="0" w:line="240" w:lineRule="auto"/>
      </w:pPr>
      <w:r>
        <w:separator/>
      </w:r>
    </w:p>
  </w:footnote>
  <w:footnote w:type="continuationSeparator" w:id="0">
    <w:p w14:paraId="631D053F" w14:textId="77777777" w:rsidR="00143779" w:rsidRDefault="00143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3533909"/>
    <w:multiLevelType w:val="hybridMultilevel"/>
    <w:tmpl w:val="B882F8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17"/>
  </w:num>
  <w:num w:numId="14">
    <w:abstractNumId w:val="14"/>
  </w:num>
  <w:num w:numId="15">
    <w:abstractNumId w:val="12"/>
  </w:num>
  <w:num w:numId="16">
    <w:abstractNumId w:val="16"/>
  </w:num>
  <w:num w:numId="17">
    <w:abstractNumId w:val="15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Listeafsnit">
    <w:name w:val="List Paragraph"/>
    <w:basedOn w:val="Normal"/>
    <w:uiPriority w:val="34"/>
    <w:qFormat/>
    <w:rsid w:val="00D33C1A"/>
    <w:pPr>
      <w:ind w:left="720"/>
      <w:contextualSpacing/>
    </w:pPr>
    <w:rPr>
      <w:rFonts w:ascii="Calibri" w:eastAsia="Times New Roman" w:hAnsi="Calibri" w:cs="Times New Roman"/>
      <w:lang w:eastAsia="da-DK"/>
    </w:rPr>
  </w:style>
  <w:style w:type="paragraph" w:styleId="Ingenafstand">
    <w:name w:val="No Spacing"/>
    <w:uiPriority w:val="1"/>
    <w:qFormat/>
    <w:rsid w:val="00AD66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\Users\Lis\Dropbox\Dig, mig og fællesskabet\Skabeloner\Skabelon Instruktioner www.dotx</Template>
  <TotalTime>43</TotalTime>
  <Pages>1</Pages>
  <Words>206</Words>
  <Characters>1262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Morten Damsgaard-Madsen</cp:lastModifiedBy>
  <cp:revision>12</cp:revision>
  <dcterms:created xsi:type="dcterms:W3CDTF">2013-10-29T13:59:00Z</dcterms:created>
  <dcterms:modified xsi:type="dcterms:W3CDTF">2014-10-28T13:19:00Z</dcterms:modified>
</cp:coreProperties>
</file>