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A6730B" w:rsidP="007474E9">
      <w:pPr>
        <w:pStyle w:val="Titel"/>
      </w:pPr>
      <w:proofErr w:type="spellStart"/>
      <w:r>
        <w:t>Instruktionsark</w:t>
      </w:r>
      <w:proofErr w:type="spellEnd"/>
      <w:r>
        <w:t xml:space="preserve"> 8 </w:t>
      </w:r>
      <w:r w:rsidR="00F46751">
        <w:t>Tæl til ti</w:t>
      </w:r>
    </w:p>
    <w:p w:rsidR="00B12AFA" w:rsidRDefault="00F46751" w:rsidP="00B12AFA">
      <w:pPr>
        <w:pStyle w:val="Overskriftinstruktionsark"/>
      </w:pPr>
      <w:r>
        <w:t>Tæl til ti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F46751" w:rsidRDefault="00F46751" w:rsidP="00F4675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Eleverne træner opmærksomhed i en gruppe. De øver at fornemme hinanden og oplever den intensitet, der opstår ved at stræbe efter et fælles mål. Eleverne får erfaring med</w:t>
      </w:r>
      <w:r w:rsidR="005F1B4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at </w:t>
      </w:r>
      <w:r w:rsidR="005F1B4A">
        <w:rPr>
          <w:rFonts w:ascii="Calibri" w:hAnsi="Calibri" w:cs="Calibri"/>
        </w:rPr>
        <w:t>vejen til at nå et mål</w:t>
      </w:r>
      <w:r w:rsidR="00570B3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godt kan rumme en del mislykkede forsøg, og at det er o.k. at fejle.</w:t>
      </w:r>
    </w:p>
    <w:p w:rsidR="005A4037" w:rsidRDefault="005A4037" w:rsidP="005A4037">
      <w:pPr>
        <w:pStyle w:val="Video"/>
      </w:pPr>
      <w:r w:rsidRPr="005A4037">
        <w:t>8 Tæl til ti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481BE1" w:rsidRDefault="00663774" w:rsidP="00481BE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Fra 6</w:t>
      </w:r>
      <w:r w:rsidRPr="00E00AAB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Pr="00071687" w:rsidRDefault="001E4B9F" w:rsidP="00071687">
      <w:pPr>
        <w:pStyle w:val="Ingenafstand"/>
      </w:pPr>
      <w:r w:rsidRPr="00071687">
        <w:t xml:space="preserve">Fra </w:t>
      </w:r>
      <w:r w:rsidR="00663774" w:rsidRPr="00071687">
        <w:t xml:space="preserve">5 </w:t>
      </w:r>
      <w:r w:rsidR="001E5EA6" w:rsidRPr="00071687">
        <w:t xml:space="preserve">minutter. </w:t>
      </w:r>
    </w:p>
    <w:p w:rsidR="001E5EA6" w:rsidRPr="00071687" w:rsidRDefault="001E5EA6" w:rsidP="00071687">
      <w:pPr>
        <w:pStyle w:val="Ingenafstand"/>
      </w:pPr>
      <w:r w:rsidRPr="00071687">
        <w:t xml:space="preserve">Gulvplads </w:t>
      </w:r>
      <w:r w:rsidR="00570B37" w:rsidRPr="00071687">
        <w:t>så</w:t>
      </w:r>
      <w:r w:rsidRPr="00071687">
        <w:t xml:space="preserve"> alle kan stå i en cirkel og se hinanden.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D13371" w:rsidRPr="004737AF" w:rsidRDefault="00A323A5" w:rsidP="004737AF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Bed eleverne om at stille sig i en cirkel</w:t>
      </w:r>
      <w:r w:rsidR="00D13371">
        <w:rPr>
          <w:rFonts w:ascii="Calibri" w:eastAsia="Calibri" w:hAnsi="Calibri" w:cs="Calibri"/>
        </w:rPr>
        <w:t xml:space="preserve">. </w:t>
      </w:r>
      <w:r w:rsidR="002B7297">
        <w:rPr>
          <w:rFonts w:ascii="Calibri" w:eastAsia="Calibri" w:hAnsi="Calibri" w:cs="Calibri"/>
        </w:rPr>
        <w:t>Fortæl dem</w:t>
      </w:r>
      <w:r w:rsidR="00570B37">
        <w:rPr>
          <w:rFonts w:ascii="Calibri" w:eastAsia="Calibri" w:hAnsi="Calibri" w:cs="Calibri"/>
        </w:rPr>
        <w:t>,</w:t>
      </w:r>
      <w:r w:rsidR="002B7297">
        <w:rPr>
          <w:rFonts w:ascii="Calibri" w:eastAsia="Calibri" w:hAnsi="Calibri" w:cs="Calibri"/>
        </w:rPr>
        <w:t xml:space="preserve"> at opgaven går ud på</w:t>
      </w:r>
      <w:r w:rsidR="00E26882">
        <w:rPr>
          <w:rFonts w:ascii="Calibri" w:eastAsia="Calibri" w:hAnsi="Calibri" w:cs="Calibri"/>
        </w:rPr>
        <w:t>,</w:t>
      </w:r>
      <w:r w:rsidR="002B7297">
        <w:rPr>
          <w:rFonts w:ascii="Calibri" w:eastAsia="Calibri" w:hAnsi="Calibri" w:cs="Calibri"/>
        </w:rPr>
        <w:t xml:space="preserve"> at de i fællesskab skal nå frem til tallet ti ved at tælle fra 1 op til 10. Det er ikke så ligetil</w:t>
      </w:r>
      <w:r w:rsidR="00570B37">
        <w:rPr>
          <w:rFonts w:ascii="Calibri" w:eastAsia="Calibri" w:hAnsi="Calibri" w:cs="Calibri"/>
        </w:rPr>
        <w:t>,</w:t>
      </w:r>
      <w:r w:rsidR="002B7297">
        <w:rPr>
          <w:rFonts w:ascii="Calibri" w:eastAsia="Calibri" w:hAnsi="Calibri" w:cs="Calibri"/>
        </w:rPr>
        <w:t xml:space="preserve"> som det lyder. En elev </w:t>
      </w:r>
      <w:r w:rsidR="00570B37">
        <w:rPr>
          <w:rFonts w:ascii="Calibri" w:eastAsia="Calibri" w:hAnsi="Calibri" w:cs="Calibri"/>
        </w:rPr>
        <w:t>starter med at sige ”et”</w:t>
      </w:r>
      <w:r w:rsidR="00D13371">
        <w:rPr>
          <w:rFonts w:ascii="Calibri" w:eastAsia="Calibri" w:hAnsi="Calibri" w:cs="Calibri"/>
        </w:rPr>
        <w:t>. En anden fortsætte</w:t>
      </w:r>
      <w:r w:rsidR="002B7297">
        <w:rPr>
          <w:rFonts w:ascii="Calibri" w:eastAsia="Calibri" w:hAnsi="Calibri" w:cs="Calibri"/>
        </w:rPr>
        <w:t xml:space="preserve">r med </w:t>
      </w:r>
      <w:r w:rsidR="00570B37">
        <w:rPr>
          <w:rFonts w:ascii="Calibri" w:eastAsia="Calibri" w:hAnsi="Calibri" w:cs="Calibri"/>
        </w:rPr>
        <w:t>”</w:t>
      </w:r>
      <w:r w:rsidR="002B7297">
        <w:rPr>
          <w:rFonts w:ascii="Calibri" w:eastAsia="Calibri" w:hAnsi="Calibri" w:cs="Calibri"/>
        </w:rPr>
        <w:t>to</w:t>
      </w:r>
      <w:r w:rsidR="00570B37">
        <w:rPr>
          <w:rFonts w:ascii="Calibri" w:eastAsia="Calibri" w:hAnsi="Calibri" w:cs="Calibri"/>
        </w:rPr>
        <w:t>”. Sådan</w:t>
      </w:r>
      <w:r w:rsidR="002B7297">
        <w:rPr>
          <w:rFonts w:ascii="Calibri" w:eastAsia="Calibri" w:hAnsi="Calibri" w:cs="Calibri"/>
        </w:rPr>
        <w:t xml:space="preserve"> fortsætter eleverne</w:t>
      </w:r>
      <w:r w:rsidR="00D13371">
        <w:rPr>
          <w:rFonts w:ascii="Calibri" w:eastAsia="Calibri" w:hAnsi="Calibri" w:cs="Calibri"/>
        </w:rPr>
        <w:t xml:space="preserve"> med at byde ind med næste tal</w:t>
      </w:r>
      <w:r w:rsidR="004737AF">
        <w:rPr>
          <w:rFonts w:ascii="Calibri" w:eastAsia="Calibri" w:hAnsi="Calibri" w:cs="Calibri"/>
        </w:rPr>
        <w:t xml:space="preserve"> i rækken</w:t>
      </w:r>
      <w:r w:rsidR="00570B37">
        <w:rPr>
          <w:rFonts w:ascii="Calibri" w:eastAsia="Calibri" w:hAnsi="Calibri" w:cs="Calibri"/>
        </w:rPr>
        <w:t>,</w:t>
      </w:r>
      <w:r w:rsidR="004737AF">
        <w:rPr>
          <w:rFonts w:ascii="Calibri" w:eastAsia="Calibri" w:hAnsi="Calibri" w:cs="Calibri"/>
        </w:rPr>
        <w:t xml:space="preserve"> indtil </w:t>
      </w:r>
      <w:r w:rsidR="002B7297">
        <w:rPr>
          <w:rFonts w:ascii="Calibri" w:eastAsia="Calibri" w:hAnsi="Calibri" w:cs="Calibri"/>
        </w:rPr>
        <w:t xml:space="preserve">tallet </w:t>
      </w:r>
      <w:r w:rsidR="00570B37">
        <w:rPr>
          <w:rFonts w:ascii="Calibri" w:eastAsia="Calibri" w:hAnsi="Calibri" w:cs="Calibri"/>
        </w:rPr>
        <w:t>”</w:t>
      </w:r>
      <w:r w:rsidR="002B7297">
        <w:rPr>
          <w:rFonts w:ascii="Calibri" w:eastAsia="Calibri" w:hAnsi="Calibri" w:cs="Calibri"/>
        </w:rPr>
        <w:t>ti</w:t>
      </w:r>
      <w:r w:rsidR="00570B37">
        <w:rPr>
          <w:rFonts w:ascii="Calibri" w:eastAsia="Calibri" w:hAnsi="Calibri" w:cs="Calibri"/>
        </w:rPr>
        <w:t>”</w:t>
      </w:r>
      <w:r w:rsidR="004737AF">
        <w:rPr>
          <w:rFonts w:ascii="Calibri" w:eastAsia="Calibri" w:hAnsi="Calibri" w:cs="Calibri"/>
        </w:rPr>
        <w:t xml:space="preserve"> er nået</w:t>
      </w:r>
      <w:r w:rsidR="002B7297">
        <w:rPr>
          <w:rFonts w:ascii="Calibri" w:eastAsia="Calibri" w:hAnsi="Calibri" w:cs="Calibri"/>
        </w:rPr>
        <w:t>. Udfordr</w:t>
      </w:r>
      <w:r w:rsidR="004737AF">
        <w:rPr>
          <w:rFonts w:ascii="Calibri" w:eastAsia="Calibri" w:hAnsi="Calibri" w:cs="Calibri"/>
        </w:rPr>
        <w:t>ingen ligger i, at det ikke er aftalt, hvem der skal sige det næste tal. Når</w:t>
      </w:r>
      <w:r w:rsidR="00901166">
        <w:rPr>
          <w:rFonts w:ascii="Calibri" w:eastAsia="Calibri" w:hAnsi="Calibri" w:cs="Calibri"/>
        </w:rPr>
        <w:t xml:space="preserve"> det sker, at</w:t>
      </w:r>
      <w:r w:rsidR="004737AF">
        <w:rPr>
          <w:rFonts w:ascii="Calibri" w:eastAsia="Calibri" w:hAnsi="Calibri" w:cs="Calibri"/>
        </w:rPr>
        <w:t xml:space="preserve"> to eller</w:t>
      </w:r>
      <w:r w:rsidR="00D13371">
        <w:rPr>
          <w:rFonts w:ascii="Calibri" w:eastAsia="Calibri" w:hAnsi="Calibri" w:cs="Calibri"/>
        </w:rPr>
        <w:t xml:space="preserve"> flere</w:t>
      </w:r>
      <w:r w:rsidR="004737AF">
        <w:rPr>
          <w:rFonts w:ascii="Calibri" w:eastAsia="Calibri" w:hAnsi="Calibri" w:cs="Calibri"/>
        </w:rPr>
        <w:t xml:space="preserve"> samtidig siger et tal</w:t>
      </w:r>
      <w:r w:rsidR="00D13371">
        <w:rPr>
          <w:rFonts w:ascii="Calibri" w:eastAsia="Calibri" w:hAnsi="Calibri" w:cs="Calibri"/>
        </w:rPr>
        <w:t>,</w:t>
      </w:r>
      <w:r w:rsidR="004737AF">
        <w:rPr>
          <w:rFonts w:ascii="Calibri" w:eastAsia="Calibri" w:hAnsi="Calibri" w:cs="Calibri"/>
        </w:rPr>
        <w:t xml:space="preserve"> </w:t>
      </w:r>
      <w:r w:rsidR="00E26882">
        <w:rPr>
          <w:rFonts w:ascii="Calibri" w:eastAsia="Calibri" w:hAnsi="Calibri" w:cs="Calibri"/>
        </w:rPr>
        <w:t xml:space="preserve">skal </w:t>
      </w:r>
      <w:r w:rsidR="004737AF">
        <w:rPr>
          <w:rFonts w:ascii="Calibri" w:eastAsia="Calibri" w:hAnsi="Calibri" w:cs="Calibri"/>
        </w:rPr>
        <w:t xml:space="preserve">gruppen begynde forfra med tallet </w:t>
      </w:r>
      <w:r w:rsidR="00570B37">
        <w:rPr>
          <w:rFonts w:ascii="Calibri" w:eastAsia="Calibri" w:hAnsi="Calibri" w:cs="Calibri"/>
        </w:rPr>
        <w:t>”</w:t>
      </w:r>
      <w:r w:rsidR="004737AF">
        <w:rPr>
          <w:rFonts w:ascii="Calibri" w:eastAsia="Calibri" w:hAnsi="Calibri" w:cs="Calibri"/>
        </w:rPr>
        <w:t>et.</w:t>
      </w:r>
      <w:r w:rsidR="00570B37">
        <w:rPr>
          <w:rFonts w:ascii="Calibri" w:eastAsia="Calibri" w:hAnsi="Calibri" w:cs="Calibri"/>
        </w:rPr>
        <w:t>”</w:t>
      </w:r>
      <w:r w:rsidR="00901166">
        <w:rPr>
          <w:rFonts w:ascii="Calibri" w:eastAsia="Calibri" w:hAnsi="Calibri" w:cs="Calibri"/>
        </w:rPr>
        <w:t xml:space="preserve"> </w:t>
      </w:r>
      <w:r w:rsidR="002E49F7">
        <w:rPr>
          <w:rFonts w:ascii="Calibri" w:eastAsia="Calibri" w:hAnsi="Calibri" w:cs="Calibri"/>
        </w:rPr>
        <w:t>I de tilfælde</w:t>
      </w:r>
      <w:r w:rsidR="00570B37">
        <w:rPr>
          <w:rFonts w:ascii="Calibri" w:eastAsia="Calibri" w:hAnsi="Calibri" w:cs="Calibri"/>
        </w:rPr>
        <w:t>,</w:t>
      </w:r>
      <w:r w:rsidR="002E49F7">
        <w:rPr>
          <w:rFonts w:ascii="Calibri" w:eastAsia="Calibri" w:hAnsi="Calibri" w:cs="Calibri"/>
        </w:rPr>
        <w:t xml:space="preserve"> hvor</w:t>
      </w:r>
      <w:r w:rsidR="00D246F3">
        <w:rPr>
          <w:rFonts w:ascii="Calibri" w:eastAsia="Calibri" w:hAnsi="Calibri" w:cs="Calibri"/>
        </w:rPr>
        <w:t xml:space="preserve"> den afsatte tid til øvelsen er gået, uden det</w:t>
      </w:r>
      <w:r w:rsidR="002E49F7">
        <w:rPr>
          <w:rFonts w:ascii="Calibri" w:eastAsia="Calibri" w:hAnsi="Calibri" w:cs="Calibri"/>
        </w:rPr>
        <w:t xml:space="preserve"> lykke</w:t>
      </w:r>
      <w:r w:rsidR="00D246F3">
        <w:rPr>
          <w:rFonts w:ascii="Calibri" w:eastAsia="Calibri" w:hAnsi="Calibri" w:cs="Calibri"/>
        </w:rPr>
        <w:t>de</w:t>
      </w:r>
      <w:r w:rsidR="002E49F7">
        <w:rPr>
          <w:rFonts w:ascii="Calibri" w:eastAsia="Calibri" w:hAnsi="Calibri" w:cs="Calibri"/>
        </w:rPr>
        <w:t>s at nå</w:t>
      </w:r>
      <w:r w:rsidR="00D246F3">
        <w:rPr>
          <w:rFonts w:ascii="Calibri" w:eastAsia="Calibri" w:hAnsi="Calibri" w:cs="Calibri"/>
        </w:rPr>
        <w:t xml:space="preserve"> frem</w:t>
      </w:r>
      <w:r w:rsidR="002E49F7">
        <w:rPr>
          <w:rFonts w:ascii="Calibri" w:eastAsia="Calibri" w:hAnsi="Calibri" w:cs="Calibri"/>
        </w:rPr>
        <w:t xml:space="preserve"> til </w:t>
      </w:r>
      <w:r w:rsidR="00570B37">
        <w:rPr>
          <w:rFonts w:ascii="Calibri" w:eastAsia="Calibri" w:hAnsi="Calibri" w:cs="Calibri"/>
        </w:rPr>
        <w:t>”</w:t>
      </w:r>
      <w:r w:rsidR="002E49F7">
        <w:rPr>
          <w:rFonts w:ascii="Calibri" w:eastAsia="Calibri" w:hAnsi="Calibri" w:cs="Calibri"/>
        </w:rPr>
        <w:t>ti</w:t>
      </w:r>
      <w:r w:rsidR="00570B37">
        <w:rPr>
          <w:rFonts w:ascii="Calibri" w:eastAsia="Calibri" w:hAnsi="Calibri" w:cs="Calibri"/>
        </w:rPr>
        <w:t>”</w:t>
      </w:r>
      <w:r w:rsidR="00D246F3">
        <w:rPr>
          <w:rFonts w:ascii="Calibri" w:eastAsia="Calibri" w:hAnsi="Calibri" w:cs="Calibri"/>
        </w:rPr>
        <w:t>,</w:t>
      </w:r>
      <w:r w:rsidR="00F84F50">
        <w:rPr>
          <w:rFonts w:ascii="Calibri" w:eastAsia="Calibri" w:hAnsi="Calibri" w:cs="Calibri"/>
        </w:rPr>
        <w:t xml:space="preserve"> er det vigtigt at understrege, at der ikke er garanti for succes hver gang. 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D13371" w:rsidRDefault="00901166" w:rsidP="00D1337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Tal med eleverne om</w:t>
      </w:r>
      <w:r w:rsidR="00D13371" w:rsidRPr="00171945">
        <w:rPr>
          <w:rFonts w:ascii="Calibri" w:eastAsia="Calibri" w:hAnsi="Calibri" w:cs="Calibri"/>
        </w:rPr>
        <w:t>, hvor godt d</w:t>
      </w:r>
      <w:r>
        <w:rPr>
          <w:rFonts w:ascii="Calibri" w:eastAsia="Calibri" w:hAnsi="Calibri" w:cs="Calibri"/>
        </w:rPr>
        <w:t>et lykkedes</w:t>
      </w:r>
      <w:r w:rsidR="00D13371" w:rsidRPr="00171945">
        <w:rPr>
          <w:rFonts w:ascii="Calibri" w:eastAsia="Calibri" w:hAnsi="Calibri" w:cs="Calibri"/>
        </w:rPr>
        <w:t xml:space="preserve"> at</w:t>
      </w:r>
      <w:r w:rsidR="00D13371">
        <w:rPr>
          <w:rFonts w:ascii="Calibri" w:eastAsia="Calibri" w:hAnsi="Calibri" w:cs="Calibri"/>
        </w:rPr>
        <w:t xml:space="preserve"> koncentrere sig og være opmærksomme på hinanden.</w:t>
      </w:r>
      <w:r>
        <w:rPr>
          <w:rFonts w:ascii="Calibri" w:eastAsia="Calibri" w:hAnsi="Calibri" w:cs="Calibri"/>
        </w:rPr>
        <w:t xml:space="preserve"> Hvis de opnåede at komme frem til ti, var der så en særlig koncentration og</w:t>
      </w:r>
      <w:r w:rsidR="00E26882">
        <w:rPr>
          <w:rFonts w:ascii="Calibri" w:eastAsia="Calibri" w:hAnsi="Calibri" w:cs="Calibri"/>
        </w:rPr>
        <w:t xml:space="preserve"> ”</w:t>
      </w:r>
      <w:r>
        <w:rPr>
          <w:rFonts w:ascii="Calibri" w:eastAsia="Calibri" w:hAnsi="Calibri" w:cs="Calibri"/>
        </w:rPr>
        <w:t>lytten ind</w:t>
      </w:r>
      <w:r w:rsidR="00E26882"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</w:rPr>
        <w:t xml:space="preserve"> på hinanden, der gjorde at det lyk</w:t>
      </w:r>
      <w:r w:rsidR="00D119CF">
        <w:rPr>
          <w:rFonts w:ascii="Calibri" w:eastAsia="Calibri" w:hAnsi="Calibri" w:cs="Calibri"/>
        </w:rPr>
        <w:t>kes?</w:t>
      </w:r>
      <w:r w:rsidR="002E49F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Bed eleverne</w:t>
      </w:r>
      <w:r w:rsidR="00D119CF">
        <w:rPr>
          <w:rFonts w:ascii="Calibri" w:eastAsia="Calibri" w:hAnsi="Calibri" w:cs="Calibri"/>
        </w:rPr>
        <w:t xml:space="preserve"> overveje i hvilke andre situationer, denne mærkbare</w:t>
      </w:r>
      <w:r w:rsidR="00570B37">
        <w:rPr>
          <w:rFonts w:ascii="Calibri" w:eastAsia="Calibri" w:hAnsi="Calibri" w:cs="Calibri"/>
        </w:rPr>
        <w:t>,</w:t>
      </w:r>
      <w:r w:rsidR="00D13371">
        <w:rPr>
          <w:rFonts w:ascii="Calibri" w:eastAsia="Calibri" w:hAnsi="Calibri" w:cs="Calibri"/>
        </w:rPr>
        <w:t xml:space="preserve"> fælles konc</w:t>
      </w:r>
      <w:r w:rsidR="00D119CF">
        <w:rPr>
          <w:rFonts w:ascii="Calibri" w:eastAsia="Calibri" w:hAnsi="Calibri" w:cs="Calibri"/>
        </w:rPr>
        <w:t>entration er vigtig og brugbar.</w:t>
      </w:r>
    </w:p>
    <w:p w:rsidR="00D119CF" w:rsidRDefault="00DB2636" w:rsidP="00D1337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Tal</w:t>
      </w:r>
      <w:r w:rsidR="00D119CF">
        <w:rPr>
          <w:rFonts w:ascii="Calibri" w:eastAsia="Calibri" w:hAnsi="Calibri" w:cs="Calibri"/>
        </w:rPr>
        <w:t xml:space="preserve"> om hvordan eleverne </w:t>
      </w:r>
      <w:r>
        <w:rPr>
          <w:rFonts w:ascii="Calibri" w:eastAsia="Calibri" w:hAnsi="Calibri" w:cs="Calibri"/>
        </w:rPr>
        <w:t>håndterede situationen, når de måtte starte forfra. Oplevede de ærgrelse, stædighed, opgivelse, morskab?</w:t>
      </w:r>
      <w:r w:rsidR="004B5AB5">
        <w:rPr>
          <w:rFonts w:ascii="Calibri" w:eastAsia="Calibri" w:hAnsi="Calibri" w:cs="Calibri"/>
        </w:rPr>
        <w:t xml:space="preserve"> </w:t>
      </w:r>
      <w:r w:rsidR="002E49F7">
        <w:rPr>
          <w:rFonts w:ascii="Calibri" w:eastAsia="Calibri" w:hAnsi="Calibri" w:cs="Calibri"/>
        </w:rPr>
        <w:t>Gør eleverne opmærksomme på</w:t>
      </w:r>
      <w:r w:rsidR="004B5AB5">
        <w:rPr>
          <w:rFonts w:ascii="Calibri" w:eastAsia="Calibri" w:hAnsi="Calibri" w:cs="Calibri"/>
        </w:rPr>
        <w:t>,</w:t>
      </w:r>
      <w:r w:rsidR="002E49F7">
        <w:rPr>
          <w:rFonts w:ascii="Calibri" w:eastAsia="Calibri" w:hAnsi="Calibri" w:cs="Calibri"/>
        </w:rPr>
        <w:t xml:space="preserve"> at det ofte kræver mere end ét forsøg at nå et mål, og det er vigtigt at tillade sig selv og andre at fejle.</w:t>
      </w:r>
    </w:p>
    <w:p w:rsidR="00D13371" w:rsidRPr="00D13371" w:rsidRDefault="00D13371" w:rsidP="00D13371"/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1E5EA6" w:rsidRDefault="004B5AB5" w:rsidP="00163317">
      <w:pPr>
        <w:pStyle w:val="Opstilling-punkttegn"/>
      </w:pPr>
      <w:r>
        <w:t>Var der tidspunkter</w:t>
      </w:r>
      <w:r w:rsidR="00163317">
        <w:t>,</w:t>
      </w:r>
      <w:r>
        <w:t xml:space="preserve"> hvor I </w:t>
      </w:r>
      <w:r w:rsidR="00163317">
        <w:t>kunne mærke, at koncentration i gruppen øgedes?</w:t>
      </w:r>
      <w:r w:rsidR="00616D59">
        <w:t xml:space="preserve"> Betød det noget for oplevelsen?</w:t>
      </w:r>
    </w:p>
    <w:p w:rsidR="00163317" w:rsidRPr="00CC55E8" w:rsidRDefault="00616D59" w:rsidP="00CC55E8">
      <w:pPr>
        <w:pStyle w:val="Opstilling-punkttegn"/>
      </w:pPr>
      <w:r w:rsidRPr="00CC55E8">
        <w:t>Har I oplevet</w:t>
      </w:r>
      <w:r w:rsidR="00516733">
        <w:t>,</w:t>
      </w:r>
      <w:r w:rsidRPr="00CC55E8">
        <w:t xml:space="preserve"> at</w:t>
      </w:r>
      <w:r w:rsidR="00163317" w:rsidRPr="00CC55E8">
        <w:t xml:space="preserve"> koncentration og </w:t>
      </w:r>
      <w:r w:rsidRPr="00CC55E8">
        <w:t>opmærksomhed i en grupp</w:t>
      </w:r>
      <w:r w:rsidR="00570B37">
        <w:t>e betød noget for et resultat? F</w:t>
      </w:r>
      <w:r w:rsidRPr="00CC55E8">
        <w:t>x i værkstedet, til en fremlæggelse eller i et spil?</w:t>
      </w:r>
    </w:p>
    <w:p w:rsidR="00616D59" w:rsidRPr="00CC55E8" w:rsidRDefault="00616D59" w:rsidP="00CC55E8">
      <w:pPr>
        <w:pStyle w:val="Opstilling-punkttegn"/>
      </w:pPr>
      <w:r w:rsidRPr="00CC55E8">
        <w:lastRenderedPageBreak/>
        <w:t>Hvilke reaktioner var der</w:t>
      </w:r>
      <w:r w:rsidR="00516733">
        <w:t>,</w:t>
      </w:r>
      <w:r w:rsidRPr="00CC55E8">
        <w:t xml:space="preserve"> når I måtte starte forfra?</w:t>
      </w:r>
      <w:r w:rsidR="00CC55E8" w:rsidRPr="00CC55E8">
        <w:t xml:space="preserve"> Latter, sure miner, ærgrelse</w:t>
      </w:r>
      <w:r w:rsidR="00CC55E8">
        <w:t>?</w:t>
      </w:r>
    </w:p>
    <w:p w:rsidR="00CC55E8" w:rsidRDefault="00CC55E8" w:rsidP="00CC55E8">
      <w:pPr>
        <w:pStyle w:val="Opstilling-punkttegn2"/>
      </w:pPr>
      <w:r w:rsidRPr="00CC55E8">
        <w:t>Var stemningen sådan</w:t>
      </w:r>
      <w:r w:rsidR="00516733">
        <w:t>,</w:t>
      </w:r>
      <w:r w:rsidRPr="00CC55E8">
        <w:t xml:space="preserve"> at det føltes o.k</w:t>
      </w:r>
      <w:r w:rsidR="00570B37">
        <w:t>.</w:t>
      </w:r>
      <w:r w:rsidRPr="00CC55E8">
        <w:t xml:space="preserve"> at byde ind og sige noget</w:t>
      </w:r>
      <w:r>
        <w:t>?</w:t>
      </w:r>
    </w:p>
    <w:p w:rsidR="00CC55E8" w:rsidRPr="00CC55E8" w:rsidRDefault="00CC55E8" w:rsidP="00CC55E8">
      <w:pPr>
        <w:pStyle w:val="Opstilling-punkttegn"/>
        <w:numPr>
          <w:ilvl w:val="0"/>
          <w:numId w:val="0"/>
        </w:numPr>
        <w:ind w:left="360"/>
      </w:pP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  <w:bookmarkStart w:id="0" w:name="_GoBack"/>
      <w:bookmarkEnd w:id="0"/>
    </w:p>
    <w:p w:rsidR="00D13371" w:rsidRPr="00E002FC" w:rsidRDefault="00D13371" w:rsidP="00E97EE1">
      <w:pPr>
        <w:spacing w:after="0"/>
      </w:pPr>
      <w:r>
        <w:rPr>
          <w:rFonts w:ascii="Calibri" w:eastAsia="Calibri" w:hAnsi="Calibri" w:cs="Calibri"/>
        </w:rPr>
        <w:t>Når</w:t>
      </w:r>
      <w:r w:rsidR="00F84F50">
        <w:rPr>
          <w:rFonts w:ascii="Calibri" w:eastAsia="Calibri" w:hAnsi="Calibri" w:cs="Calibri"/>
        </w:rPr>
        <w:t xml:space="preserve"> eleverne er blevet fortrolige med den form for koncentration, der gør dem i stand til at fornemme hinanden</w:t>
      </w:r>
      <w:r w:rsidR="005E562A">
        <w:rPr>
          <w:rFonts w:ascii="Calibri" w:eastAsia="Calibri" w:hAnsi="Calibri" w:cs="Calibri"/>
        </w:rPr>
        <w:t xml:space="preserve">, kan </w:t>
      </w:r>
      <w:r w:rsidR="00F84F50">
        <w:rPr>
          <w:rFonts w:ascii="Calibri" w:eastAsia="Calibri" w:hAnsi="Calibri" w:cs="Calibri"/>
        </w:rPr>
        <w:t>sværhedsgraden øges ved at hæve tallet</w:t>
      </w:r>
      <w:r>
        <w:rPr>
          <w:rFonts w:ascii="Calibri" w:eastAsia="Calibri" w:hAnsi="Calibri" w:cs="Calibri"/>
        </w:rPr>
        <w:t xml:space="preserve"> til </w:t>
      </w:r>
      <w:r w:rsidR="004B5AB5">
        <w:rPr>
          <w:rFonts w:ascii="Calibri" w:eastAsia="Calibri" w:hAnsi="Calibri" w:cs="Calibri"/>
        </w:rPr>
        <w:t>fx 21 eller tælle baglæns</w:t>
      </w:r>
      <w:r>
        <w:rPr>
          <w:rFonts w:ascii="Calibri" w:eastAsia="Calibri" w:hAnsi="Calibri" w:cs="Calibri"/>
        </w:rPr>
        <w:t>.</w:t>
      </w:r>
    </w:p>
    <w:sectPr w:rsidR="00D13371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5FF" w:rsidRDefault="00FC25FF">
      <w:pPr>
        <w:spacing w:after="0" w:line="240" w:lineRule="auto"/>
      </w:pPr>
      <w:r>
        <w:separator/>
      </w:r>
    </w:p>
  </w:endnote>
  <w:endnote w:type="continuationSeparator" w:id="0">
    <w:p w:rsidR="00FC25FF" w:rsidRDefault="00FC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5FF" w:rsidRDefault="00FC25FF">
      <w:pPr>
        <w:spacing w:after="0" w:line="240" w:lineRule="auto"/>
      </w:pPr>
      <w:r>
        <w:separator/>
      </w:r>
    </w:p>
  </w:footnote>
  <w:footnote w:type="continuationSeparator" w:id="0">
    <w:p w:rsidR="00FC25FF" w:rsidRDefault="00FC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6306"/>
    <w:rsid w:val="000137BE"/>
    <w:rsid w:val="0002287A"/>
    <w:rsid w:val="00043D93"/>
    <w:rsid w:val="00075379"/>
    <w:rsid w:val="00094088"/>
    <w:rsid w:val="000A5D9D"/>
    <w:rsid w:val="000C1223"/>
    <w:rsid w:val="000D36C3"/>
    <w:rsid w:val="000E1656"/>
    <w:rsid w:val="001059B3"/>
    <w:rsid w:val="001062B5"/>
    <w:rsid w:val="00111849"/>
    <w:rsid w:val="001215CE"/>
    <w:rsid w:val="00123CD1"/>
    <w:rsid w:val="00125C95"/>
    <w:rsid w:val="00135135"/>
    <w:rsid w:val="00135EDC"/>
    <w:rsid w:val="00152D73"/>
    <w:rsid w:val="0017391F"/>
    <w:rsid w:val="0017475D"/>
    <w:rsid w:val="001963FE"/>
    <w:rsid w:val="00197032"/>
    <w:rsid w:val="001A31BD"/>
    <w:rsid w:val="00224185"/>
    <w:rsid w:val="00235E95"/>
    <w:rsid w:val="00236C34"/>
    <w:rsid w:val="00244E2C"/>
    <w:rsid w:val="00263ED4"/>
    <w:rsid w:val="002D7F59"/>
    <w:rsid w:val="002E2940"/>
    <w:rsid w:val="00322B8F"/>
    <w:rsid w:val="00326DCD"/>
    <w:rsid w:val="00346808"/>
    <w:rsid w:val="0035227E"/>
    <w:rsid w:val="00362D25"/>
    <w:rsid w:val="00371315"/>
    <w:rsid w:val="003F0666"/>
    <w:rsid w:val="00433FC5"/>
    <w:rsid w:val="00443479"/>
    <w:rsid w:val="00446277"/>
    <w:rsid w:val="00453C4E"/>
    <w:rsid w:val="00454034"/>
    <w:rsid w:val="00483D78"/>
    <w:rsid w:val="004B5809"/>
    <w:rsid w:val="004D42EB"/>
    <w:rsid w:val="004E6696"/>
    <w:rsid w:val="0050015A"/>
    <w:rsid w:val="005045B5"/>
    <w:rsid w:val="0052760E"/>
    <w:rsid w:val="00535FC8"/>
    <w:rsid w:val="005460D9"/>
    <w:rsid w:val="00566306"/>
    <w:rsid w:val="0056646E"/>
    <w:rsid w:val="00590182"/>
    <w:rsid w:val="00590C18"/>
    <w:rsid w:val="00591A2C"/>
    <w:rsid w:val="005A66CD"/>
    <w:rsid w:val="005C7440"/>
    <w:rsid w:val="005D1D4C"/>
    <w:rsid w:val="005F57C2"/>
    <w:rsid w:val="005F60E0"/>
    <w:rsid w:val="005F6270"/>
    <w:rsid w:val="006025E0"/>
    <w:rsid w:val="006155D1"/>
    <w:rsid w:val="006807F7"/>
    <w:rsid w:val="006D190C"/>
    <w:rsid w:val="006F736B"/>
    <w:rsid w:val="0071746F"/>
    <w:rsid w:val="00720911"/>
    <w:rsid w:val="00741F33"/>
    <w:rsid w:val="007474E9"/>
    <w:rsid w:val="007A59C6"/>
    <w:rsid w:val="007B2239"/>
    <w:rsid w:val="007B2610"/>
    <w:rsid w:val="007C6E46"/>
    <w:rsid w:val="007E004A"/>
    <w:rsid w:val="007F06F7"/>
    <w:rsid w:val="007F6F3D"/>
    <w:rsid w:val="00852E2A"/>
    <w:rsid w:val="008611E1"/>
    <w:rsid w:val="008A78EE"/>
    <w:rsid w:val="008D66DE"/>
    <w:rsid w:val="009342B6"/>
    <w:rsid w:val="009576CB"/>
    <w:rsid w:val="009903FC"/>
    <w:rsid w:val="00990D3C"/>
    <w:rsid w:val="00994DBE"/>
    <w:rsid w:val="0099691A"/>
    <w:rsid w:val="009A6F95"/>
    <w:rsid w:val="009B1B63"/>
    <w:rsid w:val="009B574B"/>
    <w:rsid w:val="009E6C4B"/>
    <w:rsid w:val="009F32BB"/>
    <w:rsid w:val="00A32CE0"/>
    <w:rsid w:val="00A36E38"/>
    <w:rsid w:val="00A4018E"/>
    <w:rsid w:val="00A4235F"/>
    <w:rsid w:val="00A52B91"/>
    <w:rsid w:val="00A62896"/>
    <w:rsid w:val="00A9735D"/>
    <w:rsid w:val="00AD34D8"/>
    <w:rsid w:val="00AE7355"/>
    <w:rsid w:val="00AF146F"/>
    <w:rsid w:val="00AF1C28"/>
    <w:rsid w:val="00B03723"/>
    <w:rsid w:val="00B06593"/>
    <w:rsid w:val="00B07C02"/>
    <w:rsid w:val="00B432FE"/>
    <w:rsid w:val="00B91044"/>
    <w:rsid w:val="00BA09D8"/>
    <w:rsid w:val="00BC5A2A"/>
    <w:rsid w:val="00C04745"/>
    <w:rsid w:val="00C10F4F"/>
    <w:rsid w:val="00C14401"/>
    <w:rsid w:val="00C21B1E"/>
    <w:rsid w:val="00C5772A"/>
    <w:rsid w:val="00C849AE"/>
    <w:rsid w:val="00CB0BE2"/>
    <w:rsid w:val="00CB6F66"/>
    <w:rsid w:val="00CC018D"/>
    <w:rsid w:val="00D31289"/>
    <w:rsid w:val="00D67295"/>
    <w:rsid w:val="00DA14B6"/>
    <w:rsid w:val="00DA21A0"/>
    <w:rsid w:val="00DC1D18"/>
    <w:rsid w:val="00DE0F77"/>
    <w:rsid w:val="00DE197B"/>
    <w:rsid w:val="00DF35D5"/>
    <w:rsid w:val="00E14233"/>
    <w:rsid w:val="00E63882"/>
    <w:rsid w:val="00EC4BFE"/>
    <w:rsid w:val="00F4213D"/>
    <w:rsid w:val="00F827C4"/>
    <w:rsid w:val="00F93C89"/>
    <w:rsid w:val="00FB2804"/>
    <w:rsid w:val="00F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Korrektur">
    <w:name w:val="Revision"/>
    <w:hidden/>
    <w:uiPriority w:val="99"/>
    <w:semiHidden/>
    <w:rsid w:val="00570B37"/>
    <w:pPr>
      <w:spacing w:after="0" w:line="240" w:lineRule="auto"/>
    </w:pPr>
  </w:style>
  <w:style w:type="paragraph" w:styleId="Ingenafstand">
    <w:name w:val="No Spacing"/>
    <w:uiPriority w:val="1"/>
    <w:qFormat/>
    <w:rsid w:val="000716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216</TotalTime>
  <Pages>2</Pages>
  <Words>338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24</cp:revision>
  <dcterms:created xsi:type="dcterms:W3CDTF">2013-12-13T11:08:00Z</dcterms:created>
  <dcterms:modified xsi:type="dcterms:W3CDTF">2014-11-04T13:17:00Z</dcterms:modified>
</cp:coreProperties>
</file>