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3875FB" w:rsidP="007474E9">
      <w:pPr>
        <w:pStyle w:val="Titel"/>
      </w:pPr>
      <w:proofErr w:type="spellStart"/>
      <w:r>
        <w:t>Instruktionsark</w:t>
      </w:r>
      <w:proofErr w:type="spellEnd"/>
      <w:r>
        <w:t xml:space="preserve"> 9 </w:t>
      </w:r>
      <w:proofErr w:type="spellStart"/>
      <w:r>
        <w:t>Zip</w:t>
      </w:r>
      <w:proofErr w:type="spellEnd"/>
      <w:r>
        <w:t xml:space="preserve"> </w:t>
      </w:r>
      <w:proofErr w:type="spellStart"/>
      <w:r>
        <w:t>Spoing</w:t>
      </w:r>
      <w:proofErr w:type="spellEnd"/>
      <w:r w:rsidR="00C067EE" w:rsidRPr="00C067EE">
        <w:t xml:space="preserve"> </w:t>
      </w:r>
      <w:r w:rsidR="00C067EE">
        <w:t>Zap</w:t>
      </w:r>
    </w:p>
    <w:p w:rsidR="00B12AFA" w:rsidRDefault="0086151E" w:rsidP="00B12AFA">
      <w:pPr>
        <w:pStyle w:val="Overskriftinstruktionsark"/>
      </w:pPr>
      <w:proofErr w:type="spellStart"/>
      <w:r>
        <w:t>Zip</w:t>
      </w:r>
      <w:proofErr w:type="spellEnd"/>
      <w:r w:rsidR="00C067EE">
        <w:t xml:space="preserve"> </w:t>
      </w:r>
      <w:proofErr w:type="spellStart"/>
      <w:r w:rsidR="00C067EE">
        <w:t>S</w:t>
      </w:r>
      <w:r w:rsidR="003875FB">
        <w:t>poing</w:t>
      </w:r>
      <w:proofErr w:type="spellEnd"/>
      <w:r w:rsidR="00C067EE">
        <w:t xml:space="preserve"> Zap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8337A2" w:rsidRDefault="008337A2" w:rsidP="00263B04">
      <w:pPr>
        <w:pStyle w:val="Ingenafstand"/>
      </w:pPr>
      <w:r w:rsidRPr="008337A2">
        <w:t>Eleverne aktiverer kroppen og øver at være parate til at reagere. De opbygger energi og træner evnen til at være nærværende.</w:t>
      </w:r>
    </w:p>
    <w:p w:rsidR="00FD288F" w:rsidRPr="008337A2" w:rsidRDefault="00FD288F" w:rsidP="00FD288F">
      <w:pPr>
        <w:pStyle w:val="Video"/>
      </w:pPr>
      <w:r w:rsidRPr="00FD288F">
        <w:t xml:space="preserve">9 </w:t>
      </w:r>
      <w:proofErr w:type="spellStart"/>
      <w:r w:rsidRPr="00FD288F">
        <w:t>Zip</w:t>
      </w:r>
      <w:proofErr w:type="spellEnd"/>
      <w:r w:rsidRPr="00FD288F">
        <w:t xml:space="preserve"> </w:t>
      </w:r>
      <w:proofErr w:type="spellStart"/>
      <w:r w:rsidRPr="00FD288F">
        <w:t>Spoing</w:t>
      </w:r>
      <w:proofErr w:type="spellEnd"/>
      <w:r w:rsidRPr="00FD288F">
        <w:t xml:space="preserve"> Zap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71648D" w:rsidRDefault="00123C2E" w:rsidP="001E5EA6">
      <w:pPr>
        <w:spacing w:after="0" w:line="240" w:lineRule="auto"/>
      </w:pPr>
      <w:r>
        <w:t>Fra 8</w:t>
      </w:r>
      <w:r w:rsidR="001E5EA6">
        <w:t>.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1E5EA6" w:rsidRDefault="00060294" w:rsidP="00263B04">
      <w:pPr>
        <w:pStyle w:val="Ingenafstand"/>
      </w:pPr>
      <w:r>
        <w:t>Fra 5</w:t>
      </w:r>
      <w:r w:rsidR="001E4B9F">
        <w:t xml:space="preserve"> </w:t>
      </w:r>
      <w:r w:rsidR="001E5EA6">
        <w:t xml:space="preserve">minutter. </w:t>
      </w:r>
    </w:p>
    <w:p w:rsidR="001E5EA6" w:rsidRDefault="001E5EA6" w:rsidP="00263B04">
      <w:pPr>
        <w:pStyle w:val="Ingenafstand"/>
      </w:pPr>
      <w:r>
        <w:t xml:space="preserve">Gulvplads </w:t>
      </w:r>
      <w:r w:rsidR="00F816CA">
        <w:t>så</w:t>
      </w:r>
      <w:r>
        <w:t xml:space="preserve"> alle kan stå i en cirkel og se hinanden. </w:t>
      </w:r>
    </w:p>
    <w:p w:rsidR="001E5EA6" w:rsidRDefault="001E5EA6" w:rsidP="001A42F5">
      <w:pPr>
        <w:pStyle w:val="Overskrift2"/>
      </w:pPr>
      <w:r w:rsidRPr="00354AA3">
        <w:t>Instruktion</w:t>
      </w:r>
    </w:p>
    <w:p w:rsidR="00060294" w:rsidRDefault="00EF5B20" w:rsidP="00060294">
      <w:pPr>
        <w:spacing w:after="0" w:line="240" w:lineRule="auto"/>
        <w:rPr>
          <w:rFonts w:ascii="Calibri" w:eastAsia="Calibri" w:hAnsi="Calibri" w:cs="Times New Roman"/>
        </w:rPr>
      </w:pPr>
      <w:r w:rsidRPr="00EF5B20">
        <w:rPr>
          <w:rFonts w:ascii="Calibri" w:eastAsia="Calibri" w:hAnsi="Calibri" w:cs="Times New Roman"/>
        </w:rPr>
        <w:t>Bed eleverne om</w:t>
      </w:r>
      <w:r w:rsidR="00F644A6">
        <w:rPr>
          <w:rFonts w:ascii="Calibri" w:eastAsia="Calibri" w:hAnsi="Calibri" w:cs="Times New Roman"/>
        </w:rPr>
        <w:t xml:space="preserve"> at stille sig i en cirkel</w:t>
      </w:r>
      <w:r w:rsidR="001338E0">
        <w:rPr>
          <w:rFonts w:ascii="Calibri" w:eastAsia="Calibri" w:hAnsi="Calibri" w:cs="Times New Roman"/>
        </w:rPr>
        <w:t>.</w:t>
      </w:r>
      <w:r w:rsidR="00F644A6">
        <w:rPr>
          <w:rFonts w:ascii="Calibri" w:eastAsia="Calibri" w:hAnsi="Calibri" w:cs="Times New Roman"/>
        </w:rPr>
        <w:t xml:space="preserve"> </w:t>
      </w:r>
      <w:r w:rsidR="001338E0">
        <w:rPr>
          <w:rFonts w:ascii="Calibri" w:eastAsia="Calibri" w:hAnsi="Calibri" w:cs="Times New Roman"/>
        </w:rPr>
        <w:t>Forklar eleverne, at de nu skal reag</w:t>
      </w:r>
      <w:r w:rsidR="00F2039A">
        <w:rPr>
          <w:rFonts w:ascii="Calibri" w:eastAsia="Calibri" w:hAnsi="Calibri" w:cs="Times New Roman"/>
        </w:rPr>
        <w:t>ere på hinanden ved hjælp af ord og</w:t>
      </w:r>
      <w:r w:rsidR="001338E0">
        <w:rPr>
          <w:rFonts w:ascii="Calibri" w:eastAsia="Calibri" w:hAnsi="Calibri" w:cs="Times New Roman"/>
        </w:rPr>
        <w:t xml:space="preserve"> signaler:</w:t>
      </w:r>
      <w:r w:rsidR="00F2039A">
        <w:rPr>
          <w:rFonts w:ascii="Calibri" w:eastAsia="Calibri" w:hAnsi="Calibri" w:cs="Times New Roman"/>
        </w:rPr>
        <w:t xml:space="preserve"> </w:t>
      </w:r>
    </w:p>
    <w:p w:rsidR="004B1637" w:rsidRDefault="004B1637" w:rsidP="004B1637">
      <w:pPr>
        <w:pStyle w:val="Listeafsnit"/>
        <w:spacing w:after="0" w:line="240" w:lineRule="auto"/>
        <w:rPr>
          <w:rFonts w:ascii="Calibri" w:eastAsia="Calibri" w:hAnsi="Calibri" w:cs="Times New Roman"/>
        </w:rPr>
      </w:pPr>
    </w:p>
    <w:p w:rsidR="00E3520B" w:rsidRDefault="001338E0" w:rsidP="008650B4">
      <w:pPr>
        <w:pStyle w:val="Listeafsnit"/>
        <w:numPr>
          <w:ilvl w:val="0"/>
          <w:numId w:val="19"/>
        </w:numPr>
        <w:spacing w:after="0" w:line="240" w:lineRule="auto"/>
        <w:rPr>
          <w:rFonts w:ascii="Calibri" w:eastAsia="Calibri" w:hAnsi="Calibri" w:cs="Times New Roman"/>
        </w:rPr>
      </w:pPr>
      <w:proofErr w:type="spellStart"/>
      <w:r w:rsidRPr="00F2039A">
        <w:rPr>
          <w:rFonts w:ascii="Calibri" w:eastAsia="Calibri" w:hAnsi="Calibri" w:cs="Times New Roman"/>
          <w:b/>
        </w:rPr>
        <w:t>Zip</w:t>
      </w:r>
      <w:proofErr w:type="spellEnd"/>
      <w:r>
        <w:rPr>
          <w:rFonts w:ascii="Calibri" w:eastAsia="Calibri" w:hAnsi="Calibri" w:cs="Times New Roman"/>
        </w:rPr>
        <w:t xml:space="preserve"> sendes</w:t>
      </w:r>
      <w:r w:rsidR="008650B4" w:rsidRPr="008650B4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til sidemanden til højre</w:t>
      </w:r>
      <w:r w:rsidR="008650B4">
        <w:rPr>
          <w:rFonts w:ascii="Calibri" w:eastAsia="Calibri" w:hAnsi="Calibri" w:cs="Times New Roman"/>
        </w:rPr>
        <w:t xml:space="preserve">- mod </w:t>
      </w:r>
      <w:r w:rsidR="008650B4" w:rsidRPr="008650B4">
        <w:rPr>
          <w:rFonts w:ascii="Calibri" w:eastAsia="Calibri" w:hAnsi="Calibri" w:cs="Times New Roman"/>
        </w:rPr>
        <w:t>uret</w:t>
      </w:r>
      <w:r>
        <w:rPr>
          <w:rFonts w:ascii="Calibri" w:eastAsia="Calibri" w:hAnsi="Calibri" w:cs="Times New Roman"/>
        </w:rPr>
        <w:t>.</w:t>
      </w:r>
    </w:p>
    <w:p w:rsidR="008650B4" w:rsidRDefault="00F2039A" w:rsidP="00E3520B">
      <w:pPr>
        <w:pStyle w:val="Listeafsnit"/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Signal: </w:t>
      </w:r>
      <w:r w:rsidR="001338E0">
        <w:rPr>
          <w:rFonts w:ascii="Calibri" w:eastAsia="Calibri" w:hAnsi="Calibri" w:cs="Times New Roman"/>
        </w:rPr>
        <w:t xml:space="preserve">Fold hænderne sammen, så pegefingrene samles som løbet på en </w:t>
      </w:r>
      <w:r>
        <w:rPr>
          <w:rFonts w:ascii="Calibri" w:eastAsia="Calibri" w:hAnsi="Calibri" w:cs="Times New Roman"/>
        </w:rPr>
        <w:t xml:space="preserve">imaginær </w:t>
      </w:r>
      <w:r w:rsidR="00564D82">
        <w:rPr>
          <w:rFonts w:ascii="Calibri" w:eastAsia="Calibri" w:hAnsi="Calibri" w:cs="Times New Roman"/>
        </w:rPr>
        <w:t>”</w:t>
      </w:r>
      <w:r w:rsidR="001338E0">
        <w:rPr>
          <w:rFonts w:ascii="Calibri" w:eastAsia="Calibri" w:hAnsi="Calibri" w:cs="Times New Roman"/>
        </w:rPr>
        <w:t>pistol</w:t>
      </w:r>
      <w:r w:rsidR="00564D82">
        <w:rPr>
          <w:rFonts w:ascii="Calibri" w:eastAsia="Calibri" w:hAnsi="Calibri" w:cs="Times New Roman"/>
        </w:rPr>
        <w:t>”</w:t>
      </w:r>
      <w:r w:rsidR="001338E0">
        <w:rPr>
          <w:rFonts w:ascii="Calibri" w:eastAsia="Calibri" w:hAnsi="Calibri" w:cs="Times New Roman"/>
        </w:rPr>
        <w:t>.</w:t>
      </w:r>
      <w:r>
        <w:rPr>
          <w:rFonts w:ascii="Calibri" w:eastAsia="Calibri" w:hAnsi="Calibri" w:cs="Times New Roman"/>
        </w:rPr>
        <w:t xml:space="preserve"> D</w:t>
      </w:r>
      <w:r w:rsidR="001338E0">
        <w:rPr>
          <w:rFonts w:ascii="Calibri" w:eastAsia="Calibri" w:hAnsi="Calibri" w:cs="Times New Roman"/>
        </w:rPr>
        <w:t>rej kroppen mod sidemanden, peg m</w:t>
      </w:r>
      <w:r w:rsidR="00CC7DFC">
        <w:rPr>
          <w:rFonts w:ascii="Calibri" w:eastAsia="Calibri" w:hAnsi="Calibri" w:cs="Times New Roman"/>
        </w:rPr>
        <w:t>ed ”pistolen”, og sig et klart ”</w:t>
      </w:r>
      <w:proofErr w:type="spellStart"/>
      <w:r w:rsidR="00CC7DFC">
        <w:rPr>
          <w:rFonts w:ascii="Calibri" w:eastAsia="Calibri" w:hAnsi="Calibri" w:cs="Times New Roman"/>
        </w:rPr>
        <w:t>z</w:t>
      </w:r>
      <w:r w:rsidR="001338E0">
        <w:rPr>
          <w:rFonts w:ascii="Calibri" w:eastAsia="Calibri" w:hAnsi="Calibri" w:cs="Times New Roman"/>
        </w:rPr>
        <w:t>ip</w:t>
      </w:r>
      <w:proofErr w:type="spellEnd"/>
      <w:r w:rsidR="00CC7DFC">
        <w:rPr>
          <w:rFonts w:ascii="Calibri" w:eastAsia="Calibri" w:hAnsi="Calibri" w:cs="Times New Roman"/>
        </w:rPr>
        <w:t>”.</w:t>
      </w:r>
    </w:p>
    <w:p w:rsidR="00E3520B" w:rsidRDefault="008650B4" w:rsidP="008650B4">
      <w:pPr>
        <w:pStyle w:val="Listeafsnit"/>
        <w:numPr>
          <w:ilvl w:val="0"/>
          <w:numId w:val="19"/>
        </w:numPr>
        <w:spacing w:after="0" w:line="240" w:lineRule="auto"/>
        <w:rPr>
          <w:rFonts w:ascii="Calibri" w:eastAsia="Calibri" w:hAnsi="Calibri" w:cs="Times New Roman"/>
        </w:rPr>
      </w:pPr>
      <w:proofErr w:type="spellStart"/>
      <w:r w:rsidRPr="00F2039A">
        <w:rPr>
          <w:rFonts w:ascii="Calibri" w:eastAsia="Calibri" w:hAnsi="Calibri" w:cs="Times New Roman"/>
          <w:b/>
        </w:rPr>
        <w:t>Spoing</w:t>
      </w:r>
      <w:proofErr w:type="spellEnd"/>
      <w:r>
        <w:rPr>
          <w:rFonts w:ascii="Calibri" w:eastAsia="Calibri" w:hAnsi="Calibri" w:cs="Times New Roman"/>
        </w:rPr>
        <w:t xml:space="preserve"> vender retning</w:t>
      </w:r>
      <w:r w:rsidR="00E3520B">
        <w:rPr>
          <w:rFonts w:ascii="Calibri" w:eastAsia="Calibri" w:hAnsi="Calibri" w:cs="Times New Roman"/>
        </w:rPr>
        <w:t xml:space="preserve"> og sender turen tilbage til afsender, der igen beslutter et signal</w:t>
      </w:r>
      <w:r w:rsidR="00F2039A">
        <w:rPr>
          <w:rFonts w:ascii="Calibri" w:eastAsia="Calibri" w:hAnsi="Calibri" w:cs="Times New Roman"/>
        </w:rPr>
        <w:t xml:space="preserve">. </w:t>
      </w:r>
    </w:p>
    <w:p w:rsidR="008650B4" w:rsidRDefault="00F2039A" w:rsidP="00E3520B">
      <w:pPr>
        <w:pStyle w:val="Listeafsnit"/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Signal: Løft armene op, så kroppen danner et imaginært skjold. Drej kroppen mod afsenderen</w:t>
      </w:r>
      <w:r w:rsidR="00E3520B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>og sig et klart ”</w:t>
      </w:r>
      <w:proofErr w:type="spellStart"/>
      <w:r w:rsidR="00CC7DFC">
        <w:rPr>
          <w:rFonts w:ascii="Calibri" w:eastAsia="Calibri" w:hAnsi="Calibri" w:cs="Times New Roman"/>
        </w:rPr>
        <w:t>s</w:t>
      </w:r>
      <w:r>
        <w:rPr>
          <w:rFonts w:ascii="Calibri" w:eastAsia="Calibri" w:hAnsi="Calibri" w:cs="Times New Roman"/>
        </w:rPr>
        <w:t>poing</w:t>
      </w:r>
      <w:proofErr w:type="spellEnd"/>
      <w:r>
        <w:rPr>
          <w:rFonts w:ascii="Calibri" w:eastAsia="Calibri" w:hAnsi="Calibri" w:cs="Times New Roman"/>
        </w:rPr>
        <w:t>”.</w:t>
      </w:r>
    </w:p>
    <w:p w:rsidR="00564D82" w:rsidRDefault="008650B4" w:rsidP="008650B4">
      <w:pPr>
        <w:pStyle w:val="Listeafsnit"/>
        <w:numPr>
          <w:ilvl w:val="0"/>
          <w:numId w:val="19"/>
        </w:numPr>
        <w:spacing w:after="0" w:line="240" w:lineRule="auto"/>
        <w:rPr>
          <w:rFonts w:ascii="Calibri" w:eastAsia="Calibri" w:hAnsi="Calibri" w:cs="Times New Roman"/>
        </w:rPr>
      </w:pPr>
      <w:r w:rsidRPr="00F2039A">
        <w:rPr>
          <w:rFonts w:ascii="Calibri" w:eastAsia="Calibri" w:hAnsi="Calibri" w:cs="Times New Roman"/>
          <w:b/>
        </w:rPr>
        <w:t>Zap</w:t>
      </w:r>
      <w:r>
        <w:rPr>
          <w:rFonts w:ascii="Calibri" w:eastAsia="Calibri" w:hAnsi="Calibri" w:cs="Times New Roman"/>
        </w:rPr>
        <w:t xml:space="preserve"> kører på kryds og tværs</w:t>
      </w:r>
      <w:r w:rsidR="00564D82">
        <w:rPr>
          <w:rFonts w:ascii="Calibri" w:eastAsia="Calibri" w:hAnsi="Calibri" w:cs="Times New Roman"/>
        </w:rPr>
        <w:t>, kan sendes til alle i cirklen bortset fra sidekammeraterne.</w:t>
      </w:r>
    </w:p>
    <w:p w:rsidR="008650B4" w:rsidRDefault="00564D82" w:rsidP="00564D82">
      <w:pPr>
        <w:pStyle w:val="Listeafsnit"/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Signal: Sigt på den valgte, med den imaginære ”pistol” og sig et tydeligt ”zap”.</w:t>
      </w:r>
    </w:p>
    <w:p w:rsidR="004B1637" w:rsidRDefault="004B1637" w:rsidP="004B1637">
      <w:pPr>
        <w:spacing w:after="0" w:line="240" w:lineRule="auto"/>
        <w:rPr>
          <w:rFonts w:ascii="Calibri" w:eastAsia="Calibri" w:hAnsi="Calibri" w:cs="Times New Roman"/>
        </w:rPr>
      </w:pPr>
    </w:p>
    <w:p w:rsidR="004B1637" w:rsidRPr="004B1637" w:rsidRDefault="004B1637" w:rsidP="00263B04">
      <w:r>
        <w:t xml:space="preserve">Øvelsen </w:t>
      </w:r>
      <w:r w:rsidR="008337A2">
        <w:t xml:space="preserve">introduceres </w:t>
      </w:r>
      <w:r w:rsidR="00CC7DFC">
        <w:t>m</w:t>
      </w:r>
      <w:r>
        <w:t>ed et signal a</w:t>
      </w:r>
      <w:r w:rsidR="00F816CA">
        <w:t>d</w:t>
      </w:r>
      <w:r>
        <w:t xml:space="preserve"> gangen.</w:t>
      </w:r>
    </w:p>
    <w:p w:rsidR="00060294" w:rsidRDefault="00B03344" w:rsidP="00263B04">
      <w:pPr>
        <w:pStyle w:val="Ingenafstand"/>
      </w:pPr>
      <w:r>
        <w:t>Underviser sender 1.</w:t>
      </w:r>
      <w:r w:rsidR="00044C75">
        <w:t xml:space="preserve"> s</w:t>
      </w:r>
      <w:r>
        <w:t>ignal</w:t>
      </w:r>
      <w:r w:rsidR="00044C75">
        <w:t xml:space="preserve"> </w:t>
      </w:r>
      <w:r w:rsidR="008337A2">
        <w:t>”</w:t>
      </w:r>
      <w:proofErr w:type="spellStart"/>
      <w:r w:rsidR="00F816CA">
        <w:t>z</w:t>
      </w:r>
      <w:r w:rsidR="00044C75">
        <w:t>ip</w:t>
      </w:r>
      <w:proofErr w:type="spellEnd"/>
      <w:r w:rsidR="008337A2">
        <w:t>”</w:t>
      </w:r>
      <w:r>
        <w:t>,</w:t>
      </w:r>
      <w:r w:rsidR="00060294">
        <w:t xml:space="preserve"> til</w:t>
      </w:r>
      <w:r>
        <w:t xml:space="preserve"> eleven</w:t>
      </w:r>
      <w:r w:rsidR="00F644A6">
        <w:t xml:space="preserve"> der står til</w:t>
      </w:r>
      <w:r w:rsidR="00060294">
        <w:t xml:space="preserve"> højre</w:t>
      </w:r>
      <w:r w:rsidR="00A75A43">
        <w:t xml:space="preserve">. Vis eleverne, at signalet skal være tydeligt og </w:t>
      </w:r>
      <w:r w:rsidR="001338E0">
        <w:t xml:space="preserve">energifyldt. </w:t>
      </w:r>
      <w:r>
        <w:t xml:space="preserve">Eleven modtager </w:t>
      </w:r>
      <w:r w:rsidR="008337A2">
        <w:t>”</w:t>
      </w:r>
      <w:proofErr w:type="spellStart"/>
      <w:r w:rsidR="00F816CA">
        <w:t>z</w:t>
      </w:r>
      <w:r>
        <w:t>ippet</w:t>
      </w:r>
      <w:proofErr w:type="spellEnd"/>
      <w:r w:rsidR="008337A2">
        <w:t>”</w:t>
      </w:r>
      <w:r w:rsidR="001338E0">
        <w:t>,</w:t>
      </w:r>
      <w:r>
        <w:t xml:space="preserve"> vender sig mod den næste</w:t>
      </w:r>
      <w:r w:rsidR="008650B4">
        <w:t xml:space="preserve"> i cirklen</w:t>
      </w:r>
      <w:r w:rsidR="00060294">
        <w:t xml:space="preserve"> o</w:t>
      </w:r>
      <w:r>
        <w:t xml:space="preserve">g sender </w:t>
      </w:r>
      <w:r w:rsidR="008337A2">
        <w:t>”</w:t>
      </w:r>
      <w:proofErr w:type="spellStart"/>
      <w:r w:rsidR="00F816CA">
        <w:t>z</w:t>
      </w:r>
      <w:r>
        <w:t>ippet</w:t>
      </w:r>
      <w:proofErr w:type="spellEnd"/>
      <w:r w:rsidR="008337A2">
        <w:t>”</w:t>
      </w:r>
      <w:r>
        <w:t xml:space="preserve"> </w:t>
      </w:r>
      <w:r w:rsidR="008650B4">
        <w:t xml:space="preserve">videre på samme måde. Lad </w:t>
      </w:r>
      <w:r w:rsidR="008337A2">
        <w:t>”</w:t>
      </w:r>
      <w:proofErr w:type="spellStart"/>
      <w:r w:rsidR="00F816CA">
        <w:t>z</w:t>
      </w:r>
      <w:r w:rsidR="008650B4">
        <w:t>ippet</w:t>
      </w:r>
      <w:proofErr w:type="spellEnd"/>
      <w:r w:rsidR="008337A2">
        <w:t>”</w:t>
      </w:r>
      <w:r w:rsidR="008650B4">
        <w:t xml:space="preserve"> g</w:t>
      </w:r>
      <w:r w:rsidR="001338E0">
        <w:t>å rundt i cirklen</w:t>
      </w:r>
      <w:r w:rsidR="008650B4">
        <w:t xml:space="preserve"> til alle er med og har forstået princippet.</w:t>
      </w:r>
    </w:p>
    <w:p w:rsidR="004B1637" w:rsidRDefault="00CC7DFC" w:rsidP="00263B04">
      <w:pPr>
        <w:pStyle w:val="Ingenafstand"/>
      </w:pPr>
      <w:r>
        <w:t>Underviser i</w:t>
      </w:r>
      <w:r w:rsidR="00F2039A">
        <w:t>ntroducer derefter</w:t>
      </w:r>
      <w:r w:rsidR="008650B4">
        <w:t xml:space="preserve"> </w:t>
      </w:r>
      <w:r w:rsidR="008337A2">
        <w:t>”</w:t>
      </w:r>
      <w:proofErr w:type="spellStart"/>
      <w:r w:rsidR="00F816CA">
        <w:t>s</w:t>
      </w:r>
      <w:r w:rsidR="008650B4">
        <w:t>poing</w:t>
      </w:r>
      <w:proofErr w:type="spellEnd"/>
      <w:r w:rsidR="008337A2">
        <w:t>”</w:t>
      </w:r>
      <w:r w:rsidR="008650B4">
        <w:t>.</w:t>
      </w:r>
      <w:r w:rsidR="00F2039A">
        <w:t xml:space="preserve"> </w:t>
      </w:r>
      <w:r w:rsidR="006A30FA">
        <w:t>K</w:t>
      </w:r>
      <w:r w:rsidR="004B1637">
        <w:t>roppen er nu et skjold, der sender signalet tilbage</w:t>
      </w:r>
      <w:r w:rsidR="006A30FA">
        <w:t>.</w:t>
      </w:r>
      <w:r w:rsidR="0001047B">
        <w:t xml:space="preserve"> Det betyder, at sender man et </w:t>
      </w:r>
      <w:r w:rsidR="008337A2">
        <w:t>”</w:t>
      </w:r>
      <w:proofErr w:type="spellStart"/>
      <w:r w:rsidR="00F816CA">
        <w:t>z</w:t>
      </w:r>
      <w:r w:rsidR="0001047B">
        <w:t>ip</w:t>
      </w:r>
      <w:proofErr w:type="spellEnd"/>
      <w:r w:rsidR="008337A2">
        <w:t>”</w:t>
      </w:r>
      <w:r w:rsidR="0001047B">
        <w:t xml:space="preserve"> til en person til højre i cirklen, som vælger at sige </w:t>
      </w:r>
      <w:r w:rsidR="008337A2">
        <w:t>”</w:t>
      </w:r>
      <w:proofErr w:type="spellStart"/>
      <w:r w:rsidR="00F816CA">
        <w:t>s</w:t>
      </w:r>
      <w:r w:rsidR="0001047B">
        <w:t>poing</w:t>
      </w:r>
      <w:proofErr w:type="spellEnd"/>
      <w:r w:rsidR="008337A2">
        <w:t>”</w:t>
      </w:r>
      <w:r w:rsidR="00E3520B">
        <w:t xml:space="preserve">, får man </w:t>
      </w:r>
      <w:r w:rsidR="00F816CA">
        <w:t>”</w:t>
      </w:r>
      <w:proofErr w:type="spellStart"/>
      <w:r w:rsidR="00E3520B">
        <w:t>zippet</w:t>
      </w:r>
      <w:proofErr w:type="spellEnd"/>
      <w:r w:rsidR="00F816CA">
        <w:t>”</w:t>
      </w:r>
      <w:r w:rsidR="0001047B">
        <w:t xml:space="preserve"> tilbage</w:t>
      </w:r>
      <w:r w:rsidR="00F816CA">
        <w:t>,</w:t>
      </w:r>
      <w:r w:rsidR="0001047B">
        <w:t xml:space="preserve"> og retningen vendes. </w:t>
      </w:r>
      <w:r w:rsidR="008337A2">
        <w:t>”</w:t>
      </w:r>
      <w:proofErr w:type="spellStart"/>
      <w:r w:rsidR="0001047B">
        <w:t>Zippet</w:t>
      </w:r>
      <w:proofErr w:type="spellEnd"/>
      <w:r w:rsidR="008337A2">
        <w:t>”</w:t>
      </w:r>
      <w:r w:rsidR="0001047B">
        <w:t xml:space="preserve"> køre nu til venstre - med uret. Indtil det igen mødes af et </w:t>
      </w:r>
      <w:r w:rsidR="008337A2">
        <w:t>”</w:t>
      </w:r>
      <w:proofErr w:type="spellStart"/>
      <w:r w:rsidR="00F816CA">
        <w:t>s</w:t>
      </w:r>
      <w:r w:rsidR="0001047B">
        <w:t>poing</w:t>
      </w:r>
      <w:proofErr w:type="spellEnd"/>
      <w:r w:rsidR="008337A2">
        <w:t>”</w:t>
      </w:r>
      <w:r w:rsidR="0001047B">
        <w:t xml:space="preserve"> der på ny vender retningen mod højre – mod uret.</w:t>
      </w:r>
    </w:p>
    <w:p w:rsidR="00C067EE" w:rsidRDefault="00CC7DFC" w:rsidP="00263B04">
      <w:pPr>
        <w:pStyle w:val="Ingenafstand"/>
      </w:pPr>
      <w:r>
        <w:t>Underviser i</w:t>
      </w:r>
      <w:r w:rsidR="00564D82">
        <w:t>ntroducer</w:t>
      </w:r>
      <w:r>
        <w:t xml:space="preserve"> </w:t>
      </w:r>
      <w:r w:rsidR="008337A2">
        <w:t>”</w:t>
      </w:r>
      <w:r w:rsidR="00F816CA">
        <w:t>z</w:t>
      </w:r>
      <w:r w:rsidR="00026124">
        <w:t>ap</w:t>
      </w:r>
      <w:r w:rsidR="008337A2">
        <w:t>”</w:t>
      </w:r>
      <w:r>
        <w:t>,</w:t>
      </w:r>
      <w:r w:rsidR="00026124">
        <w:t xml:space="preserve"> </w:t>
      </w:r>
      <w:r w:rsidR="00564D82">
        <w:t xml:space="preserve">når der er brug for en ny udfordring, eller </w:t>
      </w:r>
      <w:r w:rsidR="00026124">
        <w:t>hvis øvelsen går i s</w:t>
      </w:r>
      <w:r w:rsidR="00564D82">
        <w:t>tå hos de samme deltagere</w:t>
      </w:r>
      <w:r w:rsidR="00C067EE">
        <w:t xml:space="preserve">, fordi der </w:t>
      </w:r>
      <w:r>
        <w:t xml:space="preserve">hele tiden </w:t>
      </w:r>
      <w:r w:rsidR="00C067EE">
        <w:t>bliver sagt ”</w:t>
      </w:r>
      <w:proofErr w:type="spellStart"/>
      <w:r w:rsidR="00F816CA">
        <w:t>s</w:t>
      </w:r>
      <w:r w:rsidR="00C067EE">
        <w:t>poing</w:t>
      </w:r>
      <w:proofErr w:type="spellEnd"/>
      <w:r w:rsidR="00C067EE">
        <w:t>”, og resten af eleverne i cirklen bliver passive</w:t>
      </w:r>
      <w:r>
        <w:t>.</w:t>
      </w:r>
    </w:p>
    <w:p w:rsidR="005B1689" w:rsidRDefault="005B1689" w:rsidP="00263B04">
      <w:pPr>
        <w:pStyle w:val="Ingenafstand"/>
      </w:pPr>
      <w:r>
        <w:t xml:space="preserve">Modtager man et </w:t>
      </w:r>
      <w:r w:rsidR="008337A2">
        <w:t>”</w:t>
      </w:r>
      <w:r w:rsidR="00F816CA">
        <w:t>z</w:t>
      </w:r>
      <w:r>
        <w:t>ap</w:t>
      </w:r>
      <w:r w:rsidR="008337A2">
        <w:t>”</w:t>
      </w:r>
      <w:r>
        <w:t xml:space="preserve"> og vælger at sende et </w:t>
      </w:r>
      <w:r w:rsidR="008337A2">
        <w:t>”</w:t>
      </w:r>
      <w:proofErr w:type="spellStart"/>
      <w:r w:rsidR="00F816CA">
        <w:t>z</w:t>
      </w:r>
      <w:r>
        <w:t>ip</w:t>
      </w:r>
      <w:proofErr w:type="spellEnd"/>
      <w:r w:rsidR="008337A2">
        <w:t>”</w:t>
      </w:r>
      <w:r>
        <w:t>, skal det være mod højre</w:t>
      </w:r>
      <w:r w:rsidR="00F816CA">
        <w:t xml:space="preserve"> </w:t>
      </w:r>
      <w:r>
        <w:t xml:space="preserve">- mod uret. Det er kun et </w:t>
      </w:r>
      <w:r w:rsidR="008337A2">
        <w:t>”</w:t>
      </w:r>
      <w:proofErr w:type="spellStart"/>
      <w:r w:rsidR="00F816CA">
        <w:t>s</w:t>
      </w:r>
      <w:r>
        <w:t>poing</w:t>
      </w:r>
      <w:proofErr w:type="spellEnd"/>
      <w:r w:rsidR="008337A2">
        <w:t>”</w:t>
      </w:r>
      <w:r w:rsidR="00C067EE">
        <w:t xml:space="preserve"> der</w:t>
      </w:r>
      <w:r>
        <w:t xml:space="preserve"> vende</w:t>
      </w:r>
      <w:r w:rsidR="00C067EE">
        <w:t>r</w:t>
      </w:r>
      <w:r>
        <w:t xml:space="preserve"> retningen.</w:t>
      </w:r>
    </w:p>
    <w:p w:rsidR="00C067EE" w:rsidRDefault="00C067EE" w:rsidP="00263B04">
      <w:pPr>
        <w:pStyle w:val="Ingenafstand"/>
      </w:pPr>
      <w:r>
        <w:t xml:space="preserve">Eleverne kan nu </w:t>
      </w:r>
      <w:r w:rsidR="00E12486">
        <w:t xml:space="preserve">frit </w:t>
      </w:r>
      <w:r>
        <w:t>vælge mellem ”</w:t>
      </w:r>
      <w:proofErr w:type="spellStart"/>
      <w:r w:rsidR="00F816CA">
        <w:t>z</w:t>
      </w:r>
      <w:r>
        <w:t>ip</w:t>
      </w:r>
      <w:proofErr w:type="spellEnd"/>
      <w:r>
        <w:t>”, ”</w:t>
      </w:r>
      <w:proofErr w:type="spellStart"/>
      <w:r w:rsidR="00F816CA">
        <w:t>s</w:t>
      </w:r>
      <w:r>
        <w:t>poing</w:t>
      </w:r>
      <w:proofErr w:type="spellEnd"/>
      <w:r>
        <w:t xml:space="preserve">” og </w:t>
      </w:r>
      <w:r w:rsidR="00E12486">
        <w:t>”</w:t>
      </w:r>
      <w:r w:rsidR="00F816CA">
        <w:t>z</w:t>
      </w:r>
      <w:r>
        <w:t>ap</w:t>
      </w:r>
      <w:r w:rsidR="00E12486">
        <w:t>”</w:t>
      </w:r>
      <w:r>
        <w:t>.</w:t>
      </w:r>
    </w:p>
    <w:p w:rsidR="00060294" w:rsidRPr="00E12486" w:rsidRDefault="00060294" w:rsidP="00263B04">
      <w:pPr>
        <w:pStyle w:val="Ingenafstand"/>
        <w:rPr>
          <w:u w:val="single"/>
        </w:rPr>
      </w:pPr>
    </w:p>
    <w:p w:rsidR="001E5EA6" w:rsidRDefault="001E5EA6" w:rsidP="001A42F5">
      <w:pPr>
        <w:pStyle w:val="Overskrift2"/>
      </w:pPr>
      <w:r w:rsidRPr="00354AA3">
        <w:lastRenderedPageBreak/>
        <w:t>Opsamling</w:t>
      </w:r>
    </w:p>
    <w:p w:rsidR="00B47531" w:rsidRPr="00B47531" w:rsidRDefault="00B47531" w:rsidP="00B47531">
      <w:r>
        <w:t>Tal med eleverne om</w:t>
      </w:r>
      <w:r w:rsidR="00F2142A">
        <w:t xml:space="preserve"> den forskel det</w:t>
      </w:r>
      <w:r w:rsidR="00B935B1">
        <w:t xml:space="preserve"> gør at have</w:t>
      </w:r>
      <w:r w:rsidR="00F2142A">
        <w:t xml:space="preserve"> en vågen og parat energi eller en uoplagt og sløv energi</w:t>
      </w:r>
      <w:r w:rsidR="00597557">
        <w:t xml:space="preserve">. </w:t>
      </w:r>
      <w:r w:rsidR="00B935B1">
        <w:t>Fortæl eleverne, at det vigtigste ikke er at k</w:t>
      </w:r>
      <w:r w:rsidR="00CC7DFC">
        <w:t xml:space="preserve">unne noget perfekt og hurtigt. </w:t>
      </w:r>
      <w:r w:rsidR="00B935B1">
        <w:t>Det er indstillingen</w:t>
      </w:r>
      <w:r w:rsidR="00F816CA">
        <w:t xml:space="preserve"> </w:t>
      </w:r>
      <w:r w:rsidR="00B935B1">
        <w:t>til hvordan man gå</w:t>
      </w:r>
      <w:r w:rsidR="0046292D">
        <w:t>r ind i et samspil</w:t>
      </w:r>
      <w:r w:rsidR="00B935B1">
        <w:t xml:space="preserve"> med andre, som har betydning for den energi</w:t>
      </w:r>
      <w:r w:rsidR="00F816CA">
        <w:t>,</w:t>
      </w:r>
      <w:r w:rsidR="00B935B1">
        <w:t xml:space="preserve"> man </w:t>
      </w:r>
      <w:r w:rsidR="0046292D">
        <w:t>skaber</w:t>
      </w:r>
      <w:r w:rsidR="00B935B1">
        <w:t xml:space="preserve"> </w:t>
      </w:r>
      <w:r w:rsidR="0046292D">
        <w:t>og giver videre</w:t>
      </w:r>
      <w:r w:rsidR="009F1C40">
        <w:t>.</w:t>
      </w:r>
      <w:r w:rsidR="00B7524E">
        <w:t xml:space="preserve"> Man </w:t>
      </w:r>
      <w:r w:rsidR="00597557">
        <w:t>påvirker hinanden</w:t>
      </w:r>
      <w:r w:rsidR="009F1C40">
        <w:t xml:space="preserve"> med </w:t>
      </w:r>
      <w:r w:rsidR="00B7524E">
        <w:t>ens</w:t>
      </w:r>
      <w:r w:rsidR="009F1C40">
        <w:t xml:space="preserve"> energi</w:t>
      </w:r>
      <w:r w:rsidR="00597557">
        <w:t>. Man kan tilføre energi ved at være aktiv og engageret</w:t>
      </w:r>
      <w:r w:rsidR="00F816CA">
        <w:t>;</w:t>
      </w:r>
      <w:r w:rsidR="00597557">
        <w:t xml:space="preserve"> og </w:t>
      </w:r>
      <w:r w:rsidR="00174409">
        <w:t>miste energi ved at være inaktiv og fraværende.</w:t>
      </w:r>
      <w:r w:rsidR="00597557">
        <w:t xml:space="preserve"> Spørg om</w:t>
      </w:r>
      <w:r w:rsidR="00B7524E">
        <w:t xml:space="preserve"> eleverne om</w:t>
      </w:r>
      <w:r w:rsidR="00597557">
        <w:t xml:space="preserve"> </w:t>
      </w:r>
      <w:proofErr w:type="gramStart"/>
      <w:r w:rsidR="00597557">
        <w:t>de kender</w:t>
      </w:r>
      <w:proofErr w:type="gramEnd"/>
      <w:r w:rsidR="00597557">
        <w:t xml:space="preserve"> det. Fx hvis</w:t>
      </w:r>
      <w:r w:rsidR="00B7524E">
        <w:t xml:space="preserve"> de </w:t>
      </w:r>
      <w:r w:rsidR="00597557">
        <w:t>spørger andre</w:t>
      </w:r>
      <w:r w:rsidR="00B7524E">
        <w:t xml:space="preserve"> om de vil være</w:t>
      </w:r>
      <w:r w:rsidR="00597557">
        <w:t xml:space="preserve"> med til noget og ingen rigtig reagere</w:t>
      </w:r>
      <w:r w:rsidR="00F816CA">
        <w:t>r</w:t>
      </w:r>
      <w:r w:rsidR="00597557">
        <w:t>.</w:t>
      </w:r>
      <w:r w:rsidR="00174409">
        <w:t xml:space="preserve"> Så</w:t>
      </w:r>
      <w:r w:rsidR="00597557">
        <w:t xml:space="preserve"> </w:t>
      </w:r>
      <w:r w:rsidR="00174409">
        <w:t xml:space="preserve">er det svært at holde energien </w:t>
      </w:r>
      <w:r w:rsidR="0046292D">
        <w:t>oppe</w:t>
      </w:r>
      <w:r w:rsidR="00B935B1">
        <w:t>.</w:t>
      </w:r>
      <w:r w:rsidR="004861BB">
        <w:t xml:space="preserve"> </w:t>
      </w:r>
      <w:r w:rsidR="009F1C40">
        <w:t>Gør opmærksom på, at</w:t>
      </w:r>
      <w:r w:rsidR="004861BB">
        <w:t xml:space="preserve"> </w:t>
      </w:r>
      <w:r w:rsidR="00F2142A">
        <w:t xml:space="preserve">der er forskellige måder at </w:t>
      </w:r>
      <w:r w:rsidR="00A77E04">
        <w:t>aktiver</w:t>
      </w:r>
      <w:r w:rsidR="00F816CA">
        <w:t>e</w:t>
      </w:r>
      <w:r w:rsidR="00F2142A">
        <w:t xml:space="preserve"> en</w:t>
      </w:r>
      <w:r w:rsidR="00A77E04">
        <w:t>ergi i kroppen</w:t>
      </w:r>
      <w:r w:rsidR="00F816CA">
        <w:t>,</w:t>
      </w:r>
      <w:r w:rsidR="00A77E04">
        <w:t xml:space="preserve"> </w:t>
      </w:r>
      <w:r w:rsidR="00F816CA">
        <w:t>f</w:t>
      </w:r>
      <w:r w:rsidR="00A77E04">
        <w:t xml:space="preserve">x ved at </w:t>
      </w:r>
      <w:r w:rsidR="00597557">
        <w:t xml:space="preserve">bevæge sig eller </w:t>
      </w:r>
      <w:r w:rsidR="00A77E04">
        <w:t>koncentrer</w:t>
      </w:r>
      <w:r w:rsidR="00F816CA">
        <w:t>e</w:t>
      </w:r>
      <w:r w:rsidR="00A77E04">
        <w:t xml:space="preserve"> sig om </w:t>
      </w:r>
      <w:r w:rsidR="00597557">
        <w:t>det</w:t>
      </w:r>
      <w:r w:rsidR="00F816CA">
        <w:t>,</w:t>
      </w:r>
      <w:r w:rsidR="00597557">
        <w:t xml:space="preserve"> man er </w:t>
      </w:r>
      <w:r w:rsidR="00174409">
        <w:t>i gang</w:t>
      </w:r>
      <w:r w:rsidR="00597557">
        <w:t xml:space="preserve"> med</w:t>
      </w:r>
      <w:r w:rsidR="00174409">
        <w:t>.</w:t>
      </w:r>
    </w:p>
    <w:p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:rsidR="00E002FC" w:rsidRDefault="009F1C40" w:rsidP="00E002FC">
      <w:pPr>
        <w:pStyle w:val="Opstilling-punkttegn"/>
      </w:pPr>
      <w:r>
        <w:t>Hvordan var energien? Vågen og parat eller uoplagt og sløv?</w:t>
      </w:r>
      <w:r w:rsidR="00DE476D">
        <w:t xml:space="preserve"> Skiftede det undervejs?</w:t>
      </w:r>
    </w:p>
    <w:p w:rsidR="001E5EA6" w:rsidRDefault="00521532" w:rsidP="00E002FC">
      <w:pPr>
        <w:pStyle w:val="Opstilling-punkttegn"/>
      </w:pPr>
      <w:r>
        <w:t>Har I oplevet situationer</w:t>
      </w:r>
      <w:r w:rsidR="00B935B1">
        <w:t xml:space="preserve">, hvor </w:t>
      </w:r>
      <w:r>
        <w:t>energi</w:t>
      </w:r>
      <w:r w:rsidR="004861BB">
        <w:t>en</w:t>
      </w:r>
      <w:r w:rsidR="00B935B1">
        <w:t xml:space="preserve"> i et samvær</w:t>
      </w:r>
      <w:r>
        <w:t xml:space="preserve"> med andre</w:t>
      </w:r>
      <w:r w:rsidR="00B935B1">
        <w:t xml:space="preserve"> forsvandt</w:t>
      </w:r>
      <w:r>
        <w:t>? Hvilke?</w:t>
      </w:r>
    </w:p>
    <w:p w:rsidR="001E5EA6" w:rsidRDefault="00521532" w:rsidP="004861BB">
      <w:pPr>
        <w:pStyle w:val="Opstilling-punkttegn"/>
      </w:pPr>
      <w:r>
        <w:t>Hvornår kan man mærke</w:t>
      </w:r>
      <w:r w:rsidR="00B935B1">
        <w:t>,</w:t>
      </w:r>
      <w:r>
        <w:t xml:space="preserve"> </w:t>
      </w:r>
      <w:r w:rsidR="00F816CA">
        <w:t xml:space="preserve">at </w:t>
      </w:r>
      <w:r>
        <w:t xml:space="preserve">der er meget </w:t>
      </w:r>
      <w:r w:rsidR="004861BB" w:rsidRPr="00521532">
        <w:t>energi</w:t>
      </w:r>
      <w:r w:rsidR="004861BB">
        <w:t xml:space="preserve"> i</w:t>
      </w:r>
      <w:r>
        <w:t xml:space="preserve"> en gruppe</w:t>
      </w:r>
      <w:r w:rsidR="001E5EA6">
        <w:t>?</w:t>
      </w:r>
      <w:r>
        <w:t xml:space="preserve"> Fx </w:t>
      </w:r>
      <w:r w:rsidR="00F816CA">
        <w:t xml:space="preserve">i </w:t>
      </w:r>
      <w:r>
        <w:t>en konkurrence, når man koncentrer</w:t>
      </w:r>
      <w:r w:rsidR="00F816CA">
        <w:t>er sig</w:t>
      </w:r>
      <w:r>
        <w:t xml:space="preserve"> i et spil </w:t>
      </w:r>
      <w:r w:rsidR="00F816CA">
        <w:t xml:space="preserve">eller </w:t>
      </w:r>
      <w:r>
        <w:t>når der er mange</w:t>
      </w:r>
      <w:r w:rsidR="00F816CA">
        <w:t>,</w:t>
      </w:r>
      <w:r>
        <w:t xml:space="preserve"> der danser til en fest.  Kender I andre eksempler?</w:t>
      </w:r>
    </w:p>
    <w:p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  <w:bookmarkStart w:id="0" w:name="_GoBack"/>
      <w:bookmarkEnd w:id="0"/>
    </w:p>
    <w:p w:rsidR="001022D1" w:rsidRPr="001022D1" w:rsidRDefault="001A6342" w:rsidP="001022D1">
      <w:r>
        <w:t xml:space="preserve">Underviser kan bruge dette </w:t>
      </w:r>
      <w:r w:rsidR="00C24D62">
        <w:t>fantasi</w:t>
      </w:r>
      <w:r w:rsidR="00B47531">
        <w:t>billede</w:t>
      </w:r>
      <w:r>
        <w:t xml:space="preserve"> til øvelsen: ”Vi</w:t>
      </w:r>
      <w:r w:rsidR="00B47531">
        <w:t xml:space="preserve"> er en flok </w:t>
      </w:r>
      <w:proofErr w:type="spellStart"/>
      <w:r w:rsidR="00C24D62">
        <w:t>J</w:t>
      </w:r>
      <w:r w:rsidR="00B47531">
        <w:t>ediridder</w:t>
      </w:r>
      <w:r w:rsidR="00C24D62">
        <w:t>e</w:t>
      </w:r>
      <w:proofErr w:type="spellEnd"/>
      <w:r w:rsidR="00B47531">
        <w:t xml:space="preserve"> fra en fjern</w:t>
      </w:r>
      <w:r w:rsidR="00C24D62">
        <w:t>,</w:t>
      </w:r>
      <w:r w:rsidR="00B47531">
        <w:t xml:space="preserve"> fjern </w:t>
      </w:r>
      <w:r w:rsidR="00174409">
        <w:t>galakse</w:t>
      </w:r>
      <w:r w:rsidR="00B47531">
        <w:t xml:space="preserve"> </w:t>
      </w:r>
      <w:r w:rsidR="00A67F20">
        <w:t>à</w:t>
      </w:r>
      <w:r w:rsidR="00B47531">
        <w:t xml:space="preserve"> la Star </w:t>
      </w:r>
      <w:proofErr w:type="spellStart"/>
      <w:r w:rsidR="00B47531">
        <w:t>Wars</w:t>
      </w:r>
      <w:proofErr w:type="spellEnd"/>
      <w:r w:rsidR="00B47531">
        <w:t>. Pegefingrene er en laserpistol</w:t>
      </w:r>
      <w:r w:rsidR="00CC7DFC">
        <w:t>,</w:t>
      </w:r>
      <w:r w:rsidR="00B47531">
        <w:t xml:space="preserve"> der udsender </w:t>
      </w:r>
      <w:r w:rsidR="001022D1" w:rsidRPr="001022D1">
        <w:t>usynlige</w:t>
      </w:r>
      <w:r w:rsidR="00C24D62">
        <w:t>,</w:t>
      </w:r>
      <w:r w:rsidR="001022D1">
        <w:t xml:space="preserve"> kosmiske</w:t>
      </w:r>
      <w:r w:rsidR="00B47531">
        <w:t xml:space="preserve"> laserstråler</w:t>
      </w:r>
      <w:r w:rsidR="001022D1">
        <w:t>.</w:t>
      </w:r>
      <w:r w:rsidR="00B47531">
        <w:t xml:space="preserve"> </w:t>
      </w:r>
      <w:r>
        <w:t xml:space="preserve">Vi </w:t>
      </w:r>
      <w:r w:rsidR="00B47531">
        <w:t xml:space="preserve">træner </w:t>
      </w:r>
      <w:r>
        <w:t xml:space="preserve">i </w:t>
      </w:r>
      <w:r w:rsidR="00B47531">
        <w:t>at være hurtige, parate og fulde af energi</w:t>
      </w:r>
      <w:r>
        <w:t>”</w:t>
      </w:r>
      <w:r w:rsidR="00B47531">
        <w:t>.</w:t>
      </w:r>
    </w:p>
    <w:sectPr w:rsidR="001022D1" w:rsidRPr="001022D1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9A1" w:rsidRDefault="000239A1">
      <w:pPr>
        <w:spacing w:after="0" w:line="240" w:lineRule="auto"/>
      </w:pPr>
      <w:r>
        <w:separator/>
      </w:r>
    </w:p>
  </w:endnote>
  <w:endnote w:type="continuationSeparator" w:id="0">
    <w:p w:rsidR="000239A1" w:rsidRDefault="0002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9A1" w:rsidRDefault="000239A1">
      <w:pPr>
        <w:spacing w:after="0" w:line="240" w:lineRule="auto"/>
      </w:pPr>
      <w:r>
        <w:separator/>
      </w:r>
    </w:p>
  </w:footnote>
  <w:footnote w:type="continuationSeparator" w:id="0">
    <w:p w:rsidR="000239A1" w:rsidRDefault="00023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71674E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4D4222"/>
    <w:multiLevelType w:val="hybridMultilevel"/>
    <w:tmpl w:val="837E1C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E73E2A"/>
    <w:rsid w:val="00010FAA"/>
    <w:rsid w:val="000137BE"/>
    <w:rsid w:val="00057C77"/>
    <w:rsid w:val="00086C0F"/>
    <w:rsid w:val="00094088"/>
    <w:rsid w:val="000A5D9D"/>
    <w:rsid w:val="000C1223"/>
    <w:rsid w:val="000D36C3"/>
    <w:rsid w:val="001059B3"/>
    <w:rsid w:val="001062B5"/>
    <w:rsid w:val="00111849"/>
    <w:rsid w:val="001215CE"/>
    <w:rsid w:val="00123CD1"/>
    <w:rsid w:val="00125C95"/>
    <w:rsid w:val="00135EDC"/>
    <w:rsid w:val="00137C4E"/>
    <w:rsid w:val="00152D73"/>
    <w:rsid w:val="00171CF0"/>
    <w:rsid w:val="0017475D"/>
    <w:rsid w:val="001963FE"/>
    <w:rsid w:val="00197032"/>
    <w:rsid w:val="001A31BD"/>
    <w:rsid w:val="001A42F5"/>
    <w:rsid w:val="001D2E90"/>
    <w:rsid w:val="001E4B9F"/>
    <w:rsid w:val="001E5EA6"/>
    <w:rsid w:val="001E7C68"/>
    <w:rsid w:val="00230E40"/>
    <w:rsid w:val="00234592"/>
    <w:rsid w:val="00235E95"/>
    <w:rsid w:val="00244E2C"/>
    <w:rsid w:val="0027169E"/>
    <w:rsid w:val="00281AB1"/>
    <w:rsid w:val="002B6596"/>
    <w:rsid w:val="002C1B67"/>
    <w:rsid w:val="002D7F59"/>
    <w:rsid w:val="002E0755"/>
    <w:rsid w:val="002E2940"/>
    <w:rsid w:val="003242C0"/>
    <w:rsid w:val="00326DCD"/>
    <w:rsid w:val="003346F0"/>
    <w:rsid w:val="00341F56"/>
    <w:rsid w:val="0035227E"/>
    <w:rsid w:val="00365481"/>
    <w:rsid w:val="00371315"/>
    <w:rsid w:val="00397B5A"/>
    <w:rsid w:val="003B7965"/>
    <w:rsid w:val="003C7ACB"/>
    <w:rsid w:val="003E41C6"/>
    <w:rsid w:val="003F0666"/>
    <w:rsid w:val="00416640"/>
    <w:rsid w:val="00424573"/>
    <w:rsid w:val="00453C4E"/>
    <w:rsid w:val="00483D78"/>
    <w:rsid w:val="004B5809"/>
    <w:rsid w:val="004D2B6E"/>
    <w:rsid w:val="004D42EB"/>
    <w:rsid w:val="004F771B"/>
    <w:rsid w:val="0050006C"/>
    <w:rsid w:val="0050015A"/>
    <w:rsid w:val="0053771B"/>
    <w:rsid w:val="00566306"/>
    <w:rsid w:val="0056646E"/>
    <w:rsid w:val="00574982"/>
    <w:rsid w:val="00590182"/>
    <w:rsid w:val="005973D5"/>
    <w:rsid w:val="006025E0"/>
    <w:rsid w:val="0060419F"/>
    <w:rsid w:val="006202B2"/>
    <w:rsid w:val="00643AC5"/>
    <w:rsid w:val="00647DEB"/>
    <w:rsid w:val="00657B15"/>
    <w:rsid w:val="006A4EA2"/>
    <w:rsid w:val="006A6372"/>
    <w:rsid w:val="006B4BC2"/>
    <w:rsid w:val="00701F19"/>
    <w:rsid w:val="00713C11"/>
    <w:rsid w:val="0071746F"/>
    <w:rsid w:val="007474E9"/>
    <w:rsid w:val="00785172"/>
    <w:rsid w:val="007B2610"/>
    <w:rsid w:val="007C5DB1"/>
    <w:rsid w:val="007C6E46"/>
    <w:rsid w:val="007F06F7"/>
    <w:rsid w:val="007F6F3D"/>
    <w:rsid w:val="008124DC"/>
    <w:rsid w:val="00850045"/>
    <w:rsid w:val="00873199"/>
    <w:rsid w:val="008F342E"/>
    <w:rsid w:val="00971A7E"/>
    <w:rsid w:val="009903FC"/>
    <w:rsid w:val="00993FFA"/>
    <w:rsid w:val="0099691A"/>
    <w:rsid w:val="009A6F95"/>
    <w:rsid w:val="009B7BB0"/>
    <w:rsid w:val="009C0274"/>
    <w:rsid w:val="009F32BB"/>
    <w:rsid w:val="00A12FBC"/>
    <w:rsid w:val="00A36E38"/>
    <w:rsid w:val="00A4018E"/>
    <w:rsid w:val="00A54DF0"/>
    <w:rsid w:val="00A62896"/>
    <w:rsid w:val="00A71A13"/>
    <w:rsid w:val="00A76890"/>
    <w:rsid w:val="00AC3479"/>
    <w:rsid w:val="00AC79B4"/>
    <w:rsid w:val="00AF1C28"/>
    <w:rsid w:val="00B03723"/>
    <w:rsid w:val="00B05987"/>
    <w:rsid w:val="00B12AFA"/>
    <w:rsid w:val="00B432FE"/>
    <w:rsid w:val="00B63437"/>
    <w:rsid w:val="00B705CF"/>
    <w:rsid w:val="00B745A7"/>
    <w:rsid w:val="00B85B3E"/>
    <w:rsid w:val="00B86A49"/>
    <w:rsid w:val="00B91044"/>
    <w:rsid w:val="00BA77A7"/>
    <w:rsid w:val="00BC25B6"/>
    <w:rsid w:val="00BC5A2A"/>
    <w:rsid w:val="00BE22B1"/>
    <w:rsid w:val="00C04745"/>
    <w:rsid w:val="00C14401"/>
    <w:rsid w:val="00C36BEB"/>
    <w:rsid w:val="00C5772A"/>
    <w:rsid w:val="00C842CA"/>
    <w:rsid w:val="00C849AE"/>
    <w:rsid w:val="00CB4347"/>
    <w:rsid w:val="00CC018D"/>
    <w:rsid w:val="00CC114B"/>
    <w:rsid w:val="00CC670F"/>
    <w:rsid w:val="00D415D4"/>
    <w:rsid w:val="00D67F14"/>
    <w:rsid w:val="00DA21A0"/>
    <w:rsid w:val="00DB4DF2"/>
    <w:rsid w:val="00DC1D18"/>
    <w:rsid w:val="00DD2834"/>
    <w:rsid w:val="00DD5963"/>
    <w:rsid w:val="00DE61FF"/>
    <w:rsid w:val="00E002FC"/>
    <w:rsid w:val="00E14233"/>
    <w:rsid w:val="00E569DC"/>
    <w:rsid w:val="00E73E2A"/>
    <w:rsid w:val="00EB1442"/>
    <w:rsid w:val="00EB7A1C"/>
    <w:rsid w:val="00EE2BD4"/>
    <w:rsid w:val="00EE5339"/>
    <w:rsid w:val="00F064D0"/>
    <w:rsid w:val="00F3780E"/>
    <w:rsid w:val="00F4213D"/>
    <w:rsid w:val="00FB2804"/>
    <w:rsid w:val="00FD3AEF"/>
    <w:rsid w:val="00FF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21532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Listeafsnit">
    <w:name w:val="List Paragraph"/>
    <w:basedOn w:val="Normal"/>
    <w:uiPriority w:val="34"/>
    <w:qFormat/>
    <w:rsid w:val="008650B4"/>
    <w:pPr>
      <w:ind w:left="720"/>
      <w:contextualSpacing/>
    </w:pPr>
  </w:style>
  <w:style w:type="paragraph" w:styleId="Korrektur">
    <w:name w:val="Revision"/>
    <w:hidden/>
    <w:uiPriority w:val="99"/>
    <w:semiHidden/>
    <w:rsid w:val="00F816CA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F816C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816CA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816CA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816C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816CA"/>
    <w:rPr>
      <w:b/>
      <w:bCs/>
    </w:rPr>
  </w:style>
  <w:style w:type="paragraph" w:styleId="Ingenafstand">
    <w:name w:val="No Spacing"/>
    <w:uiPriority w:val="1"/>
    <w:qFormat/>
    <w:rsid w:val="00263B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1504</TotalTime>
  <Pages>2</Pages>
  <Words>505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Lis</cp:lastModifiedBy>
  <cp:revision>23</cp:revision>
  <dcterms:created xsi:type="dcterms:W3CDTF">2014-05-15T13:12:00Z</dcterms:created>
  <dcterms:modified xsi:type="dcterms:W3CDTF">2014-09-29T17:26:00Z</dcterms:modified>
</cp:coreProperties>
</file>