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C371" w14:textId="77777777" w:rsidR="007474E9" w:rsidRPr="007474E9" w:rsidRDefault="001A42F5" w:rsidP="007474E9">
      <w:pPr>
        <w:pStyle w:val="Titel"/>
      </w:pPr>
      <w:r>
        <w:t xml:space="preserve">Instruktionsark </w:t>
      </w:r>
      <w:r w:rsidR="003A7C7D">
        <w:t>31</w:t>
      </w:r>
    </w:p>
    <w:p w14:paraId="6D4AB1CC" w14:textId="07749EE7" w:rsidR="00B12AFA" w:rsidRDefault="003A7C7D" w:rsidP="00B12AFA">
      <w:pPr>
        <w:pStyle w:val="Overskriftinstruktionsark"/>
      </w:pPr>
      <w:r>
        <w:t>Her står jeg</w:t>
      </w:r>
    </w:p>
    <w:p w14:paraId="6593C097" w14:textId="77777777" w:rsidR="001E5EA6" w:rsidRDefault="001E5EA6" w:rsidP="001E5EA6">
      <w:pPr>
        <w:spacing w:after="0" w:line="240" w:lineRule="auto"/>
      </w:pPr>
    </w:p>
    <w:p w14:paraId="705046D5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52BA3B62" w14:textId="77777777" w:rsidR="003A7C7D" w:rsidRDefault="00D579E9" w:rsidP="003A7C7D">
      <w:pPr>
        <w:spacing w:after="0" w:line="240" w:lineRule="auto"/>
      </w:pPr>
      <w:r>
        <w:t xml:space="preserve">Eleverne øver </w:t>
      </w:r>
      <w:r w:rsidR="002B3BBE">
        <w:t xml:space="preserve">sig i </w:t>
      </w:r>
      <w:r>
        <w:t>at mærke deres</w:t>
      </w:r>
      <w:r w:rsidR="003A7C7D">
        <w:t xml:space="preserve"> styrke og </w:t>
      </w:r>
      <w:r>
        <w:t>kraft</w:t>
      </w:r>
      <w:r w:rsidR="003A7C7D">
        <w:t xml:space="preserve">. </w:t>
      </w:r>
      <w:r w:rsidR="00FD163D">
        <w:t xml:space="preserve">De </w:t>
      </w:r>
      <w:r w:rsidR="003A7C7D">
        <w:t xml:space="preserve">træner </w:t>
      </w:r>
      <w:r>
        <w:t xml:space="preserve">mod og tryghed </w:t>
      </w:r>
      <w:r w:rsidR="00065A9F">
        <w:t>til</w:t>
      </w:r>
      <w:r>
        <w:t xml:space="preserve"> at stå ved sig selv. De erfare</w:t>
      </w:r>
      <w:r w:rsidR="000B3565">
        <w:t>r</w:t>
      </w:r>
      <w:r>
        <w:t xml:space="preserve">, at </w:t>
      </w:r>
      <w:r w:rsidR="00FD163D">
        <w:t xml:space="preserve">kroppens muskler </w:t>
      </w:r>
      <w:r>
        <w:t xml:space="preserve">kan aktiveres og bruges som en hjælp </w:t>
      </w:r>
      <w:r w:rsidR="003A7C7D">
        <w:t xml:space="preserve">til at </w:t>
      </w:r>
      <w:r>
        <w:t>sige til og fra.</w:t>
      </w:r>
      <w:r w:rsidR="003A7C7D">
        <w:t xml:space="preserve"> </w:t>
      </w:r>
    </w:p>
    <w:p w14:paraId="4D850EEB" w14:textId="77777777" w:rsidR="000B3565" w:rsidRDefault="00982D1D" w:rsidP="00982D1D">
      <w:pPr>
        <w:pStyle w:val="Video"/>
      </w:pPr>
      <w:r w:rsidRPr="00982D1D">
        <w:t>31 Her står jeg</w:t>
      </w:r>
    </w:p>
    <w:p w14:paraId="049A31EE" w14:textId="77777777" w:rsidR="001E5EA6" w:rsidRPr="00354AA3" w:rsidRDefault="001E5EA6" w:rsidP="001A42F5">
      <w:pPr>
        <w:pStyle w:val="Overskrift2"/>
      </w:pPr>
      <w:r>
        <w:t>Antal deltagere</w:t>
      </w:r>
    </w:p>
    <w:p w14:paraId="2A7A21CC" w14:textId="77777777" w:rsidR="003A7C7D" w:rsidRDefault="003A7C7D" w:rsidP="003A7C7D">
      <w:pPr>
        <w:spacing w:after="0" w:line="240" w:lineRule="auto"/>
      </w:pPr>
      <w:r>
        <w:t>Fra 2.</w:t>
      </w:r>
      <w:r w:rsidR="00D579E9">
        <w:t xml:space="preserve"> </w:t>
      </w:r>
    </w:p>
    <w:p w14:paraId="2A6F5AA4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0CF4FCA7" w14:textId="77777777" w:rsidR="003A7C7D" w:rsidRDefault="003A7C7D" w:rsidP="003A7C7D">
      <w:pPr>
        <w:spacing w:after="0" w:line="240" w:lineRule="auto"/>
      </w:pPr>
      <w:r>
        <w:t>5</w:t>
      </w:r>
      <w:r w:rsidR="002B3BBE">
        <w:t>-</w:t>
      </w:r>
      <w:r>
        <w:t xml:space="preserve">10 minutter. Gulvplads </w:t>
      </w:r>
      <w:r w:rsidR="002B3BBE">
        <w:t>så</w:t>
      </w:r>
      <w:r>
        <w:t xml:space="preserve"> </w:t>
      </w:r>
      <w:r w:rsidR="00065A9F">
        <w:t>eleverne</w:t>
      </w:r>
      <w:r>
        <w:t xml:space="preserve"> kan stå </w:t>
      </w:r>
      <w:r w:rsidR="00054CA5">
        <w:t>parvis</w:t>
      </w:r>
      <w:r>
        <w:t xml:space="preserve"> og have plads omkring sig.</w:t>
      </w:r>
      <w:r w:rsidR="00054CA5">
        <w:t xml:space="preserve"> </w:t>
      </w:r>
    </w:p>
    <w:p w14:paraId="2D8D598D" w14:textId="77777777" w:rsidR="001E5EA6" w:rsidRDefault="001E5EA6" w:rsidP="001A42F5">
      <w:pPr>
        <w:pStyle w:val="Overskrift2"/>
      </w:pPr>
      <w:r w:rsidRPr="00354AA3">
        <w:t>Instruktion</w:t>
      </w:r>
    </w:p>
    <w:p w14:paraId="22B1499F" w14:textId="77777777" w:rsidR="003A7C7D" w:rsidRDefault="003A7C7D" w:rsidP="00ED3FB9">
      <w:pPr>
        <w:pStyle w:val="Ingenafstand"/>
      </w:pPr>
      <w:r>
        <w:t>Bed eleverne gå sammen to og to, så de passer</w:t>
      </w:r>
      <w:r w:rsidR="00054CA5">
        <w:t xml:space="preserve"> </w:t>
      </w:r>
      <w:r w:rsidR="000B3565">
        <w:t>bedst</w:t>
      </w:r>
      <w:r w:rsidR="00054CA5">
        <w:t xml:space="preserve"> muligt</w:t>
      </w:r>
      <w:r>
        <w:t xml:space="preserve"> sammen i </w:t>
      </w:r>
      <w:r w:rsidR="00065A9F">
        <w:t>højde.</w:t>
      </w:r>
    </w:p>
    <w:p w14:paraId="0662129C" w14:textId="77777777" w:rsidR="003A7C7D" w:rsidRDefault="000B3565" w:rsidP="00ED3FB9">
      <w:pPr>
        <w:pStyle w:val="Ingenafstand"/>
      </w:pPr>
      <w:r>
        <w:t xml:space="preserve">Bed </w:t>
      </w:r>
      <w:r w:rsidR="00E92B27">
        <w:t>eleverne vælge en A’er og en B’er.</w:t>
      </w:r>
      <w:r w:rsidR="00E24954">
        <w:t xml:space="preserve"> </w:t>
      </w:r>
      <w:r w:rsidR="003A7C7D">
        <w:t xml:space="preserve">A </w:t>
      </w:r>
      <w:r w:rsidR="00E92B27">
        <w:t>starter med at være</w:t>
      </w:r>
      <w:r w:rsidR="003A7C7D">
        <w:t xml:space="preserve"> på, mens B er hjælper. </w:t>
      </w:r>
    </w:p>
    <w:p w14:paraId="7B70A6D6" w14:textId="77777777" w:rsidR="00BD76A4" w:rsidRDefault="003A7C7D" w:rsidP="00ED3FB9">
      <w:pPr>
        <w:pStyle w:val="Ingenafstand"/>
      </w:pPr>
      <w:r>
        <w:t xml:space="preserve">A </w:t>
      </w:r>
      <w:r w:rsidR="00E92B27">
        <w:t xml:space="preserve">skal </w:t>
      </w:r>
      <w:r>
        <w:t xml:space="preserve">stille sig med </w:t>
      </w:r>
      <w:r w:rsidR="00017C94">
        <w:t>siden til B.</w:t>
      </w:r>
    </w:p>
    <w:p w14:paraId="2BBD5A7A" w14:textId="77777777" w:rsidR="00BD76A4" w:rsidRDefault="00017C94" w:rsidP="00ED3FB9">
      <w:pPr>
        <w:pStyle w:val="Ingenafstand"/>
      </w:pPr>
      <w:r>
        <w:t>A har armene ned langs siden og</w:t>
      </w:r>
      <w:r w:rsidR="00152962">
        <w:t xml:space="preserve"> god afstand mellem </w:t>
      </w:r>
      <w:r>
        <w:t>f</w:t>
      </w:r>
      <w:r w:rsidR="00357D77">
        <w:t>ødderne</w:t>
      </w:r>
      <w:r w:rsidR="002B3BBE">
        <w:t>;</w:t>
      </w:r>
      <w:r w:rsidR="00E92B27">
        <w:t xml:space="preserve"> </w:t>
      </w:r>
      <w:r w:rsidR="00152962">
        <w:t>d</w:t>
      </w:r>
      <w:r w:rsidR="00E92B27">
        <w:t xml:space="preserve">et </w:t>
      </w:r>
      <w:r w:rsidR="00BD76A4">
        <w:t>sikrer</w:t>
      </w:r>
      <w:r w:rsidR="00E92B27">
        <w:t xml:space="preserve"> bevægelighed</w:t>
      </w:r>
      <w:r w:rsidR="00BD76A4">
        <w:t xml:space="preserve"> og stabilitet.</w:t>
      </w:r>
    </w:p>
    <w:p w14:paraId="1A44C22E" w14:textId="77777777" w:rsidR="00152962" w:rsidRDefault="003A7C7D" w:rsidP="00ED3FB9">
      <w:pPr>
        <w:pStyle w:val="Ingenafstand"/>
      </w:pPr>
      <w:r>
        <w:t>B</w:t>
      </w:r>
      <w:r w:rsidR="00152962">
        <w:t xml:space="preserve"> stiller sig i skridt</w:t>
      </w:r>
      <w:r w:rsidR="00065A9F">
        <w:t xml:space="preserve"> (det ene ben foran det andet)</w:t>
      </w:r>
      <w:r w:rsidR="00152962">
        <w:t xml:space="preserve"> med front mod A og</w:t>
      </w:r>
      <w:r>
        <w:t xml:space="preserve"> </w:t>
      </w:r>
      <w:r w:rsidR="00BD76A4">
        <w:t>lægger den ene hånd mod</w:t>
      </w:r>
      <w:r>
        <w:t xml:space="preserve"> A</w:t>
      </w:r>
      <w:r w:rsidR="00E92B27">
        <w:t>’</w:t>
      </w:r>
      <w:r>
        <w:t xml:space="preserve">s </w:t>
      </w:r>
      <w:r w:rsidR="00BD76A4">
        <w:t xml:space="preserve">skuldre og den anden mod A’s </w:t>
      </w:r>
      <w:r w:rsidR="00E92B27">
        <w:t>overarm.</w:t>
      </w:r>
      <w:r w:rsidR="00152962">
        <w:t xml:space="preserve"> </w:t>
      </w:r>
      <w:r>
        <w:t>A</w:t>
      </w:r>
      <w:r w:rsidR="00E92B27">
        <w:t xml:space="preserve"> skal</w:t>
      </w:r>
      <w:r>
        <w:t xml:space="preserve"> </w:t>
      </w:r>
      <w:r w:rsidR="00E92B27">
        <w:t>bruge sin kropsvægt og presse imod</w:t>
      </w:r>
      <w:r>
        <w:t xml:space="preserve"> B</w:t>
      </w:r>
      <w:r w:rsidR="00E92B27">
        <w:t>’</w:t>
      </w:r>
      <w:r>
        <w:t>s</w:t>
      </w:r>
      <w:r w:rsidR="00E92B27">
        <w:t xml:space="preserve"> hænder</w:t>
      </w:r>
      <w:r>
        <w:t>.</w:t>
      </w:r>
      <w:r w:rsidR="00C44B3F">
        <w:t xml:space="preserve"> B </w:t>
      </w:r>
      <w:r w:rsidR="00065A9F">
        <w:t xml:space="preserve">skal med hænderne den </w:t>
      </w:r>
      <w:r w:rsidR="00C44B3F">
        <w:t>modstand</w:t>
      </w:r>
      <w:r w:rsidR="00065A9F">
        <w:t>,</w:t>
      </w:r>
      <w:r w:rsidR="00C44B3F">
        <w:t xml:space="preserve"> som A diriger</w:t>
      </w:r>
      <w:r w:rsidR="000B3565">
        <w:t>er</w:t>
      </w:r>
      <w:r w:rsidR="00C44B3F">
        <w:t xml:space="preserve"> ved at sige ”mere” eller ”mindre”</w:t>
      </w:r>
      <w:r w:rsidR="000B3565">
        <w:t>.</w:t>
      </w:r>
    </w:p>
    <w:p w14:paraId="5ADA199A" w14:textId="77777777" w:rsidR="00BD76A4" w:rsidRDefault="00C44B3F" w:rsidP="00ED3FB9">
      <w:pPr>
        <w:pStyle w:val="Ingenafstand"/>
      </w:pPr>
      <w:r>
        <w:t>Fortæl eleverne</w:t>
      </w:r>
      <w:r w:rsidR="000B3565">
        <w:t>, at</w:t>
      </w:r>
      <w:r>
        <w:t xml:space="preserve"> de skal </w:t>
      </w:r>
      <w:r w:rsidR="000B3565">
        <w:t>arbejde med</w:t>
      </w:r>
      <w:r>
        <w:t xml:space="preserve"> at </w:t>
      </w:r>
      <w:r w:rsidR="00BD76A4">
        <w:t>mærke</w:t>
      </w:r>
      <w:r w:rsidR="002B3BBE">
        <w:t>,</w:t>
      </w:r>
      <w:r w:rsidR="000B3565">
        <w:t xml:space="preserve"> at</w:t>
      </w:r>
      <w:r w:rsidR="00BD76A4">
        <w:t xml:space="preserve"> de aktivere</w:t>
      </w:r>
      <w:r w:rsidR="000B3565">
        <w:t>r</w:t>
      </w:r>
      <w:r w:rsidR="00BD76A4">
        <w:t xml:space="preserve"> og spænder musklerne</w:t>
      </w:r>
      <w:r>
        <w:t>.</w:t>
      </w:r>
      <w:r w:rsidR="00BD76A4">
        <w:t xml:space="preserve"> </w:t>
      </w:r>
    </w:p>
    <w:p w14:paraId="7C15204E" w14:textId="77777777" w:rsidR="00C44B3F" w:rsidRDefault="00C44B3F" w:rsidP="00ED3FB9">
      <w:pPr>
        <w:pStyle w:val="Ingenafstand"/>
      </w:pPr>
      <w:r>
        <w:t>En hjælp til at</w:t>
      </w:r>
      <w:r w:rsidR="003A7C7D">
        <w:t xml:space="preserve"> få fat i sin kraft </w:t>
      </w:r>
      <w:r>
        <w:t xml:space="preserve">er </w:t>
      </w:r>
      <w:r w:rsidR="003A7C7D">
        <w:t xml:space="preserve">at bøje let i knæene og skubbe nedefra og opad. </w:t>
      </w:r>
    </w:p>
    <w:p w14:paraId="518537BC" w14:textId="77777777" w:rsidR="003A7C7D" w:rsidRDefault="00C97B1E" w:rsidP="003A7C7D">
      <w:pPr>
        <w:spacing w:after="0" w:line="240" w:lineRule="auto"/>
      </w:pPr>
      <w:r w:rsidRPr="00C97B1E">
        <w:rPr>
          <w:b/>
        </w:rPr>
        <w:t>Vigtigt</w:t>
      </w:r>
      <w:r w:rsidR="003A7C7D">
        <w:t xml:space="preserve">: A må ikke læne sig </w:t>
      </w:r>
      <w:r w:rsidR="00C44B3F">
        <w:t xml:space="preserve">passivt </w:t>
      </w:r>
      <w:r w:rsidR="003A7C7D">
        <w:t xml:space="preserve">imod B. </w:t>
      </w:r>
      <w:r w:rsidR="000B3565">
        <w:t>Det kan teste</w:t>
      </w:r>
      <w:r w:rsidR="004909EC">
        <w:t>s</w:t>
      </w:r>
      <w:r w:rsidR="000B3565">
        <w:t xml:space="preserve"> ved, at A hele tiden </w:t>
      </w:r>
      <w:r w:rsidR="000B0946">
        <w:t xml:space="preserve">selv </w:t>
      </w:r>
      <w:r w:rsidR="000B3565">
        <w:t>holde</w:t>
      </w:r>
      <w:r w:rsidR="000B0946">
        <w:t>r</w:t>
      </w:r>
      <w:r w:rsidR="000B3565">
        <w:t xml:space="preserve"> balancen</w:t>
      </w:r>
      <w:r w:rsidR="000B0946">
        <w:t>.</w:t>
      </w:r>
    </w:p>
    <w:p w14:paraId="7EB81A9C" w14:textId="77777777" w:rsidR="0052535B" w:rsidRDefault="00065A9F" w:rsidP="00ED3FB9">
      <w:pPr>
        <w:pStyle w:val="Ingenafstand"/>
      </w:pPr>
      <w:r>
        <w:t xml:space="preserve">Når </w:t>
      </w:r>
      <w:r w:rsidR="000B3565">
        <w:t>A</w:t>
      </w:r>
      <w:r w:rsidR="003D6988">
        <w:t xml:space="preserve"> </w:t>
      </w:r>
      <w:r>
        <w:t xml:space="preserve">har fået modstand på den ene side i et til to minutter, så </w:t>
      </w:r>
      <w:r w:rsidR="0052535B">
        <w:t>skifte</w:t>
      </w:r>
      <w:r>
        <w:t xml:space="preserve">s der, så A får modstand på den anden side. </w:t>
      </w:r>
      <w:r w:rsidR="0052535B">
        <w:t xml:space="preserve">Bed </w:t>
      </w:r>
      <w:r w:rsidR="000B0946">
        <w:t>A</w:t>
      </w:r>
      <w:r w:rsidR="0052535B">
        <w:t xml:space="preserve"> om</w:t>
      </w:r>
      <w:r w:rsidR="003A7C7D">
        <w:t xml:space="preserve"> at mærke følelsen i kroppen</w:t>
      </w:r>
      <w:r>
        <w:t xml:space="preserve"> efter øvelsen er </w:t>
      </w:r>
      <w:r w:rsidR="000B0946">
        <w:t xml:space="preserve">lavet øvelsen for begge sider. </w:t>
      </w:r>
    </w:p>
    <w:p w14:paraId="77E1C16A" w14:textId="77777777" w:rsidR="003A7C7D" w:rsidRDefault="003A7C7D" w:rsidP="00ED3FB9">
      <w:pPr>
        <w:pStyle w:val="Ingenafstand"/>
      </w:pPr>
      <w:r>
        <w:t xml:space="preserve">A og B bytter </w:t>
      </w:r>
      <w:r w:rsidR="0052535B">
        <w:t xml:space="preserve">roller </w:t>
      </w:r>
      <w:r>
        <w:t>og øvelsen</w:t>
      </w:r>
      <w:r w:rsidR="0052535B">
        <w:t xml:space="preserve"> gentages</w:t>
      </w:r>
      <w:r>
        <w:t xml:space="preserve">. </w:t>
      </w:r>
    </w:p>
    <w:p w14:paraId="2AC5EB55" w14:textId="77777777" w:rsidR="001E5EA6" w:rsidRDefault="001E5EA6" w:rsidP="001A42F5">
      <w:pPr>
        <w:pStyle w:val="Overskrift2"/>
      </w:pPr>
      <w:r w:rsidRPr="00354AA3">
        <w:t>Opsamling</w:t>
      </w:r>
    </w:p>
    <w:p w14:paraId="05E1DE0B" w14:textId="77777777" w:rsidR="003A7C7D" w:rsidRDefault="0052535B" w:rsidP="00ED3FB9">
      <w:r>
        <w:t>Tal med eleverne om</w:t>
      </w:r>
      <w:r w:rsidR="002B3BBE">
        <w:t>,</w:t>
      </w:r>
      <w:r>
        <w:t xml:space="preserve"> hvad de oplevede. </w:t>
      </w:r>
      <w:r w:rsidR="003A7C7D">
        <w:t>Bed eleverne sætte enkelt</w:t>
      </w:r>
      <w:r w:rsidR="00E366DD">
        <w:t>e</w:t>
      </w:r>
      <w:r w:rsidR="003A7C7D">
        <w:t xml:space="preserve"> ord på</w:t>
      </w:r>
      <w:r>
        <w:t xml:space="preserve"> deres kropslige fornemmelse</w:t>
      </w:r>
      <w:r w:rsidR="00E366DD">
        <w:t xml:space="preserve">. </w:t>
      </w:r>
      <w:r w:rsidR="006C4E97">
        <w:t>For de elever,</w:t>
      </w:r>
      <w:r w:rsidR="00E366DD">
        <w:t xml:space="preserve"> der har svært ved at mærke deres krop og ikke mindst deres styrke, er det en hjælp at høre om oplevelser, der er forskellige fra deres egen. Spørg om </w:t>
      </w:r>
      <w:r w:rsidR="006C4E97">
        <w:t xml:space="preserve">der er situationer, hvor de har brug for at </w:t>
      </w:r>
      <w:r w:rsidR="00E366DD">
        <w:t>øve sig i at stå fast</w:t>
      </w:r>
      <w:r w:rsidR="006C4E97">
        <w:t xml:space="preserve"> og </w:t>
      </w:r>
      <w:r w:rsidR="00E366DD">
        <w:t>mærke, at de ikke sådan lige er til at flytte rundt med.</w:t>
      </w:r>
      <w:r w:rsidR="002D7323">
        <w:t xml:space="preserve"> Fx hvis man skal sige nej til nogen.</w:t>
      </w:r>
    </w:p>
    <w:p w14:paraId="45100E62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14:paraId="14049CE5" w14:textId="77777777" w:rsidR="00037EF9" w:rsidRDefault="003A7C7D" w:rsidP="00037EF9">
      <w:pPr>
        <w:pStyle w:val="Opstilling-punkttegn"/>
      </w:pPr>
      <w:r>
        <w:t xml:space="preserve">Kan I mærke forskel i kroppen fra før I lavede øvelsen og nu? Hvis ja, hvilken? </w:t>
      </w:r>
    </w:p>
    <w:p w14:paraId="1003C81F" w14:textId="77777777" w:rsidR="002D7323" w:rsidRDefault="002D7323" w:rsidP="002D7323">
      <w:pPr>
        <w:pStyle w:val="Opstilling-punkttegn"/>
      </w:pPr>
      <w:r>
        <w:t>Hvilken oplevelse gav det i kroppen at lave øvelsen?</w:t>
      </w:r>
    </w:p>
    <w:p w14:paraId="7C211950" w14:textId="77777777" w:rsidR="00FE1391" w:rsidRDefault="002D7323" w:rsidP="00037EF9">
      <w:pPr>
        <w:pStyle w:val="Opstilling-punkttegn"/>
      </w:pPr>
      <w:r>
        <w:t xml:space="preserve">Kender I situationer i jeres hverdag, hvor det er en hjælp at opleve </w:t>
      </w:r>
      <w:r w:rsidR="00F7148A">
        <w:t>energi,</w:t>
      </w:r>
      <w:r>
        <w:t xml:space="preserve"> styrke og kraft i kroppen?</w:t>
      </w:r>
    </w:p>
    <w:p w14:paraId="1CD4F9EA" w14:textId="77777777"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14:paraId="3184568F" w14:textId="2428997F" w:rsidR="00FE1391" w:rsidRDefault="00FE1391" w:rsidP="003A7C7D">
      <w:pPr>
        <w:spacing w:after="0" w:line="240" w:lineRule="auto"/>
      </w:pPr>
      <w:r>
        <w:t>Ø</w:t>
      </w:r>
      <w:r w:rsidR="003A7C7D">
        <w:t>velse</w:t>
      </w:r>
      <w:r>
        <w:t xml:space="preserve">n kan </w:t>
      </w:r>
      <w:r w:rsidR="002073E3">
        <w:t xml:space="preserve">også </w:t>
      </w:r>
      <w:r>
        <w:t>bruges til at få aktivitet og energi i kroppen i løbet af en undervisningsdag.</w:t>
      </w:r>
    </w:p>
    <w:p w14:paraId="3CF9698A" w14:textId="521BA2F6" w:rsidR="003A7C7D" w:rsidRDefault="00FE1391" w:rsidP="003A7C7D">
      <w:pPr>
        <w:spacing w:after="0" w:line="240" w:lineRule="auto"/>
      </w:pPr>
      <w:r>
        <w:lastRenderedPageBreak/>
        <w:t>Fortæl eleverne</w:t>
      </w:r>
      <w:r w:rsidR="002B3BBE">
        <w:t>,</w:t>
      </w:r>
      <w:r>
        <w:t xml:space="preserve"> at de kan lave øvelsen selv</w:t>
      </w:r>
      <w:r w:rsidR="00065A9F">
        <w:t>,</w:t>
      </w:r>
      <w:r>
        <w:t xml:space="preserve"> uden at andre ser det ved at bruge en væg elle</w:t>
      </w:r>
      <w:r w:rsidR="00065A9F">
        <w:t>r</w:t>
      </w:r>
      <w:r>
        <w:t xml:space="preserve"> lignende</w:t>
      </w:r>
      <w:r w:rsidR="00065A9F">
        <w:t xml:space="preserve">. Det kan </w:t>
      </w:r>
      <w:r w:rsidR="002073E3">
        <w:t xml:space="preserve">fx </w:t>
      </w:r>
      <w:bookmarkStart w:id="0" w:name="_GoBack"/>
      <w:bookmarkEnd w:id="0"/>
      <w:r w:rsidR="00065A9F">
        <w:t>være</w:t>
      </w:r>
      <w:r>
        <w:t>, når de har brug for at samle sig</w:t>
      </w:r>
      <w:r w:rsidR="002073E3">
        <w:t xml:space="preserve"> og finde klarhed til</w:t>
      </w:r>
      <w:r>
        <w:t xml:space="preserve"> at </w:t>
      </w:r>
      <w:r w:rsidR="002073E3">
        <w:t xml:space="preserve">foretage et valg, eller finde styrke til at </w:t>
      </w:r>
      <w:r>
        <w:t>sige noget der er svært.</w:t>
      </w:r>
    </w:p>
    <w:p w14:paraId="4752B8CF" w14:textId="77777777" w:rsidR="003A7C7D" w:rsidRPr="00E002FC" w:rsidRDefault="003A7C7D" w:rsidP="003A7C7D"/>
    <w:sectPr w:rsidR="003A7C7D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D84E0" w14:textId="77777777" w:rsidR="00DF568E" w:rsidRDefault="00DF568E">
      <w:pPr>
        <w:spacing w:after="0" w:line="240" w:lineRule="auto"/>
      </w:pPr>
      <w:r>
        <w:separator/>
      </w:r>
    </w:p>
  </w:endnote>
  <w:endnote w:type="continuationSeparator" w:id="0">
    <w:p w14:paraId="759F5B97" w14:textId="77777777" w:rsidR="00DF568E" w:rsidRDefault="00DF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EA703" w14:textId="77777777" w:rsidR="00DF568E" w:rsidRDefault="00DF568E">
      <w:pPr>
        <w:spacing w:after="0" w:line="240" w:lineRule="auto"/>
      </w:pPr>
      <w:r>
        <w:separator/>
      </w:r>
    </w:p>
  </w:footnote>
  <w:footnote w:type="continuationSeparator" w:id="0">
    <w:p w14:paraId="2190361A" w14:textId="77777777" w:rsidR="00DF568E" w:rsidRDefault="00DF5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5EE"/>
    <w:rsid w:val="000137BE"/>
    <w:rsid w:val="00017C94"/>
    <w:rsid w:val="00037EF9"/>
    <w:rsid w:val="00046C0E"/>
    <w:rsid w:val="00054CA5"/>
    <w:rsid w:val="00065A9F"/>
    <w:rsid w:val="00084AF6"/>
    <w:rsid w:val="00085A88"/>
    <w:rsid w:val="00094088"/>
    <w:rsid w:val="000A5D9D"/>
    <w:rsid w:val="000B0946"/>
    <w:rsid w:val="000B3565"/>
    <w:rsid w:val="000C1223"/>
    <w:rsid w:val="000D36C3"/>
    <w:rsid w:val="00100542"/>
    <w:rsid w:val="001059B3"/>
    <w:rsid w:val="001062B5"/>
    <w:rsid w:val="00111849"/>
    <w:rsid w:val="001215CE"/>
    <w:rsid w:val="00123CD1"/>
    <w:rsid w:val="00125C95"/>
    <w:rsid w:val="00135EDC"/>
    <w:rsid w:val="00152962"/>
    <w:rsid w:val="00152D73"/>
    <w:rsid w:val="0017475D"/>
    <w:rsid w:val="001963FE"/>
    <w:rsid w:val="00197032"/>
    <w:rsid w:val="001A31BD"/>
    <w:rsid w:val="001A42F5"/>
    <w:rsid w:val="001E102C"/>
    <w:rsid w:val="001E4B9F"/>
    <w:rsid w:val="001E5EA6"/>
    <w:rsid w:val="001F65EE"/>
    <w:rsid w:val="002073E3"/>
    <w:rsid w:val="00230E40"/>
    <w:rsid w:val="00235E95"/>
    <w:rsid w:val="00244E2C"/>
    <w:rsid w:val="002A24F5"/>
    <w:rsid w:val="002B3BBE"/>
    <w:rsid w:val="002D7323"/>
    <w:rsid w:val="002D7F59"/>
    <w:rsid w:val="002E2940"/>
    <w:rsid w:val="00326DCD"/>
    <w:rsid w:val="00327902"/>
    <w:rsid w:val="003346F0"/>
    <w:rsid w:val="0035227E"/>
    <w:rsid w:val="00357D77"/>
    <w:rsid w:val="00371315"/>
    <w:rsid w:val="003A5038"/>
    <w:rsid w:val="003A7C7D"/>
    <w:rsid w:val="003D174B"/>
    <w:rsid w:val="003D6988"/>
    <w:rsid w:val="003F0666"/>
    <w:rsid w:val="0040739D"/>
    <w:rsid w:val="00453C4E"/>
    <w:rsid w:val="004716E0"/>
    <w:rsid w:val="00483D78"/>
    <w:rsid w:val="0048588B"/>
    <w:rsid w:val="004909EC"/>
    <w:rsid w:val="004B5809"/>
    <w:rsid w:val="004D42EB"/>
    <w:rsid w:val="0050006C"/>
    <w:rsid w:val="0050015A"/>
    <w:rsid w:val="0052535B"/>
    <w:rsid w:val="0053771B"/>
    <w:rsid w:val="00541EAE"/>
    <w:rsid w:val="00566306"/>
    <w:rsid w:val="0056646E"/>
    <w:rsid w:val="00590182"/>
    <w:rsid w:val="005973D5"/>
    <w:rsid w:val="006025E0"/>
    <w:rsid w:val="00640FCA"/>
    <w:rsid w:val="0068514A"/>
    <w:rsid w:val="006B6F2D"/>
    <w:rsid w:val="006C4E97"/>
    <w:rsid w:val="006F3B65"/>
    <w:rsid w:val="0071746F"/>
    <w:rsid w:val="007474E9"/>
    <w:rsid w:val="00785172"/>
    <w:rsid w:val="007A33DE"/>
    <w:rsid w:val="007B2610"/>
    <w:rsid w:val="007C6E46"/>
    <w:rsid w:val="007F06F7"/>
    <w:rsid w:val="007F6F3D"/>
    <w:rsid w:val="00835418"/>
    <w:rsid w:val="0086171D"/>
    <w:rsid w:val="008B402C"/>
    <w:rsid w:val="008C3AAA"/>
    <w:rsid w:val="00930722"/>
    <w:rsid w:val="00982D1D"/>
    <w:rsid w:val="009903FC"/>
    <w:rsid w:val="0099691A"/>
    <w:rsid w:val="009A6F95"/>
    <w:rsid w:val="009F32BB"/>
    <w:rsid w:val="00A36E38"/>
    <w:rsid w:val="00A4018E"/>
    <w:rsid w:val="00A62896"/>
    <w:rsid w:val="00A76890"/>
    <w:rsid w:val="00AF1C28"/>
    <w:rsid w:val="00B03723"/>
    <w:rsid w:val="00B12AFA"/>
    <w:rsid w:val="00B13ECF"/>
    <w:rsid w:val="00B432FE"/>
    <w:rsid w:val="00B705CF"/>
    <w:rsid w:val="00B74396"/>
    <w:rsid w:val="00B745A7"/>
    <w:rsid w:val="00B85B3E"/>
    <w:rsid w:val="00B91044"/>
    <w:rsid w:val="00BC25B6"/>
    <w:rsid w:val="00BC5A2A"/>
    <w:rsid w:val="00BD76A4"/>
    <w:rsid w:val="00BE1CAF"/>
    <w:rsid w:val="00C04745"/>
    <w:rsid w:val="00C14401"/>
    <w:rsid w:val="00C36BEB"/>
    <w:rsid w:val="00C44B3F"/>
    <w:rsid w:val="00C5772A"/>
    <w:rsid w:val="00C61600"/>
    <w:rsid w:val="00C849AE"/>
    <w:rsid w:val="00C97B1E"/>
    <w:rsid w:val="00CC018D"/>
    <w:rsid w:val="00D52F2F"/>
    <w:rsid w:val="00D579E9"/>
    <w:rsid w:val="00D800BA"/>
    <w:rsid w:val="00DA10F7"/>
    <w:rsid w:val="00DA21A0"/>
    <w:rsid w:val="00DB4DF2"/>
    <w:rsid w:val="00DC1D18"/>
    <w:rsid w:val="00DD5963"/>
    <w:rsid w:val="00DF568E"/>
    <w:rsid w:val="00E002FC"/>
    <w:rsid w:val="00E14233"/>
    <w:rsid w:val="00E24954"/>
    <w:rsid w:val="00E366DD"/>
    <w:rsid w:val="00E77B41"/>
    <w:rsid w:val="00E92B27"/>
    <w:rsid w:val="00E94695"/>
    <w:rsid w:val="00ED3FB9"/>
    <w:rsid w:val="00F064D0"/>
    <w:rsid w:val="00F3780E"/>
    <w:rsid w:val="00F4213D"/>
    <w:rsid w:val="00F7148A"/>
    <w:rsid w:val="00F97230"/>
    <w:rsid w:val="00FB2804"/>
    <w:rsid w:val="00FD163D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566E78"/>
  <w15:docId w15:val="{0430576A-A3EC-4CD4-9A03-4615E7832C1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Korrektur">
    <w:name w:val="Revision"/>
    <w:hidden/>
    <w:uiPriority w:val="99"/>
    <w:semiHidden/>
    <w:rsid w:val="002B3BBE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2B3BB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B3BB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B3BB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B3BB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B3BBE"/>
    <w:rPr>
      <w:b/>
      <w:bCs/>
      <w:sz w:val="20"/>
      <w:szCs w:val="20"/>
    </w:rPr>
  </w:style>
  <w:style w:type="paragraph" w:styleId="Ingenafstand">
    <w:name w:val="No Spacing"/>
    <w:uiPriority w:val="1"/>
    <w:qFormat/>
    <w:rsid w:val="00ED3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224</TotalTime>
  <Pages>1</Pages>
  <Words>358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Henriette Hedegaard Jensen</cp:lastModifiedBy>
  <cp:revision>28</cp:revision>
  <dcterms:created xsi:type="dcterms:W3CDTF">2013-12-03T14:55:00Z</dcterms:created>
  <dcterms:modified xsi:type="dcterms:W3CDTF">2014-12-17T11:45:00Z</dcterms:modified>
</cp:coreProperties>
</file>