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74E9" w:rsidRPr="007474E9" w:rsidRDefault="00DD718D" w:rsidP="007474E9">
      <w:pPr>
        <w:pStyle w:val="Titel"/>
      </w:pPr>
      <w:proofErr w:type="spellStart"/>
      <w:r>
        <w:t>Instruktionsark</w:t>
      </w:r>
      <w:proofErr w:type="spellEnd"/>
      <w:r w:rsidR="001A42F5">
        <w:t xml:space="preserve"> </w:t>
      </w:r>
      <w:r>
        <w:t>58 Maskinen</w:t>
      </w:r>
    </w:p>
    <w:p w:rsidR="00B12AFA" w:rsidRDefault="00DD718D" w:rsidP="00B12AFA">
      <w:pPr>
        <w:pStyle w:val="Overskriftinstruktionsark"/>
      </w:pPr>
      <w:r>
        <w:t>Maskinen</w:t>
      </w:r>
      <w:bookmarkStart w:id="0" w:name="_GoBack"/>
      <w:bookmarkEnd w:id="0"/>
    </w:p>
    <w:p w:rsidR="001E5EA6" w:rsidRPr="00354AA3" w:rsidRDefault="001E5EA6" w:rsidP="001A42F5">
      <w:pPr>
        <w:pStyle w:val="Overskrift2"/>
      </w:pPr>
      <w:r w:rsidRPr="00354AA3">
        <w:t>Målsætning</w:t>
      </w:r>
    </w:p>
    <w:p w:rsidR="001E5EA6" w:rsidRDefault="00DD57FD" w:rsidP="001E5EA6">
      <w:pPr>
        <w:spacing w:after="0" w:line="240" w:lineRule="auto"/>
      </w:pPr>
      <w:r>
        <w:t>Eleverne øver</w:t>
      </w:r>
      <w:r w:rsidR="00E03C7A">
        <w:t xml:space="preserve"> sig i</w:t>
      </w:r>
      <w:r w:rsidR="00FB53C1">
        <w:t xml:space="preserve"> at se, hvor</w:t>
      </w:r>
      <w:r w:rsidR="00E03C7A">
        <w:t>dan</w:t>
      </w:r>
      <w:r w:rsidR="00FB53C1">
        <w:t xml:space="preserve"> de kan passe ind i en sammenhæng</w:t>
      </w:r>
      <w:r w:rsidR="00E03C7A">
        <w:t xml:space="preserve"> med andre</w:t>
      </w:r>
      <w:r w:rsidR="00FB53C1">
        <w:t xml:space="preserve">. De indgår i en fælles konstruktion, </w:t>
      </w:r>
      <w:r w:rsidR="00E03C7A">
        <w:t>som</w:t>
      </w:r>
      <w:r w:rsidR="00FB53C1">
        <w:t xml:space="preserve"> fungerer</w:t>
      </w:r>
      <w:r w:rsidR="00E03C7A">
        <w:t>,</w:t>
      </w:r>
      <w:r w:rsidR="00FB53C1">
        <w:t xml:space="preserve"> hvis alle bidrager</w:t>
      </w:r>
      <w:r w:rsidR="00E03C7A">
        <w:t xml:space="preserve"> aktivt og er opmærksomme på</w:t>
      </w:r>
      <w:r w:rsidR="00FB53C1">
        <w:t xml:space="preserve"> hinanden. Eleverne oplever, at den enkelte er en del af en helhed.</w:t>
      </w:r>
    </w:p>
    <w:p w:rsidR="00B05FAF" w:rsidRDefault="00B05FAF" w:rsidP="00B05FAF">
      <w:pPr>
        <w:pStyle w:val="Video"/>
      </w:pPr>
      <w:r w:rsidRPr="00B05FAF">
        <w:t>58 Maskinen</w:t>
      </w:r>
    </w:p>
    <w:p w:rsidR="001E5EA6" w:rsidRPr="00354AA3" w:rsidRDefault="001E5EA6" w:rsidP="001A42F5">
      <w:pPr>
        <w:pStyle w:val="Overskrift2"/>
      </w:pPr>
      <w:r>
        <w:t>Antal deltagere</w:t>
      </w:r>
    </w:p>
    <w:p w:rsidR="001E5EA6" w:rsidRPr="0071648D" w:rsidRDefault="00CA19F7" w:rsidP="00842AC0">
      <w:pPr>
        <w:pStyle w:val="Ingenafstand"/>
      </w:pPr>
      <w:r>
        <w:t>Fra 6</w:t>
      </w:r>
      <w:r w:rsidR="0034031E">
        <w:t>.</w:t>
      </w:r>
    </w:p>
    <w:p w:rsidR="001E5EA6" w:rsidRPr="00354AA3" w:rsidRDefault="001E5EA6" w:rsidP="001A42F5">
      <w:pPr>
        <w:pStyle w:val="Overskrift2"/>
      </w:pPr>
      <w:r w:rsidRPr="00354AA3">
        <w:t>Varighed og forudsætninger</w:t>
      </w:r>
    </w:p>
    <w:p w:rsidR="001E5EA6" w:rsidRDefault="00CA19F7" w:rsidP="00842AC0">
      <w:pPr>
        <w:pStyle w:val="Ingenafstand"/>
      </w:pPr>
      <w:r>
        <w:t>Fra 10</w:t>
      </w:r>
      <w:r w:rsidR="001E4B9F">
        <w:t xml:space="preserve"> </w:t>
      </w:r>
      <w:r w:rsidR="001E5EA6">
        <w:t xml:space="preserve">minutter. </w:t>
      </w:r>
    </w:p>
    <w:p w:rsidR="001E5EA6" w:rsidRDefault="00CA19F7" w:rsidP="00842AC0">
      <w:pPr>
        <w:pStyle w:val="Ingenafstand"/>
      </w:pPr>
      <w:r>
        <w:t>Gulvplads</w:t>
      </w:r>
      <w:r w:rsidR="0034031E">
        <w:t>,</w:t>
      </w:r>
      <w:r>
        <w:t xml:space="preserve"> så alle kan stå samlet og bevæge sig</w:t>
      </w:r>
      <w:r w:rsidR="001E5EA6">
        <w:t xml:space="preserve">. </w:t>
      </w:r>
    </w:p>
    <w:p w:rsidR="001E5EA6" w:rsidRDefault="001E5EA6" w:rsidP="001A42F5">
      <w:pPr>
        <w:pStyle w:val="Overskrift2"/>
      </w:pPr>
      <w:r w:rsidRPr="00354AA3">
        <w:t>Instruktion</w:t>
      </w:r>
    </w:p>
    <w:p w:rsidR="00E44733" w:rsidRPr="00E44733" w:rsidRDefault="00E44733" w:rsidP="00E44733">
      <w:r>
        <w:t xml:space="preserve">Forklar eleverne, at I nu skal konstruere en </w:t>
      </w:r>
      <w:r w:rsidR="0034031E">
        <w:t>”</w:t>
      </w:r>
      <w:r w:rsidR="00E03C7A">
        <w:t>menneskemaskine</w:t>
      </w:r>
      <w:r w:rsidR="0034031E">
        <w:t>”</w:t>
      </w:r>
      <w:r w:rsidR="00E03C7A">
        <w:t xml:space="preserve">. Bed </w:t>
      </w:r>
      <w:r>
        <w:t xml:space="preserve">en elev om at stille sig ud på gulvet. </w:t>
      </w:r>
      <w:r w:rsidR="00E03C7A">
        <w:t>Eleven skal</w:t>
      </w:r>
      <w:r w:rsidR="009C5789">
        <w:t xml:space="preserve"> på</w:t>
      </w:r>
      <w:r w:rsidR="00E03C7A">
        <w:t>begynde en bevægelse, der er så enkel, at den kan gentages på præcis samme måde og med samme hastighed</w:t>
      </w:r>
      <w:r w:rsidR="005B477E">
        <w:t xml:space="preserve">. Eleven </w:t>
      </w:r>
      <w:r w:rsidR="009C5789">
        <w:t>skal vedblive med at gentager den samme bevægelse</w:t>
      </w:r>
      <w:r w:rsidR="00F54249">
        <w:t xml:space="preserve">, fx </w:t>
      </w:r>
      <w:r w:rsidR="005B477E">
        <w:t>at løfte og sænke begge arme</w:t>
      </w:r>
      <w:r w:rsidR="009C5789">
        <w:t>, indtil øvelsen er slut</w:t>
      </w:r>
      <w:r w:rsidR="005B477E">
        <w:t>.</w:t>
      </w:r>
      <w:r w:rsidR="00F54249">
        <w:t xml:space="preserve"> De andre elever iagttager </w:t>
      </w:r>
      <w:r w:rsidR="005237D1">
        <w:t>bevægelsen.</w:t>
      </w:r>
      <w:r w:rsidR="00F54249">
        <w:t xml:space="preserve"> </w:t>
      </w:r>
      <w:r w:rsidR="005237D1">
        <w:t>E</w:t>
      </w:r>
      <w:r w:rsidR="00F54249">
        <w:t>n ny elev stiller sig hen til den første og</w:t>
      </w:r>
      <w:r w:rsidR="005237D1">
        <w:t xml:space="preserve"> udfører en bevægelse,</w:t>
      </w:r>
      <w:r w:rsidR="007261C6">
        <w:t xml:space="preserve"> der kan gå i </w:t>
      </w:r>
      <w:r w:rsidR="00CB30CA">
        <w:t>samspil med</w:t>
      </w:r>
      <w:r w:rsidR="005237D1">
        <w:t xml:space="preserve"> den igangværende</w:t>
      </w:r>
      <w:r w:rsidR="009C5789">
        <w:t>. Eleverne må i</w:t>
      </w:r>
      <w:r w:rsidR="00CB30CA">
        <w:t>kke røre ved hinanden. En ny</w:t>
      </w:r>
      <w:r w:rsidR="009C5789">
        <w:t xml:space="preserve"> elev kobler sig på og finder en bevægelse</w:t>
      </w:r>
      <w:r w:rsidR="0034031E">
        <w:t>,</w:t>
      </w:r>
      <w:r w:rsidR="009C5789">
        <w:t xml:space="preserve"> der kan indgå</w:t>
      </w:r>
      <w:r w:rsidR="00CB30CA">
        <w:t xml:space="preserve"> i det bevægelsesmønster der er sat </w:t>
      </w:r>
      <w:proofErr w:type="spellStart"/>
      <w:r w:rsidR="00CB30CA">
        <w:t>igang</w:t>
      </w:r>
      <w:proofErr w:type="spellEnd"/>
      <w:r w:rsidR="0034031E">
        <w:t>.</w:t>
      </w:r>
      <w:r w:rsidR="009C5789">
        <w:t xml:space="preserve"> </w:t>
      </w:r>
      <w:r w:rsidR="0034031E">
        <w:t>P</w:t>
      </w:r>
      <w:r w:rsidR="009C5789">
        <w:t xml:space="preserve">å den måde udbygges </w:t>
      </w:r>
      <w:r w:rsidR="0034031E">
        <w:t>”</w:t>
      </w:r>
      <w:r w:rsidR="009C5789">
        <w:t>maskinen</w:t>
      </w:r>
      <w:r w:rsidR="0034031E">
        <w:t>”,</w:t>
      </w:r>
      <w:r w:rsidR="009C5789">
        <w:t xml:space="preserve"> indtil alle elever indgår og er koblet på</w:t>
      </w:r>
      <w:r w:rsidR="007261C6">
        <w:t xml:space="preserve">. Når eleverne har forstået princippet, kan den næste </w:t>
      </w:r>
      <w:r w:rsidR="0034031E">
        <w:t>”</w:t>
      </w:r>
      <w:r w:rsidR="007261C6">
        <w:t>maskine</w:t>
      </w:r>
      <w:r w:rsidR="0034031E">
        <w:t>”</w:t>
      </w:r>
      <w:r w:rsidR="007261C6">
        <w:t xml:space="preserve"> laves med mere komplicerede bevægelser</w:t>
      </w:r>
      <w:r w:rsidR="0034031E">
        <w:t>.</w:t>
      </w:r>
      <w:r w:rsidR="007261C6">
        <w:t xml:space="preserve"> </w:t>
      </w:r>
      <w:r w:rsidR="0034031E">
        <w:t>H</w:t>
      </w:r>
      <w:r w:rsidR="007261C6">
        <w:t>usk eleverne på, at de skal holde bevægelsen i gang, indtil alle er koblet på.</w:t>
      </w:r>
    </w:p>
    <w:p w:rsidR="001E5EA6" w:rsidRDefault="001E5EA6" w:rsidP="001A42F5">
      <w:pPr>
        <w:pStyle w:val="Overskrift2"/>
      </w:pPr>
      <w:r w:rsidRPr="00354AA3">
        <w:t>Opsamling</w:t>
      </w:r>
    </w:p>
    <w:p w:rsidR="007261C6" w:rsidRPr="007261C6" w:rsidRDefault="007261C6" w:rsidP="007261C6">
      <w:r>
        <w:t>Tal med eleverne om</w:t>
      </w:r>
      <w:r w:rsidR="004622F7">
        <w:t>, at når et fællesskab fungerer</w:t>
      </w:r>
      <w:r w:rsidR="00177C6F">
        <w:t xml:space="preserve"> godt for hele gruppen</w:t>
      </w:r>
      <w:r w:rsidR="004622F7">
        <w:t>, har alle en plads og</w:t>
      </w:r>
      <w:r w:rsidR="00177C6F">
        <w:t xml:space="preserve"> betydning.</w:t>
      </w:r>
      <w:r w:rsidR="00944951">
        <w:t xml:space="preserve"> </w:t>
      </w:r>
      <w:r w:rsidR="00876FCC">
        <w:t xml:space="preserve">Forklar eleverne, at </w:t>
      </w:r>
      <w:r w:rsidR="003500F2">
        <w:t>der går kludder i maskineriet, hvis en eller flere pludselig laver om på en bevægelse</w:t>
      </w:r>
      <w:r w:rsidR="00876FCC">
        <w:t xml:space="preserve"> uden at de </w:t>
      </w:r>
      <w:r w:rsidR="00981DC6">
        <w:t>andre har sagt</w:t>
      </w:r>
      <w:r w:rsidR="0034031E">
        <w:t>,</w:t>
      </w:r>
      <w:r w:rsidR="00981DC6">
        <w:t xml:space="preserve"> det er i orden og kan tilpasse deres bevægelser til en ny rytme i den fælles maskine. På samme måde kan man lave kludder i et godt samspil</w:t>
      </w:r>
      <w:r w:rsidR="00876FCC">
        <w:t xml:space="preserve"> i en gruppe.</w:t>
      </w:r>
      <w:r w:rsidR="00981DC6">
        <w:t xml:space="preserve"> Man kan ikke undgå</w:t>
      </w:r>
      <w:r w:rsidR="001834E4">
        <w:t>,</w:t>
      </w:r>
      <w:r w:rsidR="00981DC6">
        <w:t xml:space="preserve"> at der nogen gange sker </w:t>
      </w:r>
      <w:r w:rsidR="001834E4">
        <w:t>hændelser, der forstyrre</w:t>
      </w:r>
      <w:r w:rsidR="0034031E">
        <w:t>r</w:t>
      </w:r>
      <w:r w:rsidR="001834E4">
        <w:t xml:space="preserve"> en god rytme i</w:t>
      </w:r>
      <w:r w:rsidR="00876FCC">
        <w:t xml:space="preserve"> </w:t>
      </w:r>
      <w:r w:rsidR="00677C32">
        <w:t>den fælles maskine. M</w:t>
      </w:r>
      <w:r w:rsidR="001834E4">
        <w:t>en h</w:t>
      </w:r>
      <w:r w:rsidR="00876FCC">
        <w:t>vis det er med fuldt overlæg</w:t>
      </w:r>
      <w:r w:rsidR="00677C32">
        <w:t>,</w:t>
      </w:r>
      <w:r w:rsidR="00876FCC">
        <w:t xml:space="preserve"> og det går ud over den samme person</w:t>
      </w:r>
      <w:r w:rsidR="001834E4">
        <w:t>,</w:t>
      </w:r>
      <w:r w:rsidR="00876FCC">
        <w:t xml:space="preserve"> så er det sandsynligt</w:t>
      </w:r>
      <w:r w:rsidR="00677C32">
        <w:t>,</w:t>
      </w:r>
      <w:r w:rsidR="001834E4">
        <w:t xml:space="preserve"> at det vil opleves som mobning</w:t>
      </w:r>
      <w:r w:rsidR="00876FCC">
        <w:t>.</w:t>
      </w:r>
      <w:r w:rsidR="001834E4">
        <w:t xml:space="preserve"> </w:t>
      </w:r>
      <w:r w:rsidR="00CA54FE">
        <w:t>Gør opmærksom på</w:t>
      </w:r>
      <w:r w:rsidR="00251770">
        <w:t>,</w:t>
      </w:r>
      <w:r w:rsidR="00CA54FE">
        <w:t xml:space="preserve"> a</w:t>
      </w:r>
      <w:r w:rsidR="00251770">
        <w:t xml:space="preserve">t </w:t>
      </w:r>
      <w:r w:rsidR="006B64E4">
        <w:t>samvær med andre kun er en god oplevelse</w:t>
      </w:r>
      <w:r w:rsidR="00CA54FE">
        <w:t>,</w:t>
      </w:r>
      <w:r w:rsidR="006B64E4">
        <w:t xml:space="preserve"> </w:t>
      </w:r>
      <w:r w:rsidR="00CA54FE">
        <w:t>hvis</w:t>
      </w:r>
      <w:r w:rsidR="00251770">
        <w:t xml:space="preserve"> </w:t>
      </w:r>
      <w:r w:rsidR="006B64E4">
        <w:t xml:space="preserve">der </w:t>
      </w:r>
      <w:r w:rsidR="00E416A6">
        <w:t>en gensidig respekt og forståelse for hinanden. Fx</w:t>
      </w:r>
      <w:r w:rsidR="00267FE8">
        <w:t xml:space="preserve"> er det</w:t>
      </w:r>
      <w:r w:rsidR="005C2EF4">
        <w:t xml:space="preserve"> ubehageligt at opleve, at andre</w:t>
      </w:r>
      <w:r w:rsidR="005A2589">
        <w:t xml:space="preserve"> </w:t>
      </w:r>
      <w:r w:rsidR="00944951">
        <w:t xml:space="preserve">ikke </w:t>
      </w:r>
      <w:r w:rsidR="005C2EF4">
        <w:t>respektere</w:t>
      </w:r>
      <w:r w:rsidR="0034031E">
        <w:t>r</w:t>
      </w:r>
      <w:r w:rsidR="00944951">
        <w:t xml:space="preserve"> </w:t>
      </w:r>
      <w:r w:rsidR="005C2EF4">
        <w:t xml:space="preserve">noget man har lavet, men enten griner </w:t>
      </w:r>
      <w:r w:rsidR="0034031E">
        <w:t xml:space="preserve">ad </w:t>
      </w:r>
      <w:r w:rsidR="005C2EF4">
        <w:t>det eller</w:t>
      </w:r>
      <w:r w:rsidR="00267FE8">
        <w:t>,</w:t>
      </w:r>
      <w:r w:rsidR="005C2EF4">
        <w:t xml:space="preserve"> endnu værre</w:t>
      </w:r>
      <w:r w:rsidR="00267FE8">
        <w:t>,</w:t>
      </w:r>
      <w:r w:rsidR="005C2EF4">
        <w:t xml:space="preserve"> ødelægger det</w:t>
      </w:r>
      <w:r w:rsidR="0034031E">
        <w:t>.</w:t>
      </w:r>
    </w:p>
    <w:p w:rsidR="001E5EA6" w:rsidRPr="00F074A4" w:rsidRDefault="001E5EA6" w:rsidP="001A42F5">
      <w:pPr>
        <w:pStyle w:val="Overskrift3"/>
      </w:pPr>
      <w:r>
        <w:t>S</w:t>
      </w:r>
      <w:r w:rsidR="00944951">
        <w:t>pørgsmål til opsamli</w:t>
      </w:r>
      <w:r w:rsidR="005A2589">
        <w:t>ng</w:t>
      </w:r>
    </w:p>
    <w:p w:rsidR="00E002FC" w:rsidRDefault="00944951" w:rsidP="001834E4">
      <w:pPr>
        <w:pStyle w:val="Opstilling-punkttegn"/>
        <w:spacing w:after="0"/>
      </w:pPr>
      <w:r>
        <w:t xml:space="preserve">Fik I fornemmelsen af at være en </w:t>
      </w:r>
      <w:r w:rsidR="0034031E">
        <w:t>”</w:t>
      </w:r>
      <w:r>
        <w:t>menneskemaskine</w:t>
      </w:r>
      <w:r w:rsidR="0034031E">
        <w:t>”</w:t>
      </w:r>
      <w:r>
        <w:t>, hvor alle passe</w:t>
      </w:r>
      <w:r w:rsidR="001834E4">
        <w:t>de</w:t>
      </w:r>
      <w:r>
        <w:t xml:space="preserve"> ind og havde en bestemt plads og funktion</w:t>
      </w:r>
      <w:r w:rsidR="001834E4">
        <w:t>,</w:t>
      </w:r>
      <w:r>
        <w:t xml:space="preserve"> der fik</w:t>
      </w:r>
      <w:r w:rsidR="001834E4">
        <w:t xml:space="preserve"> </w:t>
      </w:r>
      <w:r w:rsidR="0034031E">
        <w:t>”</w:t>
      </w:r>
      <w:r w:rsidR="001834E4">
        <w:t>maskinen</w:t>
      </w:r>
      <w:r w:rsidR="0034031E">
        <w:t>”</w:t>
      </w:r>
      <w:r w:rsidR="001834E4">
        <w:t xml:space="preserve"> til at kører?</w:t>
      </w:r>
    </w:p>
    <w:p w:rsidR="001834E4" w:rsidRDefault="001834E4" w:rsidP="001834E4">
      <w:pPr>
        <w:pStyle w:val="Opstilling-punkttegn2"/>
        <w:spacing w:after="0"/>
      </w:pPr>
      <w:r>
        <w:lastRenderedPageBreak/>
        <w:t>Hvis ja, hvordan vil I beskrive den oplevelse?</w:t>
      </w:r>
    </w:p>
    <w:p w:rsidR="001834E4" w:rsidRDefault="001834E4" w:rsidP="001834E4">
      <w:pPr>
        <w:pStyle w:val="Opstilling-punkttegn2"/>
        <w:spacing w:after="0"/>
      </w:pPr>
      <w:r>
        <w:t>Hvis nej, hvad</w:t>
      </w:r>
      <w:r w:rsidR="00677C32">
        <w:t xml:space="preserve"> forhindrede at det kom til at ske?</w:t>
      </w:r>
    </w:p>
    <w:p w:rsidR="001E5EA6" w:rsidRDefault="00677C32" w:rsidP="001834E4">
      <w:pPr>
        <w:pStyle w:val="Opstilling-punkttegn"/>
        <w:spacing w:after="0"/>
      </w:pPr>
      <w:r>
        <w:t>Hvilke eksempler har I oplevet, hvor andres handlinger har forstyrret den gode stemning i en gruppe?</w:t>
      </w:r>
    </w:p>
    <w:p w:rsidR="001E5EA6" w:rsidRDefault="00677C32" w:rsidP="00677C32">
      <w:pPr>
        <w:pStyle w:val="Opstilling-punkttegn"/>
      </w:pPr>
      <w:r>
        <w:t>Har I</w:t>
      </w:r>
      <w:r w:rsidR="00A52DFF">
        <w:t xml:space="preserve"> selv prøvet at give en undskyldning</w:t>
      </w:r>
      <w:r>
        <w:t>,</w:t>
      </w:r>
      <w:r w:rsidR="00A52DFF">
        <w:t xml:space="preserve"> fordi I fik lavet kludder i det?</w:t>
      </w:r>
    </w:p>
    <w:p w:rsidR="001E5EA6" w:rsidRDefault="001E5EA6" w:rsidP="001A42F5">
      <w:pPr>
        <w:pStyle w:val="Bokstips"/>
        <w:rPr>
          <w:lang w:val="da-DK"/>
        </w:rPr>
      </w:pPr>
      <w:r w:rsidRPr="00E002FC">
        <w:rPr>
          <w:lang w:val="da-DK"/>
        </w:rPr>
        <w:t>Tips</w:t>
      </w:r>
    </w:p>
    <w:p w:rsidR="00FB53C1" w:rsidRPr="00E002FC" w:rsidRDefault="00CB30CA" w:rsidP="00FB53C1">
      <w:r>
        <w:t>Hvis der er behov for at udfører øvelsen helt enkelt, kan eleverne, en af gangen, kopiere den samme simple bevægelse, som fx at svinge armen frem og tilbage. Eleverne kan stille sig på række eller i en kreds</w:t>
      </w:r>
      <w:r w:rsidR="00992740">
        <w:t>.</w:t>
      </w:r>
      <w:r>
        <w:t xml:space="preserve"> </w:t>
      </w:r>
      <w:r w:rsidR="00FB53C1">
        <w:t>Når eleverne</w:t>
      </w:r>
      <w:r w:rsidR="00992740">
        <w:t xml:space="preserve"> håndtere øvelsen, som den er beskrevet i instruktionen og</w:t>
      </w:r>
      <w:r w:rsidR="00FB53C1">
        <w:t xml:space="preserve"> mestre at opbygge en velfungerende maskine, kan øvelsen udbygges med at den enkelte elev både udfører en bevægelse og siger en lyd. På</w:t>
      </w:r>
      <w:r w:rsidR="00E21B39">
        <w:t xml:space="preserve"> den måde skabes en maskine med en lydside.</w:t>
      </w:r>
    </w:p>
    <w:sectPr w:rsidR="00FB53C1" w:rsidRPr="00E002FC" w:rsidSect="00A62896">
      <w:pgSz w:w="11906" w:h="16838"/>
      <w:pgMar w:top="1843" w:right="1134" w:bottom="1843"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94372" w:rsidRDefault="00894372">
      <w:pPr>
        <w:spacing w:after="0" w:line="240" w:lineRule="auto"/>
      </w:pPr>
      <w:r>
        <w:separator/>
      </w:r>
    </w:p>
  </w:endnote>
  <w:endnote w:type="continuationSeparator" w:id="0">
    <w:p w:rsidR="00894372" w:rsidRDefault="0089437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94372" w:rsidRDefault="00894372">
      <w:pPr>
        <w:spacing w:after="0" w:line="240" w:lineRule="auto"/>
      </w:pPr>
      <w:r>
        <w:separator/>
      </w:r>
    </w:p>
  </w:footnote>
  <w:footnote w:type="continuationSeparator" w:id="0">
    <w:p w:rsidR="00894372" w:rsidRDefault="0089437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3BB8552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1772D722"/>
    <w:lvl w:ilvl="0">
      <w:start w:val="1"/>
      <w:numFmt w:val="decimal"/>
      <w:lvlText w:val="%1."/>
      <w:lvlJc w:val="left"/>
      <w:pPr>
        <w:tabs>
          <w:tab w:val="num" w:pos="1492"/>
        </w:tabs>
        <w:ind w:left="1492" w:hanging="360"/>
      </w:pPr>
    </w:lvl>
  </w:abstractNum>
  <w:abstractNum w:abstractNumId="2">
    <w:nsid w:val="FFFFFF7D"/>
    <w:multiLevelType w:val="singleLevel"/>
    <w:tmpl w:val="88E67A38"/>
    <w:lvl w:ilvl="0">
      <w:start w:val="1"/>
      <w:numFmt w:val="decimal"/>
      <w:lvlText w:val="%1."/>
      <w:lvlJc w:val="left"/>
      <w:pPr>
        <w:tabs>
          <w:tab w:val="num" w:pos="1209"/>
        </w:tabs>
        <w:ind w:left="1209" w:hanging="360"/>
      </w:pPr>
    </w:lvl>
  </w:abstractNum>
  <w:abstractNum w:abstractNumId="3">
    <w:nsid w:val="FFFFFF7E"/>
    <w:multiLevelType w:val="singleLevel"/>
    <w:tmpl w:val="6E52AB34"/>
    <w:lvl w:ilvl="0">
      <w:start w:val="1"/>
      <w:numFmt w:val="decimal"/>
      <w:lvlText w:val="%1."/>
      <w:lvlJc w:val="left"/>
      <w:pPr>
        <w:tabs>
          <w:tab w:val="num" w:pos="926"/>
        </w:tabs>
        <w:ind w:left="926" w:hanging="360"/>
      </w:pPr>
    </w:lvl>
  </w:abstractNum>
  <w:abstractNum w:abstractNumId="4">
    <w:nsid w:val="FFFFFF7F"/>
    <w:multiLevelType w:val="singleLevel"/>
    <w:tmpl w:val="984C0B9A"/>
    <w:lvl w:ilvl="0">
      <w:start w:val="1"/>
      <w:numFmt w:val="decimal"/>
      <w:pStyle w:val="Opstilling-talellerbogst2"/>
      <w:lvlText w:val="%1."/>
      <w:lvlJc w:val="left"/>
      <w:pPr>
        <w:tabs>
          <w:tab w:val="num" w:pos="643"/>
        </w:tabs>
        <w:ind w:left="643" w:hanging="360"/>
      </w:pPr>
    </w:lvl>
  </w:abstractNum>
  <w:abstractNum w:abstractNumId="5">
    <w:nsid w:val="FFFFFF80"/>
    <w:multiLevelType w:val="singleLevel"/>
    <w:tmpl w:val="C602CC7C"/>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A98034A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D5CEFF8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D5104C0E"/>
    <w:lvl w:ilvl="0">
      <w:start w:val="1"/>
      <w:numFmt w:val="bullet"/>
      <w:pStyle w:val="Opstilling-punkttegn2"/>
      <w:lvlText w:val=""/>
      <w:lvlJc w:val="left"/>
      <w:pPr>
        <w:tabs>
          <w:tab w:val="num" w:pos="643"/>
        </w:tabs>
        <w:ind w:left="643" w:hanging="360"/>
      </w:pPr>
      <w:rPr>
        <w:rFonts w:ascii="Symbol" w:hAnsi="Symbol" w:hint="default"/>
      </w:rPr>
    </w:lvl>
  </w:abstractNum>
  <w:abstractNum w:abstractNumId="9">
    <w:nsid w:val="FFFFFF88"/>
    <w:multiLevelType w:val="singleLevel"/>
    <w:tmpl w:val="1A243BEA"/>
    <w:lvl w:ilvl="0">
      <w:start w:val="1"/>
      <w:numFmt w:val="decimal"/>
      <w:pStyle w:val="Opstilling-talellerbogst"/>
      <w:lvlText w:val="%1."/>
      <w:lvlJc w:val="left"/>
      <w:pPr>
        <w:tabs>
          <w:tab w:val="num" w:pos="360"/>
        </w:tabs>
        <w:ind w:left="360" w:hanging="360"/>
      </w:pPr>
    </w:lvl>
  </w:abstractNum>
  <w:abstractNum w:abstractNumId="10">
    <w:nsid w:val="FFFFFF89"/>
    <w:multiLevelType w:val="singleLevel"/>
    <w:tmpl w:val="835838F2"/>
    <w:lvl w:ilvl="0">
      <w:start w:val="1"/>
      <w:numFmt w:val="bullet"/>
      <w:pStyle w:val="Opstilling-punkttegn"/>
      <w:lvlText w:val=""/>
      <w:lvlJc w:val="left"/>
      <w:pPr>
        <w:tabs>
          <w:tab w:val="num" w:pos="360"/>
        </w:tabs>
        <w:ind w:left="360" w:hanging="360"/>
      </w:pPr>
      <w:rPr>
        <w:rFonts w:ascii="Symbol" w:hAnsi="Symbol" w:hint="default"/>
      </w:rPr>
    </w:lvl>
  </w:abstractNum>
  <w:abstractNum w:abstractNumId="11">
    <w:nsid w:val="271C2316"/>
    <w:multiLevelType w:val="hybridMultilevel"/>
    <w:tmpl w:val="6FC69344"/>
    <w:lvl w:ilvl="0" w:tplc="E8FCC8FE">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nsid w:val="32FE71F9"/>
    <w:multiLevelType w:val="hybridMultilevel"/>
    <w:tmpl w:val="76C83558"/>
    <w:lvl w:ilvl="0" w:tplc="04060001">
      <w:start w:val="1"/>
      <w:numFmt w:val="bullet"/>
      <w:lvlText w:val=""/>
      <w:lvlJc w:val="left"/>
      <w:pPr>
        <w:ind w:left="758" w:hanging="360"/>
      </w:pPr>
      <w:rPr>
        <w:rFonts w:ascii="Symbol" w:hAnsi="Symbol" w:hint="default"/>
      </w:rPr>
    </w:lvl>
    <w:lvl w:ilvl="1" w:tplc="04060003" w:tentative="1">
      <w:start w:val="1"/>
      <w:numFmt w:val="bullet"/>
      <w:lvlText w:val="o"/>
      <w:lvlJc w:val="left"/>
      <w:pPr>
        <w:ind w:left="1478" w:hanging="360"/>
      </w:pPr>
      <w:rPr>
        <w:rFonts w:ascii="Courier New" w:hAnsi="Courier New" w:cs="Courier New" w:hint="default"/>
      </w:rPr>
    </w:lvl>
    <w:lvl w:ilvl="2" w:tplc="04060005" w:tentative="1">
      <w:start w:val="1"/>
      <w:numFmt w:val="bullet"/>
      <w:lvlText w:val=""/>
      <w:lvlJc w:val="left"/>
      <w:pPr>
        <w:ind w:left="2198" w:hanging="360"/>
      </w:pPr>
      <w:rPr>
        <w:rFonts w:ascii="Wingdings" w:hAnsi="Wingdings" w:hint="default"/>
      </w:rPr>
    </w:lvl>
    <w:lvl w:ilvl="3" w:tplc="04060001" w:tentative="1">
      <w:start w:val="1"/>
      <w:numFmt w:val="bullet"/>
      <w:lvlText w:val=""/>
      <w:lvlJc w:val="left"/>
      <w:pPr>
        <w:ind w:left="2918" w:hanging="360"/>
      </w:pPr>
      <w:rPr>
        <w:rFonts w:ascii="Symbol" w:hAnsi="Symbol" w:hint="default"/>
      </w:rPr>
    </w:lvl>
    <w:lvl w:ilvl="4" w:tplc="04060003" w:tentative="1">
      <w:start w:val="1"/>
      <w:numFmt w:val="bullet"/>
      <w:lvlText w:val="o"/>
      <w:lvlJc w:val="left"/>
      <w:pPr>
        <w:ind w:left="3638" w:hanging="360"/>
      </w:pPr>
      <w:rPr>
        <w:rFonts w:ascii="Courier New" w:hAnsi="Courier New" w:cs="Courier New" w:hint="default"/>
      </w:rPr>
    </w:lvl>
    <w:lvl w:ilvl="5" w:tplc="04060005" w:tentative="1">
      <w:start w:val="1"/>
      <w:numFmt w:val="bullet"/>
      <w:lvlText w:val=""/>
      <w:lvlJc w:val="left"/>
      <w:pPr>
        <w:ind w:left="4358" w:hanging="360"/>
      </w:pPr>
      <w:rPr>
        <w:rFonts w:ascii="Wingdings" w:hAnsi="Wingdings" w:hint="default"/>
      </w:rPr>
    </w:lvl>
    <w:lvl w:ilvl="6" w:tplc="04060001" w:tentative="1">
      <w:start w:val="1"/>
      <w:numFmt w:val="bullet"/>
      <w:lvlText w:val=""/>
      <w:lvlJc w:val="left"/>
      <w:pPr>
        <w:ind w:left="5078" w:hanging="360"/>
      </w:pPr>
      <w:rPr>
        <w:rFonts w:ascii="Symbol" w:hAnsi="Symbol" w:hint="default"/>
      </w:rPr>
    </w:lvl>
    <w:lvl w:ilvl="7" w:tplc="04060003" w:tentative="1">
      <w:start w:val="1"/>
      <w:numFmt w:val="bullet"/>
      <w:lvlText w:val="o"/>
      <w:lvlJc w:val="left"/>
      <w:pPr>
        <w:ind w:left="5798" w:hanging="360"/>
      </w:pPr>
      <w:rPr>
        <w:rFonts w:ascii="Courier New" w:hAnsi="Courier New" w:cs="Courier New" w:hint="default"/>
      </w:rPr>
    </w:lvl>
    <w:lvl w:ilvl="8" w:tplc="04060005" w:tentative="1">
      <w:start w:val="1"/>
      <w:numFmt w:val="bullet"/>
      <w:lvlText w:val=""/>
      <w:lvlJc w:val="left"/>
      <w:pPr>
        <w:ind w:left="6518" w:hanging="360"/>
      </w:pPr>
      <w:rPr>
        <w:rFonts w:ascii="Wingdings" w:hAnsi="Wingdings" w:hint="default"/>
      </w:rPr>
    </w:lvl>
  </w:abstractNum>
  <w:abstractNum w:abstractNumId="13">
    <w:nsid w:val="36E0604F"/>
    <w:multiLevelType w:val="hybridMultilevel"/>
    <w:tmpl w:val="51E0910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nsid w:val="44617AE3"/>
    <w:multiLevelType w:val="hybridMultilevel"/>
    <w:tmpl w:val="77D002F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5">
    <w:nsid w:val="4D707DD9"/>
    <w:multiLevelType w:val="hybridMultilevel"/>
    <w:tmpl w:val="63EE2C32"/>
    <w:lvl w:ilvl="0" w:tplc="04060001">
      <w:start w:val="1"/>
      <w:numFmt w:val="bullet"/>
      <w:lvlText w:val=""/>
      <w:lvlJc w:val="left"/>
      <w:pPr>
        <w:ind w:left="758" w:hanging="360"/>
      </w:pPr>
      <w:rPr>
        <w:rFonts w:ascii="Symbol" w:hAnsi="Symbol" w:hint="default"/>
      </w:rPr>
    </w:lvl>
    <w:lvl w:ilvl="1" w:tplc="04060003" w:tentative="1">
      <w:start w:val="1"/>
      <w:numFmt w:val="bullet"/>
      <w:lvlText w:val="o"/>
      <w:lvlJc w:val="left"/>
      <w:pPr>
        <w:ind w:left="1478" w:hanging="360"/>
      </w:pPr>
      <w:rPr>
        <w:rFonts w:ascii="Courier New" w:hAnsi="Courier New" w:cs="Courier New" w:hint="default"/>
      </w:rPr>
    </w:lvl>
    <w:lvl w:ilvl="2" w:tplc="04060005" w:tentative="1">
      <w:start w:val="1"/>
      <w:numFmt w:val="bullet"/>
      <w:lvlText w:val=""/>
      <w:lvlJc w:val="left"/>
      <w:pPr>
        <w:ind w:left="2198" w:hanging="360"/>
      </w:pPr>
      <w:rPr>
        <w:rFonts w:ascii="Wingdings" w:hAnsi="Wingdings" w:hint="default"/>
      </w:rPr>
    </w:lvl>
    <w:lvl w:ilvl="3" w:tplc="04060001" w:tentative="1">
      <w:start w:val="1"/>
      <w:numFmt w:val="bullet"/>
      <w:lvlText w:val=""/>
      <w:lvlJc w:val="left"/>
      <w:pPr>
        <w:ind w:left="2918" w:hanging="360"/>
      </w:pPr>
      <w:rPr>
        <w:rFonts w:ascii="Symbol" w:hAnsi="Symbol" w:hint="default"/>
      </w:rPr>
    </w:lvl>
    <w:lvl w:ilvl="4" w:tplc="04060003" w:tentative="1">
      <w:start w:val="1"/>
      <w:numFmt w:val="bullet"/>
      <w:lvlText w:val="o"/>
      <w:lvlJc w:val="left"/>
      <w:pPr>
        <w:ind w:left="3638" w:hanging="360"/>
      </w:pPr>
      <w:rPr>
        <w:rFonts w:ascii="Courier New" w:hAnsi="Courier New" w:cs="Courier New" w:hint="default"/>
      </w:rPr>
    </w:lvl>
    <w:lvl w:ilvl="5" w:tplc="04060005" w:tentative="1">
      <w:start w:val="1"/>
      <w:numFmt w:val="bullet"/>
      <w:lvlText w:val=""/>
      <w:lvlJc w:val="left"/>
      <w:pPr>
        <w:ind w:left="4358" w:hanging="360"/>
      </w:pPr>
      <w:rPr>
        <w:rFonts w:ascii="Wingdings" w:hAnsi="Wingdings" w:hint="default"/>
      </w:rPr>
    </w:lvl>
    <w:lvl w:ilvl="6" w:tplc="04060001" w:tentative="1">
      <w:start w:val="1"/>
      <w:numFmt w:val="bullet"/>
      <w:lvlText w:val=""/>
      <w:lvlJc w:val="left"/>
      <w:pPr>
        <w:ind w:left="5078" w:hanging="360"/>
      </w:pPr>
      <w:rPr>
        <w:rFonts w:ascii="Symbol" w:hAnsi="Symbol" w:hint="default"/>
      </w:rPr>
    </w:lvl>
    <w:lvl w:ilvl="7" w:tplc="04060003" w:tentative="1">
      <w:start w:val="1"/>
      <w:numFmt w:val="bullet"/>
      <w:lvlText w:val="o"/>
      <w:lvlJc w:val="left"/>
      <w:pPr>
        <w:ind w:left="5798" w:hanging="360"/>
      </w:pPr>
      <w:rPr>
        <w:rFonts w:ascii="Courier New" w:hAnsi="Courier New" w:cs="Courier New" w:hint="default"/>
      </w:rPr>
    </w:lvl>
    <w:lvl w:ilvl="8" w:tplc="04060005" w:tentative="1">
      <w:start w:val="1"/>
      <w:numFmt w:val="bullet"/>
      <w:lvlText w:val=""/>
      <w:lvlJc w:val="left"/>
      <w:pPr>
        <w:ind w:left="6518" w:hanging="360"/>
      </w:pPr>
      <w:rPr>
        <w:rFonts w:ascii="Wingdings" w:hAnsi="Wingdings" w:hint="default"/>
      </w:rPr>
    </w:lvl>
  </w:abstractNum>
  <w:abstractNum w:abstractNumId="16">
    <w:nsid w:val="512002A3"/>
    <w:multiLevelType w:val="hybridMultilevel"/>
    <w:tmpl w:val="8620F5A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nsid w:val="590F4ADF"/>
    <w:multiLevelType w:val="hybridMultilevel"/>
    <w:tmpl w:val="40CAD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7"/>
  </w:num>
  <w:num w:numId="13">
    <w:abstractNumId w:val="16"/>
  </w:num>
  <w:num w:numId="14">
    <w:abstractNumId w:val="13"/>
  </w:num>
  <w:num w:numId="15">
    <w:abstractNumId w:val="12"/>
  </w:num>
  <w:num w:numId="16">
    <w:abstractNumId w:val="15"/>
  </w:num>
  <w:num w:numId="17">
    <w:abstractNumId w:val="14"/>
  </w:num>
  <w:num w:numId="1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attachedTemplate r:id="rId1"/>
  <w:defaultTabStop w:val="1304"/>
  <w:hyphenationZone w:val="425"/>
  <w:characterSpacingControl w:val="doNotCompress"/>
  <w:hdrShapeDefaults>
    <o:shapedefaults v:ext="edit" spidmax="5122"/>
  </w:hdrShapeDefaults>
  <w:footnotePr>
    <w:footnote w:id="-1"/>
    <w:footnote w:id="0"/>
  </w:footnotePr>
  <w:endnotePr>
    <w:endnote w:id="-1"/>
    <w:endnote w:id="0"/>
  </w:endnotePr>
  <w:compat/>
  <w:rsids>
    <w:rsidRoot w:val="00EC0E21"/>
    <w:rsid w:val="0000175E"/>
    <w:rsid w:val="000137BE"/>
    <w:rsid w:val="00094088"/>
    <w:rsid w:val="000A5D9D"/>
    <w:rsid w:val="000C1223"/>
    <w:rsid w:val="000D36C3"/>
    <w:rsid w:val="001059B3"/>
    <w:rsid w:val="001062B5"/>
    <w:rsid w:val="00111849"/>
    <w:rsid w:val="001215CE"/>
    <w:rsid w:val="00123CD1"/>
    <w:rsid w:val="00125C95"/>
    <w:rsid w:val="00135EDC"/>
    <w:rsid w:val="00152D73"/>
    <w:rsid w:val="0017475D"/>
    <w:rsid w:val="00177C6F"/>
    <w:rsid w:val="001834E4"/>
    <w:rsid w:val="001963FE"/>
    <w:rsid w:val="00197032"/>
    <w:rsid w:val="001A31BD"/>
    <w:rsid w:val="001A42F5"/>
    <w:rsid w:val="001E4B9F"/>
    <w:rsid w:val="001E5EA6"/>
    <w:rsid w:val="00230E40"/>
    <w:rsid w:val="00235E95"/>
    <w:rsid w:val="00244E2C"/>
    <w:rsid w:val="00251770"/>
    <w:rsid w:val="00267FE8"/>
    <w:rsid w:val="002D4F87"/>
    <w:rsid w:val="002D7F59"/>
    <w:rsid w:val="002E2940"/>
    <w:rsid w:val="00326DCD"/>
    <w:rsid w:val="003346F0"/>
    <w:rsid w:val="0034031E"/>
    <w:rsid w:val="003500F2"/>
    <w:rsid w:val="0035227E"/>
    <w:rsid w:val="00371315"/>
    <w:rsid w:val="003F0666"/>
    <w:rsid w:val="0044559A"/>
    <w:rsid w:val="00453C4E"/>
    <w:rsid w:val="004622F7"/>
    <w:rsid w:val="00483D78"/>
    <w:rsid w:val="004B5809"/>
    <w:rsid w:val="004D42EB"/>
    <w:rsid w:val="0050006C"/>
    <w:rsid w:val="0050015A"/>
    <w:rsid w:val="005237D1"/>
    <w:rsid w:val="0053771B"/>
    <w:rsid w:val="00566306"/>
    <w:rsid w:val="0056646E"/>
    <w:rsid w:val="00590182"/>
    <w:rsid w:val="0059228E"/>
    <w:rsid w:val="005973D5"/>
    <w:rsid w:val="005A0EC1"/>
    <w:rsid w:val="005A2589"/>
    <w:rsid w:val="005B477E"/>
    <w:rsid w:val="005C2EF4"/>
    <w:rsid w:val="006025E0"/>
    <w:rsid w:val="00677C32"/>
    <w:rsid w:val="006B64E4"/>
    <w:rsid w:val="006C0373"/>
    <w:rsid w:val="0071746F"/>
    <w:rsid w:val="007261C6"/>
    <w:rsid w:val="007474E9"/>
    <w:rsid w:val="0077784F"/>
    <w:rsid w:val="00785172"/>
    <w:rsid w:val="007B2610"/>
    <w:rsid w:val="007C6E46"/>
    <w:rsid w:val="007F06F7"/>
    <w:rsid w:val="007F6F3D"/>
    <w:rsid w:val="00807FD1"/>
    <w:rsid w:val="00842AC0"/>
    <w:rsid w:val="00862B36"/>
    <w:rsid w:val="00876FCC"/>
    <w:rsid w:val="00894372"/>
    <w:rsid w:val="00925542"/>
    <w:rsid w:val="00944951"/>
    <w:rsid w:val="00981DC6"/>
    <w:rsid w:val="009903FC"/>
    <w:rsid w:val="00992740"/>
    <w:rsid w:val="0099691A"/>
    <w:rsid w:val="009A6F95"/>
    <w:rsid w:val="009B2636"/>
    <w:rsid w:val="009C5789"/>
    <w:rsid w:val="009F32BB"/>
    <w:rsid w:val="00A02138"/>
    <w:rsid w:val="00A264C7"/>
    <w:rsid w:val="00A301CA"/>
    <w:rsid w:val="00A36E38"/>
    <w:rsid w:val="00A4018E"/>
    <w:rsid w:val="00A52DFF"/>
    <w:rsid w:val="00A62896"/>
    <w:rsid w:val="00A76890"/>
    <w:rsid w:val="00AF1C28"/>
    <w:rsid w:val="00B03723"/>
    <w:rsid w:val="00B05FAF"/>
    <w:rsid w:val="00B12AFA"/>
    <w:rsid w:val="00B12DF6"/>
    <w:rsid w:val="00B432FE"/>
    <w:rsid w:val="00B705CF"/>
    <w:rsid w:val="00B745A7"/>
    <w:rsid w:val="00B85B3E"/>
    <w:rsid w:val="00B91044"/>
    <w:rsid w:val="00BC25B6"/>
    <w:rsid w:val="00BC4A3D"/>
    <w:rsid w:val="00BC5A2A"/>
    <w:rsid w:val="00C04745"/>
    <w:rsid w:val="00C12442"/>
    <w:rsid w:val="00C14401"/>
    <w:rsid w:val="00C36BEB"/>
    <w:rsid w:val="00C5772A"/>
    <w:rsid w:val="00C849AE"/>
    <w:rsid w:val="00C96D17"/>
    <w:rsid w:val="00C973A2"/>
    <w:rsid w:val="00CA19F7"/>
    <w:rsid w:val="00CA54FE"/>
    <w:rsid w:val="00CB30CA"/>
    <w:rsid w:val="00CC018D"/>
    <w:rsid w:val="00DA21A0"/>
    <w:rsid w:val="00DB0ACB"/>
    <w:rsid w:val="00DB4DF2"/>
    <w:rsid w:val="00DC1D18"/>
    <w:rsid w:val="00DD57FD"/>
    <w:rsid w:val="00DD5963"/>
    <w:rsid w:val="00DD718D"/>
    <w:rsid w:val="00E002FC"/>
    <w:rsid w:val="00E03C7A"/>
    <w:rsid w:val="00E14233"/>
    <w:rsid w:val="00E21B39"/>
    <w:rsid w:val="00E416A6"/>
    <w:rsid w:val="00E44733"/>
    <w:rsid w:val="00E74000"/>
    <w:rsid w:val="00EC0E21"/>
    <w:rsid w:val="00F064D0"/>
    <w:rsid w:val="00F25999"/>
    <w:rsid w:val="00F34F50"/>
    <w:rsid w:val="00F3780E"/>
    <w:rsid w:val="00F4213D"/>
    <w:rsid w:val="00F54249"/>
    <w:rsid w:val="00FB2804"/>
    <w:rsid w:val="00FB53C1"/>
  </w:rsids>
  <m:mathPr>
    <m:mathFont m:val="Cambria Math"/>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documentProtection w:edit="readOnly" w:enforcement="1" w:cryptProviderType="rsaFull" w:cryptAlgorithmClass="hash" w:cryptAlgorithmType="typeAny" w:cryptAlgorithmSid="4" w:cryptSpinCount="100000" w:hash="Jz3F9SvdoGXowIqPbaYk4HMxRDA=" w:salt="Zg2MBbBv3XIQpwZVZIKHAQ=="/>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6306"/>
  </w:style>
  <w:style w:type="paragraph" w:styleId="Overskrift1">
    <w:name w:val="heading 1"/>
    <w:basedOn w:val="Normal"/>
    <w:next w:val="Normal"/>
    <w:link w:val="Overskrift1Tegn"/>
    <w:uiPriority w:val="9"/>
    <w:qFormat/>
    <w:rsid w:val="005663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56630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1963F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Titel">
    <w:name w:val="Title"/>
    <w:basedOn w:val="Normal"/>
    <w:next w:val="Normal"/>
    <w:link w:val="TitelTegn"/>
    <w:uiPriority w:val="10"/>
    <w:qFormat/>
    <w:rsid w:val="0056630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Tegn">
    <w:name w:val="Titel Tegn"/>
    <w:basedOn w:val="Standardskrifttypeiafsnit"/>
    <w:link w:val="Titel"/>
    <w:uiPriority w:val="10"/>
    <w:rsid w:val="00566306"/>
    <w:rPr>
      <w:rFonts w:asciiTheme="majorHAnsi" w:eastAsiaTheme="majorEastAsia" w:hAnsiTheme="majorHAnsi" w:cstheme="majorBidi"/>
      <w:color w:val="17365D" w:themeColor="text2" w:themeShade="BF"/>
      <w:spacing w:val="5"/>
      <w:kern w:val="28"/>
      <w:sz w:val="52"/>
      <w:szCs w:val="52"/>
    </w:rPr>
  </w:style>
  <w:style w:type="character" w:customStyle="1" w:styleId="Overskrift1Tegn">
    <w:name w:val="Overskrift 1 Tegn"/>
    <w:basedOn w:val="Standardskrifttypeiafsnit"/>
    <w:link w:val="Overskrift1"/>
    <w:uiPriority w:val="9"/>
    <w:rsid w:val="00566306"/>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typeiafsnit"/>
    <w:link w:val="Overskrift2"/>
    <w:uiPriority w:val="9"/>
    <w:rsid w:val="00566306"/>
    <w:rPr>
      <w:rFonts w:asciiTheme="majorHAnsi" w:eastAsiaTheme="majorEastAsia" w:hAnsiTheme="majorHAnsi" w:cstheme="majorBidi"/>
      <w:b/>
      <w:bCs/>
      <w:color w:val="4F81BD" w:themeColor="accent1"/>
      <w:sz w:val="26"/>
      <w:szCs w:val="26"/>
    </w:rPr>
  </w:style>
  <w:style w:type="paragraph" w:styleId="Opstilling-punkttegn">
    <w:name w:val="List Bullet"/>
    <w:basedOn w:val="Normal"/>
    <w:uiPriority w:val="99"/>
    <w:unhideWhenUsed/>
    <w:rsid w:val="00566306"/>
    <w:pPr>
      <w:numPr>
        <w:numId w:val="1"/>
      </w:numPr>
      <w:contextualSpacing/>
    </w:pPr>
  </w:style>
  <w:style w:type="paragraph" w:styleId="Opstilling-punkttegn2">
    <w:name w:val="List Bullet 2"/>
    <w:basedOn w:val="Normal"/>
    <w:uiPriority w:val="99"/>
    <w:unhideWhenUsed/>
    <w:rsid w:val="00566306"/>
    <w:pPr>
      <w:numPr>
        <w:numId w:val="2"/>
      </w:numPr>
      <w:contextualSpacing/>
    </w:pPr>
  </w:style>
  <w:style w:type="paragraph" w:styleId="Opstilling-talellerbogst">
    <w:name w:val="List Number"/>
    <w:basedOn w:val="Normal"/>
    <w:uiPriority w:val="99"/>
    <w:unhideWhenUsed/>
    <w:rsid w:val="00566306"/>
    <w:pPr>
      <w:numPr>
        <w:numId w:val="6"/>
      </w:numPr>
      <w:contextualSpacing/>
    </w:pPr>
  </w:style>
  <w:style w:type="paragraph" w:styleId="Opstilling-talellerbogst2">
    <w:name w:val="List Number 2"/>
    <w:basedOn w:val="Normal"/>
    <w:uiPriority w:val="99"/>
    <w:unhideWhenUsed/>
    <w:rsid w:val="00566306"/>
    <w:pPr>
      <w:numPr>
        <w:numId w:val="7"/>
      </w:numPr>
      <w:contextualSpacing/>
    </w:pPr>
  </w:style>
  <w:style w:type="character" w:styleId="Strk">
    <w:name w:val="Strong"/>
    <w:basedOn w:val="Standardskrifttypeiafsnit"/>
    <w:uiPriority w:val="22"/>
    <w:qFormat/>
    <w:rsid w:val="00566306"/>
    <w:rPr>
      <w:b/>
      <w:bCs/>
    </w:rPr>
  </w:style>
  <w:style w:type="character" w:customStyle="1" w:styleId="Overskrift3Tegn">
    <w:name w:val="Overskrift 3 Tegn"/>
    <w:basedOn w:val="Standardskrifttypeiafsnit"/>
    <w:link w:val="Overskrift3"/>
    <w:uiPriority w:val="9"/>
    <w:rsid w:val="001963FE"/>
    <w:rPr>
      <w:rFonts w:asciiTheme="majorHAnsi" w:eastAsiaTheme="majorEastAsia" w:hAnsiTheme="majorHAnsi" w:cstheme="majorBidi"/>
      <w:b/>
      <w:bCs/>
      <w:color w:val="4F81BD" w:themeColor="accent1"/>
    </w:rPr>
  </w:style>
  <w:style w:type="paragraph" w:customStyle="1" w:styleId="Kommentar">
    <w:name w:val="Kommentar"/>
    <w:basedOn w:val="Normal"/>
    <w:qFormat/>
    <w:rsid w:val="00590182"/>
    <w:rPr>
      <w:color w:val="C0504D" w:themeColor="accent2"/>
    </w:rPr>
  </w:style>
  <w:style w:type="paragraph" w:customStyle="1" w:styleId="Video">
    <w:name w:val="Video"/>
    <w:basedOn w:val="Normal"/>
    <w:next w:val="Normal"/>
    <w:qFormat/>
    <w:rsid w:val="009A6F95"/>
    <w:rPr>
      <w:color w:val="F79646" w:themeColor="accent6"/>
    </w:rPr>
  </w:style>
  <w:style w:type="paragraph" w:customStyle="1" w:styleId="Figuroverskrift">
    <w:name w:val="Figuroverskrift"/>
    <w:basedOn w:val="Normal"/>
    <w:next w:val="Figur"/>
    <w:qFormat/>
    <w:rsid w:val="00590182"/>
    <w:rPr>
      <w:color w:val="9BBB59" w:themeColor="accent3"/>
    </w:rPr>
  </w:style>
  <w:style w:type="paragraph" w:customStyle="1" w:styleId="Figur">
    <w:name w:val="Figur"/>
    <w:basedOn w:val="Normal"/>
    <w:qFormat/>
    <w:rsid w:val="00590182"/>
    <w:rPr>
      <w:color w:val="9BBB59" w:themeColor="accent3"/>
    </w:rPr>
  </w:style>
  <w:style w:type="paragraph" w:styleId="Markeringsbobletekst">
    <w:name w:val="Balloon Text"/>
    <w:basedOn w:val="Normal"/>
    <w:link w:val="MarkeringsbobletekstTegn"/>
    <w:uiPriority w:val="99"/>
    <w:semiHidden/>
    <w:unhideWhenUsed/>
    <w:rsid w:val="009A6F95"/>
    <w:pPr>
      <w:spacing w:after="0" w:line="240" w:lineRule="auto"/>
    </w:pPr>
    <w:rPr>
      <w:rFonts w:ascii="Lucida Grande" w:hAnsi="Lucida Grande"/>
      <w:sz w:val="18"/>
      <w:szCs w:val="18"/>
    </w:rPr>
  </w:style>
  <w:style w:type="character" w:customStyle="1" w:styleId="MarkeringsbobletekstTegn">
    <w:name w:val="Markeringsbobletekst Tegn"/>
    <w:basedOn w:val="Standardskrifttypeiafsnit"/>
    <w:link w:val="Markeringsbobletekst"/>
    <w:uiPriority w:val="99"/>
    <w:semiHidden/>
    <w:rsid w:val="009A6F95"/>
    <w:rPr>
      <w:rFonts w:ascii="Lucida Grande" w:hAnsi="Lucida Grande"/>
      <w:sz w:val="18"/>
      <w:szCs w:val="18"/>
    </w:rPr>
  </w:style>
  <w:style w:type="paragraph" w:customStyle="1" w:styleId="Tabeloverskrift">
    <w:name w:val="Tabeloverskrift"/>
    <w:basedOn w:val="Normal"/>
    <w:qFormat/>
    <w:rsid w:val="00590182"/>
    <w:rPr>
      <w:color w:val="660066"/>
    </w:rPr>
  </w:style>
  <w:style w:type="table" w:styleId="Tabel-Gitter">
    <w:name w:val="Table Grid"/>
    <w:basedOn w:val="Tabel-Normal"/>
    <w:uiPriority w:val="59"/>
    <w:rsid w:val="00B037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dsholdertekst">
    <w:name w:val="Placeholder Text"/>
    <w:basedOn w:val="Standardskrifttypeiafsnit"/>
    <w:uiPriority w:val="99"/>
    <w:semiHidden/>
    <w:rsid w:val="006025E0"/>
    <w:rPr>
      <w:color w:val="808080"/>
    </w:rPr>
  </w:style>
  <w:style w:type="paragraph" w:customStyle="1" w:styleId="Feedback">
    <w:name w:val="Feedback"/>
    <w:basedOn w:val="Normal"/>
    <w:autoRedefine/>
    <w:qFormat/>
    <w:rsid w:val="00C849AE"/>
    <w:rPr>
      <w:rFonts w:ascii="Calibri" w:hAnsi="Calibri"/>
      <w:color w:val="4F6228" w:themeColor="accent3" w:themeShade="80"/>
    </w:rPr>
  </w:style>
  <w:style w:type="paragraph" w:customStyle="1" w:styleId="Bokssprgsmltilopsamling">
    <w:name w:val="Boks spørgsmål til opsamling"/>
    <w:basedOn w:val="Normal"/>
    <w:qFormat/>
    <w:rsid w:val="0035227E"/>
    <w:pPr>
      <w:spacing w:before="240" w:after="0"/>
    </w:pPr>
    <w:rPr>
      <w:color w:val="3366FF"/>
    </w:rPr>
  </w:style>
  <w:style w:type="paragraph" w:customStyle="1" w:styleId="Bokstips">
    <w:name w:val="Boks tips"/>
    <w:basedOn w:val="Normal"/>
    <w:qFormat/>
    <w:rsid w:val="0035227E"/>
    <w:pPr>
      <w:spacing w:before="240" w:after="0"/>
    </w:pPr>
    <w:rPr>
      <w:bCs/>
      <w:color w:val="FF0000"/>
      <w:lang w:val="en-US"/>
    </w:rPr>
  </w:style>
  <w:style w:type="paragraph" w:customStyle="1" w:styleId="Overskriftinstruktionsark">
    <w:name w:val="Overskrift instruktionsark"/>
    <w:basedOn w:val="Overskrift1"/>
    <w:qFormat/>
    <w:rsid w:val="00B12AFA"/>
    <w:rPr>
      <w:color w:val="F79646" w:themeColor="accent6"/>
    </w:rPr>
  </w:style>
  <w:style w:type="paragraph" w:styleId="Ingenafstand">
    <w:name w:val="No Spacing"/>
    <w:uiPriority w:val="1"/>
    <w:qFormat/>
    <w:rsid w:val="00842AC0"/>
    <w:pPr>
      <w:spacing w:after="0" w:line="240" w:lineRule="auto"/>
    </w:pPr>
  </w:style>
  <w:style w:type="paragraph" w:styleId="Korrektur">
    <w:name w:val="Revision"/>
    <w:hidden/>
    <w:uiPriority w:val="99"/>
    <w:semiHidden/>
    <w:rsid w:val="0034031E"/>
    <w:pPr>
      <w:spacing w:after="0" w:line="240" w:lineRule="auto"/>
    </w:pPr>
  </w:style>
  <w:style w:type="character" w:styleId="Kommentarhenvisning">
    <w:name w:val="annotation reference"/>
    <w:basedOn w:val="Standardskrifttypeiafsnit"/>
    <w:uiPriority w:val="99"/>
    <w:semiHidden/>
    <w:unhideWhenUsed/>
    <w:rsid w:val="0034031E"/>
    <w:rPr>
      <w:sz w:val="16"/>
      <w:szCs w:val="16"/>
    </w:rPr>
  </w:style>
  <w:style w:type="paragraph" w:styleId="Kommentartekst">
    <w:name w:val="annotation text"/>
    <w:basedOn w:val="Normal"/>
    <w:link w:val="KommentartekstTegn"/>
    <w:uiPriority w:val="99"/>
    <w:semiHidden/>
    <w:unhideWhenUsed/>
    <w:rsid w:val="0034031E"/>
    <w:pPr>
      <w:spacing w:line="240" w:lineRule="auto"/>
    </w:pPr>
    <w:rPr>
      <w:sz w:val="20"/>
      <w:szCs w:val="20"/>
    </w:rPr>
  </w:style>
  <w:style w:type="character" w:customStyle="1" w:styleId="KommentartekstTegn">
    <w:name w:val="Kommentartekst Tegn"/>
    <w:basedOn w:val="Standardskrifttypeiafsnit"/>
    <w:link w:val="Kommentartekst"/>
    <w:uiPriority w:val="99"/>
    <w:semiHidden/>
    <w:rsid w:val="0034031E"/>
    <w:rPr>
      <w:sz w:val="20"/>
      <w:szCs w:val="20"/>
    </w:rPr>
  </w:style>
  <w:style w:type="paragraph" w:styleId="Kommentaremne">
    <w:name w:val="annotation subject"/>
    <w:basedOn w:val="Kommentartekst"/>
    <w:next w:val="Kommentartekst"/>
    <w:link w:val="KommentaremneTegn"/>
    <w:uiPriority w:val="99"/>
    <w:semiHidden/>
    <w:unhideWhenUsed/>
    <w:rsid w:val="0034031E"/>
    <w:rPr>
      <w:b/>
      <w:bCs/>
    </w:rPr>
  </w:style>
  <w:style w:type="character" w:customStyle="1" w:styleId="KommentaremneTegn">
    <w:name w:val="Kommentaremne Tegn"/>
    <w:basedOn w:val="KommentartekstTegn"/>
    <w:link w:val="Kommentaremne"/>
    <w:uiPriority w:val="99"/>
    <w:semiHidden/>
    <w:rsid w:val="0034031E"/>
    <w:rPr>
      <w:b/>
      <w:bCs/>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a-DK"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59507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Dropbox\Dig,%20mig%20og%20f&#230;llesskabet\Skabeloner\Skabelon%20Instruktioner%20www.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Skabelon Instruktioner www.dotx</Template>
  <TotalTime>497</TotalTime>
  <Pages>2</Pages>
  <Words>439</Words>
  <Characters>2681</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13</cp:revision>
  <dcterms:created xsi:type="dcterms:W3CDTF">2014-05-14T12:24:00Z</dcterms:created>
  <dcterms:modified xsi:type="dcterms:W3CDTF">2014-12-18T13:36:00Z</dcterms:modified>
</cp:coreProperties>
</file>