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1A42F5" w:rsidP="007474E9">
      <w:pPr>
        <w:pStyle w:val="Titel"/>
      </w:pPr>
      <w:r>
        <w:t xml:space="preserve">Instruktionsark nummer </w:t>
      </w:r>
      <w:r w:rsidR="00B955F3">
        <w:t>90</w:t>
      </w:r>
    </w:p>
    <w:p w:rsidR="00B12AFA" w:rsidRDefault="00B955F3" w:rsidP="00B12AFA">
      <w:pPr>
        <w:pStyle w:val="Overskriftinstruktionsark"/>
      </w:pPr>
      <w:r>
        <w:t>Når en ven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E046D1" w:rsidRDefault="00E046D1" w:rsidP="00E046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095C41">
        <w:rPr>
          <w:rFonts w:ascii="Calibri" w:hAnsi="Calibri" w:cs="Calibri"/>
        </w:rPr>
        <w:t>Eleverne udtrykker, hvad de</w:t>
      </w:r>
      <w:r>
        <w:rPr>
          <w:rFonts w:ascii="Calibri" w:hAnsi="Calibri" w:cs="Calibri"/>
        </w:rPr>
        <w:t>r kan gøre dem henholdsvis glade og kede af det i et venskab.</w:t>
      </w:r>
    </w:p>
    <w:p w:rsidR="00E046D1" w:rsidRDefault="00E046D1" w:rsidP="00E046D1">
      <w:pPr>
        <w:pStyle w:val="Ingenafstand"/>
      </w:pPr>
      <w:r>
        <w:t>Eleverne støttes i at reflektere og</w:t>
      </w:r>
      <w:r w:rsidR="007832D7">
        <w:t xml:space="preserve"> sætte ord på, hvilke kvaliteter</w:t>
      </w:r>
      <w:r w:rsidR="00D464C6">
        <w:t>,</w:t>
      </w:r>
      <w:r w:rsidR="007832D7">
        <w:t xml:space="preserve"> der er vigtige for dem i et venskab</w:t>
      </w:r>
      <w:r>
        <w:t xml:space="preserve"> 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A56EE8" w:rsidP="001E5EA6">
      <w:pPr>
        <w:spacing w:after="0" w:line="240" w:lineRule="auto"/>
      </w:pPr>
      <w:r>
        <w:t>Fra 2</w:t>
      </w:r>
      <w:r w:rsidR="001E5EA6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A56EE8" w:rsidP="00EB319E">
      <w:pPr>
        <w:pStyle w:val="Ingenafstand"/>
      </w:pPr>
      <w:r>
        <w:t>Fra 10</w:t>
      </w:r>
      <w:r w:rsidR="001E4B9F">
        <w:t xml:space="preserve"> </w:t>
      </w:r>
      <w:r w:rsidR="001E5EA6">
        <w:t xml:space="preserve">minutter. </w:t>
      </w:r>
    </w:p>
    <w:p w:rsidR="00FC59B3" w:rsidRDefault="00FC59B3" w:rsidP="00EB319E">
      <w:pPr>
        <w:pStyle w:val="Ingenafstand"/>
      </w:pPr>
      <w:r>
        <w:t>Tavle/flipover til brainstorm</w:t>
      </w:r>
      <w:r w:rsidR="00D464C6">
        <w:t>.</w:t>
      </w:r>
    </w:p>
    <w:p w:rsidR="00A56EE8" w:rsidRDefault="00A56EE8" w:rsidP="00EB319E">
      <w:pPr>
        <w:pStyle w:val="Ingenafstand"/>
      </w:pPr>
      <w:r>
        <w:t>Bord, stol og skriveredskab</w:t>
      </w:r>
      <w:r w:rsidR="00D464C6">
        <w:t>.</w:t>
      </w:r>
    </w:p>
    <w:p w:rsidR="00A56EE8" w:rsidRDefault="00E046D1" w:rsidP="00EB319E">
      <w:pPr>
        <w:pStyle w:val="Ingenafstand"/>
        <w:rPr>
          <w:rFonts w:ascii="Calibri" w:hAnsi="Calibri" w:cs="Calibri"/>
        </w:rPr>
      </w:pPr>
      <w:r w:rsidRPr="00095C41">
        <w:rPr>
          <w:rFonts w:ascii="Calibri" w:hAnsi="Calibri" w:cs="Calibri"/>
        </w:rPr>
        <w:t>Eleverne skal have et sprog, kunne skrive eller have hjælp til det.</w:t>
      </w:r>
    </w:p>
    <w:p w:rsidR="00E046D1" w:rsidRPr="00A56EE8" w:rsidRDefault="00E046D1" w:rsidP="00EB319E">
      <w:pPr>
        <w:pStyle w:val="Ingenafstand"/>
      </w:pPr>
      <w:r w:rsidRPr="00095C41">
        <w:rPr>
          <w:rFonts w:ascii="Calibri" w:hAnsi="Calibri" w:cs="Calibri"/>
        </w:rPr>
        <w:t xml:space="preserve"> Print af</w:t>
      </w:r>
      <w:r>
        <w:rPr>
          <w:rFonts w:ascii="Calibri" w:hAnsi="Calibri" w:cs="Calibri"/>
        </w:rPr>
        <w:t xml:space="preserve"> ”</w:t>
      </w:r>
      <w:r w:rsidR="00EB319E">
        <w:rPr>
          <w:rFonts w:ascii="Calibri" w:hAnsi="Calibri" w:cs="Calibri"/>
        </w:rPr>
        <w:t>Når</w:t>
      </w:r>
      <w:r w:rsidR="00A56EE8">
        <w:rPr>
          <w:rFonts w:ascii="Calibri" w:hAnsi="Calibri" w:cs="Calibri"/>
        </w:rPr>
        <w:t xml:space="preserve"> en ven</w:t>
      </w:r>
      <w:r>
        <w:rPr>
          <w:rFonts w:ascii="Calibri" w:hAnsi="Calibri" w:cs="Calibri"/>
        </w:rPr>
        <w:t xml:space="preserve">… </w:t>
      </w:r>
      <w:proofErr w:type="spellStart"/>
      <w:r>
        <w:rPr>
          <w:rFonts w:ascii="Calibri" w:hAnsi="Calibri" w:cs="Calibri"/>
        </w:rPr>
        <w:t>kopiark</w:t>
      </w:r>
      <w:proofErr w:type="spellEnd"/>
      <w:r>
        <w:rPr>
          <w:rFonts w:ascii="Calibri" w:hAnsi="Calibri" w:cs="Calibri"/>
        </w:rPr>
        <w:t>”</w:t>
      </w:r>
      <w:r w:rsidR="00D464C6">
        <w:rPr>
          <w:rFonts w:ascii="Calibri" w:hAnsi="Calibri" w:cs="Calibri"/>
        </w:rPr>
        <w:t>.</w:t>
      </w:r>
      <w:r w:rsidR="00A01B6D">
        <w:rPr>
          <w:rFonts w:ascii="Calibri" w:hAnsi="Calibri" w:cs="Calibri"/>
        </w:rPr>
        <w:t xml:space="preserve"> 1 sæt til hver</w:t>
      </w:r>
      <w:r w:rsidR="00A56EE8">
        <w:rPr>
          <w:rFonts w:ascii="Calibri" w:hAnsi="Calibri" w:cs="Calibri"/>
        </w:rPr>
        <w:t xml:space="preserve"> elev</w:t>
      </w:r>
      <w:r w:rsidRPr="00095C41">
        <w:rPr>
          <w:rFonts w:ascii="Calibri" w:hAnsi="Calibri" w:cs="Calibri"/>
        </w:rPr>
        <w:t>.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FC59B3" w:rsidRDefault="00FC59B3" w:rsidP="00E046D1">
      <w:pPr>
        <w:pStyle w:val="Ingenafstand"/>
      </w:pPr>
      <w:r>
        <w:t>Del kopiarkene ud til eleverne. Fortæl, at de ikke skal skrive navn på</w:t>
      </w:r>
      <w:r w:rsidR="00D464C6">
        <w:t>.</w:t>
      </w:r>
      <w:r>
        <w:t xml:space="preserve"> </w:t>
      </w:r>
    </w:p>
    <w:p w:rsidR="004056EE" w:rsidRDefault="00A56EE8" w:rsidP="00E046D1">
      <w:pPr>
        <w:pStyle w:val="Ingenafstand"/>
        <w:rPr>
          <w:i/>
        </w:rPr>
      </w:pPr>
      <w:r>
        <w:t>Bed eleverne om at overveje</w:t>
      </w:r>
      <w:r w:rsidR="007416E3">
        <w:t>,</w:t>
      </w:r>
      <w:r>
        <w:t xml:space="preserve"> hvad der kan gøre dem</w:t>
      </w:r>
      <w:r w:rsidR="0076595D">
        <w:t xml:space="preserve"> glade og</w:t>
      </w:r>
      <w:r>
        <w:t xml:space="preserve"> kede af det i et venskab.</w:t>
      </w:r>
      <w:r w:rsidR="007416E3">
        <w:t xml:space="preserve"> </w:t>
      </w:r>
      <w:r w:rsidR="004056EE">
        <w:t>Start med en fælles</w:t>
      </w:r>
      <w:r w:rsidR="004056EE" w:rsidRPr="004056EE">
        <w:t xml:space="preserve"> brainstorm</w:t>
      </w:r>
      <w:r w:rsidR="004056EE" w:rsidRPr="00095C41">
        <w:t xml:space="preserve"> på tavlen, så</w:t>
      </w:r>
      <w:r w:rsidR="004056EE" w:rsidRPr="001E7C96">
        <w:t xml:space="preserve"> de kan </w:t>
      </w:r>
      <w:r w:rsidR="004056EE">
        <w:t>hjælpe hinanden med forskellige emner</w:t>
      </w:r>
      <w:r w:rsidR="004056EE" w:rsidRPr="00095C41">
        <w:t>. For elever</w:t>
      </w:r>
      <w:r w:rsidR="004056EE">
        <w:t>,</w:t>
      </w:r>
      <w:r w:rsidR="004056EE" w:rsidRPr="00095C41">
        <w:t xml:space="preserve"> som har svært ved at skrive og stave, kan dette også være en hjælp, </w:t>
      </w:r>
      <w:r w:rsidR="004056EE">
        <w:t xml:space="preserve">idet de får </w:t>
      </w:r>
      <w:r w:rsidR="004056EE" w:rsidRPr="00095C41">
        <w:t>noget at skrive af efter.</w:t>
      </w:r>
      <w:r w:rsidR="004056EE">
        <w:t xml:space="preserve"> </w:t>
      </w:r>
      <w:r w:rsidR="007416E3">
        <w:t>Giv eleverne et par eksempler som fx: ”</w:t>
      </w:r>
      <w:r w:rsidR="007416E3" w:rsidRPr="007416E3">
        <w:rPr>
          <w:i/>
        </w:rPr>
        <w:t>Det gør mig glad, når en ven siger jeg er god at snakke med”, ”</w:t>
      </w:r>
      <w:r w:rsidR="0076595D">
        <w:rPr>
          <w:i/>
        </w:rPr>
        <w:t>d</w:t>
      </w:r>
      <w:r w:rsidR="007416E3" w:rsidRPr="007416E3">
        <w:rPr>
          <w:i/>
        </w:rPr>
        <w:t>et gør mig ked af det</w:t>
      </w:r>
      <w:r w:rsidR="007416E3">
        <w:rPr>
          <w:i/>
        </w:rPr>
        <w:t>,</w:t>
      </w:r>
      <w:r w:rsidR="007416E3" w:rsidRPr="007416E3">
        <w:rPr>
          <w:i/>
        </w:rPr>
        <w:t xml:space="preserve"> når en ven ikke overholder en aftale”</w:t>
      </w:r>
      <w:r w:rsidR="007416E3">
        <w:rPr>
          <w:i/>
        </w:rPr>
        <w:t xml:space="preserve">. </w:t>
      </w:r>
    </w:p>
    <w:p w:rsidR="00E046D1" w:rsidRDefault="00A56EE8" w:rsidP="00E046D1">
      <w:pPr>
        <w:pStyle w:val="Ingenafstand"/>
      </w:pPr>
      <w:r>
        <w:t>På første ark</w:t>
      </w:r>
      <w:r w:rsidR="00E046D1" w:rsidRPr="00095C41">
        <w:t xml:space="preserve"> skriver eleverne</w:t>
      </w:r>
      <w:r>
        <w:t>,</w:t>
      </w:r>
      <w:r w:rsidR="00E046D1" w:rsidRPr="00095C41">
        <w:t xml:space="preserve"> </w:t>
      </w:r>
      <w:r>
        <w:t>hvad der kan gøre dem kede af det i et venskab</w:t>
      </w:r>
      <w:r w:rsidR="004056EE">
        <w:t xml:space="preserve">. </w:t>
      </w:r>
    </w:p>
    <w:p w:rsidR="004056EE" w:rsidRPr="00095C41" w:rsidRDefault="004056EE" w:rsidP="00E046D1">
      <w:pPr>
        <w:pStyle w:val="Ingenafstand"/>
      </w:pPr>
      <w:r>
        <w:t>På andet ark skriver eleverne, hvad der kan gøre dem glade i et venskab.</w:t>
      </w:r>
    </w:p>
    <w:p w:rsidR="00E046D1" w:rsidRPr="00E046D1" w:rsidRDefault="00E046D1" w:rsidP="00FC59B3">
      <w:pPr>
        <w:pStyle w:val="Ingenafstand"/>
      </w:pPr>
      <w:r w:rsidRPr="00095C41">
        <w:t xml:space="preserve">Arkene sættes </w:t>
      </w:r>
      <w:r w:rsidR="00FC59B3">
        <w:t xml:space="preserve">efterfølgende </w:t>
      </w:r>
      <w:r w:rsidRPr="00095C41">
        <w:t>op på tavle eller væg, så de er synlige for alle og gen</w:t>
      </w:r>
      <w:r w:rsidR="00C81B76">
        <w:t>nemgås.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E046D1" w:rsidRPr="002D4B5D" w:rsidRDefault="00832B63" w:rsidP="002D4B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Tal med eleverne om, </w:t>
      </w:r>
      <w:proofErr w:type="gramStart"/>
      <w:r w:rsidR="00B00119">
        <w:rPr>
          <w:rFonts w:ascii="Calibri" w:hAnsi="Calibri" w:cs="Calibri"/>
        </w:rPr>
        <w:t>at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i</w:t>
      </w:r>
      <w:proofErr w:type="gramEnd"/>
      <w:r>
        <w:rPr>
          <w:rFonts w:ascii="Calibri" w:hAnsi="Calibri" w:cs="Calibri"/>
        </w:rPr>
        <w:t xml:space="preserve"> et venskab</w:t>
      </w:r>
      <w:r w:rsidR="00B00119">
        <w:rPr>
          <w:rFonts w:ascii="Calibri" w:hAnsi="Calibri" w:cs="Calibri"/>
        </w:rPr>
        <w:t xml:space="preserve"> oplever alle at blive både</w:t>
      </w:r>
      <w:r>
        <w:rPr>
          <w:rFonts w:ascii="Calibri" w:hAnsi="Calibri" w:cs="Calibri"/>
        </w:rPr>
        <w:t xml:space="preserve"> glad</w:t>
      </w:r>
      <w:r w:rsidR="002D4B5D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og ked</w:t>
      </w:r>
      <w:r w:rsidR="002D4B5D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af det. Gør eleverne opmærksomme på, at når de gør sig klart, hvad der gør dem glade/kede af det, </w:t>
      </w:r>
      <w:r w:rsidR="003A3E4C">
        <w:rPr>
          <w:rFonts w:ascii="Calibri" w:hAnsi="Calibri" w:cs="Calibri"/>
        </w:rPr>
        <w:t>så kan de bedre afgøre</w:t>
      </w:r>
      <w:r w:rsidR="00B00119">
        <w:rPr>
          <w:rFonts w:ascii="Calibri" w:hAnsi="Calibri" w:cs="Calibri"/>
        </w:rPr>
        <w:t>,</w:t>
      </w:r>
      <w:r w:rsidR="003A3E4C">
        <w:rPr>
          <w:rFonts w:ascii="Calibri" w:hAnsi="Calibri" w:cs="Calibri"/>
        </w:rPr>
        <w:t xml:space="preserve"> om de</w:t>
      </w:r>
      <w:r>
        <w:rPr>
          <w:rFonts w:ascii="Calibri" w:hAnsi="Calibri" w:cs="Calibri"/>
        </w:rPr>
        <w:t xml:space="preserve"> </w:t>
      </w:r>
      <w:r w:rsidR="003A3E4C">
        <w:rPr>
          <w:rFonts w:ascii="Calibri" w:hAnsi="Calibri" w:cs="Calibri"/>
        </w:rPr>
        <w:t>er</w:t>
      </w:r>
      <w:r>
        <w:rPr>
          <w:rFonts w:ascii="Calibri" w:hAnsi="Calibri" w:cs="Calibri"/>
        </w:rPr>
        <w:t xml:space="preserve"> sammen med deres venner på </w:t>
      </w:r>
      <w:r w:rsidR="003A3E4C">
        <w:rPr>
          <w:rFonts w:ascii="Calibri" w:hAnsi="Calibri" w:cs="Calibri"/>
        </w:rPr>
        <w:t>en god måde</w:t>
      </w:r>
      <w:r w:rsidR="002D4B5D">
        <w:rPr>
          <w:rFonts w:ascii="Calibri" w:hAnsi="Calibri" w:cs="Calibri"/>
        </w:rPr>
        <w:t>.</w:t>
      </w:r>
      <w:r w:rsidR="003A3E4C">
        <w:rPr>
          <w:rFonts w:ascii="Calibri" w:hAnsi="Calibri" w:cs="Calibri"/>
        </w:rPr>
        <w:t xml:space="preserve"> </w:t>
      </w:r>
      <w:r w:rsidR="002D4B5D">
        <w:rPr>
          <w:rFonts w:ascii="Calibri" w:hAnsi="Calibri" w:cs="Calibri"/>
        </w:rPr>
        <w:t>Fortæl, at</w:t>
      </w:r>
      <w:r w:rsidR="00B00119">
        <w:rPr>
          <w:rFonts w:ascii="Calibri" w:hAnsi="Calibri" w:cs="Calibri"/>
        </w:rPr>
        <w:t xml:space="preserve"> et venskab</w:t>
      </w:r>
      <w:r w:rsidR="002D4B5D">
        <w:rPr>
          <w:rFonts w:ascii="Calibri" w:hAnsi="Calibri" w:cs="Calibri"/>
        </w:rPr>
        <w:t xml:space="preserve"> bliver styrket af</w:t>
      </w:r>
      <w:r w:rsidR="00D464C6">
        <w:rPr>
          <w:rFonts w:ascii="Calibri" w:hAnsi="Calibri" w:cs="Calibri"/>
        </w:rPr>
        <w:t>,</w:t>
      </w:r>
      <w:r w:rsidR="002D4B5D">
        <w:rPr>
          <w:rFonts w:ascii="Calibri" w:hAnsi="Calibri" w:cs="Calibri"/>
        </w:rPr>
        <w:t xml:space="preserve"> at man åbent kan udtrykke, hvad der gør en ked af det og glad.</w:t>
      </w:r>
      <w:r w:rsidR="002D4B5D" w:rsidRPr="002D4B5D">
        <w:rPr>
          <w:rFonts w:ascii="Calibri" w:hAnsi="Calibri" w:cs="Calibri"/>
        </w:rPr>
        <w:t xml:space="preserve"> </w:t>
      </w:r>
      <w:r w:rsidR="002D4B5D">
        <w:rPr>
          <w:rFonts w:ascii="Calibri" w:hAnsi="Calibri" w:cs="Calibri"/>
        </w:rPr>
        <w:t>Og</w:t>
      </w:r>
      <w:r w:rsidR="00A01B6D">
        <w:rPr>
          <w:rFonts w:ascii="Calibri" w:hAnsi="Calibri" w:cs="Calibri"/>
        </w:rPr>
        <w:t xml:space="preserve"> at det er en hjælp at kunne udtrykke sine følelser</w:t>
      </w:r>
      <w:r w:rsidR="002D4B5D">
        <w:rPr>
          <w:rFonts w:ascii="Calibri" w:hAnsi="Calibri" w:cs="Calibri"/>
        </w:rPr>
        <w:t xml:space="preserve"> </w:t>
      </w:r>
      <w:r w:rsidR="00A01B6D">
        <w:rPr>
          <w:rFonts w:ascii="Calibri" w:hAnsi="Calibri" w:cs="Calibri"/>
        </w:rPr>
        <w:t>så klart</w:t>
      </w:r>
      <w:r w:rsidR="002D4B5D">
        <w:rPr>
          <w:rFonts w:ascii="Calibri" w:hAnsi="Calibri" w:cs="Calibri"/>
        </w:rPr>
        <w:t xml:space="preserve"> </w:t>
      </w:r>
      <w:r w:rsidR="00A01B6D">
        <w:rPr>
          <w:rFonts w:ascii="Calibri" w:hAnsi="Calibri" w:cs="Calibri"/>
        </w:rPr>
        <w:t>og præcist</w:t>
      </w:r>
      <w:r w:rsidR="002D4B5D">
        <w:rPr>
          <w:rFonts w:ascii="Calibri" w:hAnsi="Calibri" w:cs="Calibri"/>
        </w:rPr>
        <w:t xml:space="preserve"> </w:t>
      </w:r>
      <w:r w:rsidR="00A01B6D">
        <w:rPr>
          <w:rFonts w:ascii="Calibri" w:hAnsi="Calibri" w:cs="Calibri"/>
        </w:rPr>
        <w:t xml:space="preserve">som muligt, </w:t>
      </w:r>
      <w:r w:rsidR="00CF11A1">
        <w:rPr>
          <w:rFonts w:ascii="Calibri" w:hAnsi="Calibri" w:cs="Calibri"/>
        </w:rPr>
        <w:t>når de</w:t>
      </w:r>
      <w:r w:rsidR="002D4B5D">
        <w:rPr>
          <w:rFonts w:ascii="Calibri" w:hAnsi="Calibri" w:cs="Calibri"/>
        </w:rPr>
        <w:t xml:space="preserve"> vil </w:t>
      </w:r>
      <w:r w:rsidR="00A01B6D">
        <w:rPr>
          <w:rFonts w:ascii="Calibri" w:hAnsi="Calibri" w:cs="Calibri"/>
        </w:rPr>
        <w:t>snakke om det</w:t>
      </w:r>
      <w:r w:rsidR="00CF11A1">
        <w:rPr>
          <w:rFonts w:ascii="Calibri" w:hAnsi="Calibri" w:cs="Calibri"/>
        </w:rPr>
        <w:t>,</w:t>
      </w:r>
      <w:r w:rsidR="00A01B6D">
        <w:rPr>
          <w:rFonts w:ascii="Calibri" w:hAnsi="Calibri" w:cs="Calibri"/>
        </w:rPr>
        <w:t xml:space="preserve"> der er godt eller svært</w:t>
      </w:r>
      <w:r w:rsidR="00CF11A1">
        <w:rPr>
          <w:rFonts w:ascii="Calibri" w:hAnsi="Calibri" w:cs="Calibri"/>
        </w:rPr>
        <w:t>,</w:t>
      </w:r>
      <w:r w:rsidR="00A01B6D">
        <w:rPr>
          <w:rFonts w:ascii="Calibri" w:hAnsi="Calibri" w:cs="Calibri"/>
        </w:rPr>
        <w:t xml:space="preserve"> med en ven</w:t>
      </w:r>
      <w:r w:rsidR="002D4B5D">
        <w:rPr>
          <w:rFonts w:ascii="Calibri" w:hAnsi="Calibri" w:cs="Calibri"/>
        </w:rPr>
        <w:t>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2D4B5D" w:rsidRDefault="00A01B6D" w:rsidP="002D4B5D">
      <w:pPr>
        <w:pStyle w:val="Opstilling-punkttegn"/>
      </w:pPr>
      <w:r>
        <w:t xml:space="preserve">Er der noget i de andres </w:t>
      </w:r>
      <w:r w:rsidR="00897BE6">
        <w:t>svar</w:t>
      </w:r>
      <w:r w:rsidR="00D464C6">
        <w:t>,</w:t>
      </w:r>
      <w:r w:rsidR="00897BE6">
        <w:t xml:space="preserve"> </w:t>
      </w:r>
      <w:r>
        <w:t>som overrasker jer</w:t>
      </w:r>
      <w:r w:rsidR="002D4B5D">
        <w:t>?</w:t>
      </w:r>
    </w:p>
    <w:p w:rsidR="002D4B5D" w:rsidRDefault="00897BE6" w:rsidP="002D4B5D">
      <w:pPr>
        <w:pStyle w:val="Opstilling-punkttegn"/>
      </w:pPr>
      <w:r>
        <w:t xml:space="preserve">Fortæller I jeres venner om det, hvis de siger eller gør </w:t>
      </w:r>
      <w:r w:rsidR="00CF11A1">
        <w:t>noget, som gør jer glade eller kede af det?</w:t>
      </w:r>
    </w:p>
    <w:p w:rsidR="002D4B5D" w:rsidRDefault="00CF11A1" w:rsidP="002D4B5D">
      <w:pPr>
        <w:pStyle w:val="Opstilling-punkttegn"/>
      </w:pPr>
      <w:r>
        <w:t>Hvornår må man acceptere, at en ven gør en ked af det? Fx hvis man har inviteret en ven til fødselsdag og vennen ikke kan den dag.</w:t>
      </w:r>
    </w:p>
    <w:p w:rsidR="001E5EA6" w:rsidRDefault="001E5EA6" w:rsidP="002D4B5D">
      <w:pPr>
        <w:pStyle w:val="Opstilling-punkttegn"/>
        <w:numPr>
          <w:ilvl w:val="0"/>
          <w:numId w:val="0"/>
        </w:numPr>
        <w:ind w:left="360"/>
      </w:pPr>
    </w:p>
    <w:p w:rsidR="00E046D1" w:rsidRPr="004056EE" w:rsidRDefault="001E5EA6" w:rsidP="004056EE">
      <w:pPr>
        <w:pStyle w:val="Bokstips"/>
        <w:rPr>
          <w:lang w:val="da-DK"/>
        </w:rPr>
      </w:pPr>
      <w:r w:rsidRPr="00E002FC">
        <w:rPr>
          <w:lang w:val="da-DK"/>
        </w:rPr>
        <w:lastRenderedPageBreak/>
        <w:t>Tips</w:t>
      </w:r>
    </w:p>
    <w:p w:rsidR="00E046D1" w:rsidRPr="00E002FC" w:rsidRDefault="0076595D" w:rsidP="00FC59B3">
      <w:pPr>
        <w:pStyle w:val="Ingenafstand"/>
      </w:pPr>
      <w:r>
        <w:t>Eleverne kan skrive navn på kopiarket, som efterfølgende kan anvende</w:t>
      </w:r>
      <w:r w:rsidR="00FC59B3">
        <w:t>s</w:t>
      </w:r>
      <w:r>
        <w:t xml:space="preserve"> </w:t>
      </w:r>
      <w:r w:rsidR="00FC59B3">
        <w:t>i en</w:t>
      </w:r>
      <w:r>
        <w:t xml:space="preserve"> </w:t>
      </w:r>
      <w:r w:rsidR="00FC59B3">
        <w:t xml:space="preserve">personlig </w:t>
      </w:r>
      <w:r>
        <w:t>samtale om elevernes trivsel i deres venskabsrelationer</w:t>
      </w:r>
      <w:r w:rsidR="007832D7">
        <w:t xml:space="preserve">. </w:t>
      </w:r>
      <w:r w:rsidR="00FC59B3">
        <w:t>Gøres</w:t>
      </w:r>
      <w:r w:rsidR="002D4B5D">
        <w:t xml:space="preserve"> </w:t>
      </w:r>
      <w:r w:rsidR="00FC59B3">
        <w:t>kopi arket personligt</w:t>
      </w:r>
      <w:r w:rsidR="00D464C6">
        <w:t>,</w:t>
      </w:r>
      <w:bookmarkStart w:id="0" w:name="_GoBack"/>
      <w:bookmarkEnd w:id="0"/>
      <w:r w:rsidR="007832D7">
        <w:t xml:space="preserve"> får </w:t>
      </w:r>
      <w:r w:rsidR="00FC59B3">
        <w:t xml:space="preserve">eleverne </w:t>
      </w:r>
      <w:r w:rsidR="00A56EE8">
        <w:t>desuden</w:t>
      </w:r>
      <w:r w:rsidR="007832D7">
        <w:t xml:space="preserve"> en mulighed for at delagtiggøre andre i deres arbejde og fremvise en konkret opgave til undervisere, pædagoger, forældre og venner.</w:t>
      </w:r>
    </w:p>
    <w:sectPr w:rsidR="00E046D1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EB8" w:rsidRDefault="00002EB8">
      <w:pPr>
        <w:spacing w:after="0" w:line="240" w:lineRule="auto"/>
      </w:pPr>
      <w:r>
        <w:separator/>
      </w:r>
    </w:p>
  </w:endnote>
  <w:endnote w:type="continuationSeparator" w:id="0">
    <w:p w:rsidR="00002EB8" w:rsidRDefault="00002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EB8" w:rsidRDefault="00002EB8">
      <w:pPr>
        <w:spacing w:after="0" w:line="240" w:lineRule="auto"/>
      </w:pPr>
      <w:r>
        <w:separator/>
      </w:r>
    </w:p>
  </w:footnote>
  <w:footnote w:type="continuationSeparator" w:id="0">
    <w:p w:rsidR="00002EB8" w:rsidRDefault="00002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A71"/>
    <w:rsid w:val="00002444"/>
    <w:rsid w:val="000137BE"/>
    <w:rsid w:val="00027BCE"/>
    <w:rsid w:val="000642AD"/>
    <w:rsid w:val="000825F4"/>
    <w:rsid w:val="00094088"/>
    <w:rsid w:val="000A4DF6"/>
    <w:rsid w:val="000A5D9D"/>
    <w:rsid w:val="000C1223"/>
    <w:rsid w:val="000D0489"/>
    <w:rsid w:val="000D36C3"/>
    <w:rsid w:val="000F3EAC"/>
    <w:rsid w:val="00104BF1"/>
    <w:rsid w:val="001059B3"/>
    <w:rsid w:val="001062B5"/>
    <w:rsid w:val="00111849"/>
    <w:rsid w:val="001121F5"/>
    <w:rsid w:val="001215CE"/>
    <w:rsid w:val="00123CD1"/>
    <w:rsid w:val="00125C95"/>
    <w:rsid w:val="00135EDC"/>
    <w:rsid w:val="00152D73"/>
    <w:rsid w:val="0017475D"/>
    <w:rsid w:val="001963FE"/>
    <w:rsid w:val="00197032"/>
    <w:rsid w:val="001A31BD"/>
    <w:rsid w:val="001A42F5"/>
    <w:rsid w:val="001B1636"/>
    <w:rsid w:val="001E4B9F"/>
    <w:rsid w:val="001E5EA6"/>
    <w:rsid w:val="00203ADB"/>
    <w:rsid w:val="002054A9"/>
    <w:rsid w:val="00230E40"/>
    <w:rsid w:val="00235E95"/>
    <w:rsid w:val="00237EE6"/>
    <w:rsid w:val="00244E2C"/>
    <w:rsid w:val="00281CF4"/>
    <w:rsid w:val="00283E76"/>
    <w:rsid w:val="00287725"/>
    <w:rsid w:val="002B4BD3"/>
    <w:rsid w:val="002B625B"/>
    <w:rsid w:val="002B68B3"/>
    <w:rsid w:val="002D7F59"/>
    <w:rsid w:val="002E2940"/>
    <w:rsid w:val="0031664A"/>
    <w:rsid w:val="00326DCD"/>
    <w:rsid w:val="003346F0"/>
    <w:rsid w:val="00337EFA"/>
    <w:rsid w:val="0035227E"/>
    <w:rsid w:val="00371315"/>
    <w:rsid w:val="003931A3"/>
    <w:rsid w:val="003A4942"/>
    <w:rsid w:val="003C2B0A"/>
    <w:rsid w:val="003C4170"/>
    <w:rsid w:val="003F0666"/>
    <w:rsid w:val="00411EC8"/>
    <w:rsid w:val="00426C45"/>
    <w:rsid w:val="0044270B"/>
    <w:rsid w:val="00445463"/>
    <w:rsid w:val="00453C4E"/>
    <w:rsid w:val="00483D78"/>
    <w:rsid w:val="00495F70"/>
    <w:rsid w:val="004B5809"/>
    <w:rsid w:val="004D42EB"/>
    <w:rsid w:val="004E7F18"/>
    <w:rsid w:val="0050006C"/>
    <w:rsid w:val="0050015A"/>
    <w:rsid w:val="00511DAF"/>
    <w:rsid w:val="00512D8C"/>
    <w:rsid w:val="00525A05"/>
    <w:rsid w:val="00530EA8"/>
    <w:rsid w:val="0053771B"/>
    <w:rsid w:val="00557E42"/>
    <w:rsid w:val="00566306"/>
    <w:rsid w:val="0056646E"/>
    <w:rsid w:val="005709C7"/>
    <w:rsid w:val="00590182"/>
    <w:rsid w:val="00593BF6"/>
    <w:rsid w:val="005973D5"/>
    <w:rsid w:val="005C3B45"/>
    <w:rsid w:val="005E194D"/>
    <w:rsid w:val="006025E0"/>
    <w:rsid w:val="00604DA9"/>
    <w:rsid w:val="0060546D"/>
    <w:rsid w:val="00615E34"/>
    <w:rsid w:val="00624F53"/>
    <w:rsid w:val="00635A2A"/>
    <w:rsid w:val="0067303E"/>
    <w:rsid w:val="00674662"/>
    <w:rsid w:val="006F12DB"/>
    <w:rsid w:val="006F3E57"/>
    <w:rsid w:val="00706470"/>
    <w:rsid w:val="00710A6F"/>
    <w:rsid w:val="0071746F"/>
    <w:rsid w:val="00731502"/>
    <w:rsid w:val="007474E9"/>
    <w:rsid w:val="007738DD"/>
    <w:rsid w:val="00785172"/>
    <w:rsid w:val="007B2610"/>
    <w:rsid w:val="007C2326"/>
    <w:rsid w:val="007C6E46"/>
    <w:rsid w:val="007E6DFA"/>
    <w:rsid w:val="007F06F7"/>
    <w:rsid w:val="007F6F3D"/>
    <w:rsid w:val="00803F74"/>
    <w:rsid w:val="0084435A"/>
    <w:rsid w:val="00876870"/>
    <w:rsid w:val="00900E7D"/>
    <w:rsid w:val="0091021E"/>
    <w:rsid w:val="009141A4"/>
    <w:rsid w:val="00916DB0"/>
    <w:rsid w:val="00957B94"/>
    <w:rsid w:val="00973232"/>
    <w:rsid w:val="009903FC"/>
    <w:rsid w:val="0099691A"/>
    <w:rsid w:val="009A0FDA"/>
    <w:rsid w:val="009A6F95"/>
    <w:rsid w:val="009F32BB"/>
    <w:rsid w:val="00A33A9B"/>
    <w:rsid w:val="00A3581B"/>
    <w:rsid w:val="00A36E38"/>
    <w:rsid w:val="00A4018E"/>
    <w:rsid w:val="00A4763D"/>
    <w:rsid w:val="00A62896"/>
    <w:rsid w:val="00A661AC"/>
    <w:rsid w:val="00A6768E"/>
    <w:rsid w:val="00A67E19"/>
    <w:rsid w:val="00A71ED1"/>
    <w:rsid w:val="00A76890"/>
    <w:rsid w:val="00A915AF"/>
    <w:rsid w:val="00A94E3F"/>
    <w:rsid w:val="00AE53E5"/>
    <w:rsid w:val="00AF1C28"/>
    <w:rsid w:val="00B03723"/>
    <w:rsid w:val="00B12AFA"/>
    <w:rsid w:val="00B42460"/>
    <w:rsid w:val="00B432FE"/>
    <w:rsid w:val="00B545C6"/>
    <w:rsid w:val="00B705CF"/>
    <w:rsid w:val="00B745A7"/>
    <w:rsid w:val="00B85B3E"/>
    <w:rsid w:val="00B86560"/>
    <w:rsid w:val="00B91044"/>
    <w:rsid w:val="00BA7932"/>
    <w:rsid w:val="00BB5989"/>
    <w:rsid w:val="00BC25B6"/>
    <w:rsid w:val="00BC5A2A"/>
    <w:rsid w:val="00BC5BF9"/>
    <w:rsid w:val="00BD46DC"/>
    <w:rsid w:val="00C04745"/>
    <w:rsid w:val="00C14401"/>
    <w:rsid w:val="00C2456C"/>
    <w:rsid w:val="00C36BEB"/>
    <w:rsid w:val="00C5068C"/>
    <w:rsid w:val="00C5772A"/>
    <w:rsid w:val="00C849AE"/>
    <w:rsid w:val="00CC018D"/>
    <w:rsid w:val="00CC5B29"/>
    <w:rsid w:val="00CC671D"/>
    <w:rsid w:val="00CE25BB"/>
    <w:rsid w:val="00D01A25"/>
    <w:rsid w:val="00D04455"/>
    <w:rsid w:val="00D73BE6"/>
    <w:rsid w:val="00D90ABD"/>
    <w:rsid w:val="00D93F28"/>
    <w:rsid w:val="00DA21A0"/>
    <w:rsid w:val="00DB4DF2"/>
    <w:rsid w:val="00DC1D18"/>
    <w:rsid w:val="00DC510A"/>
    <w:rsid w:val="00DD2AE4"/>
    <w:rsid w:val="00DD5963"/>
    <w:rsid w:val="00DE31C4"/>
    <w:rsid w:val="00E002FC"/>
    <w:rsid w:val="00E14233"/>
    <w:rsid w:val="00E46E07"/>
    <w:rsid w:val="00E525F8"/>
    <w:rsid w:val="00E55BCB"/>
    <w:rsid w:val="00E710AF"/>
    <w:rsid w:val="00E9279B"/>
    <w:rsid w:val="00EA3666"/>
    <w:rsid w:val="00EC2136"/>
    <w:rsid w:val="00ED3E0F"/>
    <w:rsid w:val="00ED6F9D"/>
    <w:rsid w:val="00F064D0"/>
    <w:rsid w:val="00F07D1E"/>
    <w:rsid w:val="00F27CD9"/>
    <w:rsid w:val="00F3780E"/>
    <w:rsid w:val="00F4213D"/>
    <w:rsid w:val="00F4381C"/>
    <w:rsid w:val="00F67A6B"/>
    <w:rsid w:val="00F74B3D"/>
    <w:rsid w:val="00F75B74"/>
    <w:rsid w:val="00F82903"/>
    <w:rsid w:val="00F8385A"/>
    <w:rsid w:val="00FA471E"/>
    <w:rsid w:val="00FB1A71"/>
    <w:rsid w:val="00FB2804"/>
    <w:rsid w:val="00FD3C69"/>
    <w:rsid w:val="00FE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BBD63D-6471-418B-AD16-1E7F2B5465A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E046D1"/>
    <w:pPr>
      <w:spacing w:after="0" w:line="240" w:lineRule="auto"/>
    </w:pPr>
  </w:style>
  <w:style w:type="paragraph" w:styleId="Korrektur">
    <w:name w:val="Revision"/>
    <w:hidden/>
    <w:uiPriority w:val="99"/>
    <w:semiHidden/>
    <w:rsid w:val="00D464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160</TotalTime>
  <Pages>2</Pages>
  <Words>343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7</cp:revision>
  <dcterms:created xsi:type="dcterms:W3CDTF">2014-08-20T11:12:00Z</dcterms:created>
  <dcterms:modified xsi:type="dcterms:W3CDTF">2014-09-24T08:00:00Z</dcterms:modified>
</cp:coreProperties>
</file>