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072DD2" w14:textId="01DA9179" w:rsidR="007474E9" w:rsidRPr="007474E9" w:rsidRDefault="00EB79C9" w:rsidP="007474E9">
      <w:pPr>
        <w:pStyle w:val="Titel"/>
      </w:pPr>
      <w:r>
        <w:t>Øvelse: Samtaletips</w:t>
      </w:r>
    </w:p>
    <w:p w14:paraId="35759241" w14:textId="77777777" w:rsidR="00B12AFA" w:rsidRDefault="0078261E" w:rsidP="00B12AFA">
      <w:pPr>
        <w:pStyle w:val="Overskriftinstruktionsark"/>
      </w:pPr>
      <w:r>
        <w:t>Samtaletips</w:t>
      </w:r>
    </w:p>
    <w:p w14:paraId="7A788D98" w14:textId="77777777" w:rsidR="001E5EA6" w:rsidRDefault="001E5EA6" w:rsidP="001E5EA6">
      <w:pPr>
        <w:spacing w:after="0" w:line="240" w:lineRule="auto"/>
      </w:pPr>
    </w:p>
    <w:p w14:paraId="7DDCF315" w14:textId="77777777" w:rsidR="001E5EA6" w:rsidRPr="00354AA3" w:rsidRDefault="001E5EA6" w:rsidP="001A42F5">
      <w:pPr>
        <w:pStyle w:val="Overskrift2"/>
      </w:pPr>
      <w:r w:rsidRPr="00354AA3">
        <w:t>Målsætning</w:t>
      </w:r>
    </w:p>
    <w:p w14:paraId="20665801" w14:textId="77777777" w:rsidR="00CC4B5B" w:rsidRDefault="00CC4B5B" w:rsidP="00CC4B5B">
      <w:pPr>
        <w:spacing w:after="0" w:line="240" w:lineRule="auto"/>
      </w:pPr>
      <w:r>
        <w:t>Eleverne introduceres til 4 grundlæggende redskaber, der holder en samtale i gang og hjælper med at udvikle den.</w:t>
      </w:r>
      <w:r w:rsidR="00B64C38">
        <w:t xml:space="preserve"> De få</w:t>
      </w:r>
      <w:r>
        <w:t>r en fælles forståelse af</w:t>
      </w:r>
      <w:r w:rsidR="00FE0B0D">
        <w:t>,</w:t>
      </w:r>
      <w:r>
        <w:t xml:space="preserve"> hvordan man bliver en bedre samtalepartner.</w:t>
      </w:r>
    </w:p>
    <w:p w14:paraId="114ADD15" w14:textId="77777777" w:rsidR="00F900E6" w:rsidRDefault="00F900E6" w:rsidP="00F900E6">
      <w:pPr>
        <w:pStyle w:val="Video"/>
      </w:pPr>
      <w:r w:rsidRPr="00F900E6">
        <w:t>30 Samtale tips</w:t>
      </w:r>
    </w:p>
    <w:p w14:paraId="00102362" w14:textId="77777777" w:rsidR="001E5EA6" w:rsidRPr="00354AA3" w:rsidRDefault="001E5EA6" w:rsidP="001A42F5">
      <w:pPr>
        <w:pStyle w:val="Overskrift2"/>
      </w:pPr>
      <w:r>
        <w:t>Antal deltagere</w:t>
      </w:r>
    </w:p>
    <w:p w14:paraId="062A1549" w14:textId="77777777" w:rsidR="001E5EA6" w:rsidRPr="0071648D" w:rsidRDefault="00375537" w:rsidP="001E5EA6">
      <w:pPr>
        <w:spacing w:after="0" w:line="240" w:lineRule="auto"/>
      </w:pPr>
      <w:r>
        <w:t>Fra 4</w:t>
      </w:r>
      <w:r w:rsidR="002D7833">
        <w:t>.</w:t>
      </w:r>
    </w:p>
    <w:p w14:paraId="177F4B38" w14:textId="77777777" w:rsidR="001E5EA6" w:rsidRPr="00354AA3" w:rsidRDefault="001E5EA6" w:rsidP="001A42F5">
      <w:pPr>
        <w:pStyle w:val="Overskrift2"/>
      </w:pPr>
      <w:r w:rsidRPr="00354AA3">
        <w:t>Varighed og forudsætninger</w:t>
      </w:r>
    </w:p>
    <w:p w14:paraId="09755F3C" w14:textId="77777777" w:rsidR="00271251" w:rsidRDefault="0078261E" w:rsidP="00F6449E">
      <w:pPr>
        <w:pStyle w:val="Ingenafstand"/>
      </w:pPr>
      <w:r>
        <w:t>Fra 10</w:t>
      </w:r>
      <w:r w:rsidR="001E4B9F">
        <w:t xml:space="preserve"> </w:t>
      </w:r>
      <w:r w:rsidR="001E5EA6">
        <w:t>minutter.</w:t>
      </w:r>
    </w:p>
    <w:p w14:paraId="76D33171" w14:textId="77777777" w:rsidR="00271251" w:rsidRDefault="00605139" w:rsidP="00F6449E">
      <w:pPr>
        <w:pStyle w:val="Ingenafstand"/>
      </w:pPr>
      <w:r>
        <w:t>En tavle</w:t>
      </w:r>
      <w:r w:rsidR="00CC4B5B">
        <w:t xml:space="preserve">/flipover til </w:t>
      </w:r>
      <w:r>
        <w:t>brainstorm</w:t>
      </w:r>
      <w:r w:rsidR="00646287">
        <w:t>.</w:t>
      </w:r>
    </w:p>
    <w:p w14:paraId="1F1CAFFC" w14:textId="77777777" w:rsidR="001E5EA6" w:rsidRDefault="00CC4B5B" w:rsidP="00F6449E">
      <w:pPr>
        <w:pStyle w:val="Ingenafstand"/>
      </w:pPr>
      <w:r>
        <w:t xml:space="preserve">Print af </w:t>
      </w:r>
      <w:r w:rsidR="00605139">
        <w:t>”</w:t>
      </w:r>
      <w:hyperlink r:id="rId7" w:history="1">
        <w:r w:rsidR="00605139" w:rsidRPr="006B7B63">
          <w:rPr>
            <w:rStyle w:val="Hyperlink"/>
          </w:rPr>
          <w:t>Samtaletips</w:t>
        </w:r>
        <w:r w:rsidRPr="006B7B63">
          <w:rPr>
            <w:rStyle w:val="Hyperlink"/>
          </w:rPr>
          <w:t xml:space="preserve"> - kopiark</w:t>
        </w:r>
      </w:hyperlink>
      <w:r w:rsidR="00252058">
        <w:t>”</w:t>
      </w:r>
    </w:p>
    <w:p w14:paraId="2A982898" w14:textId="77777777" w:rsidR="001E5EA6" w:rsidRDefault="001E5EA6" w:rsidP="001A42F5">
      <w:pPr>
        <w:pStyle w:val="Overskrift2"/>
      </w:pPr>
      <w:r w:rsidRPr="00354AA3">
        <w:t>Instruktion</w:t>
      </w:r>
    </w:p>
    <w:p w14:paraId="2A5A2517" w14:textId="301E4F68" w:rsidR="00786F8F" w:rsidRDefault="00375537" w:rsidP="00786F8F">
      <w:pPr>
        <w:pStyle w:val="Ingenafstand"/>
      </w:pPr>
      <w:r>
        <w:t>Spørg eleverne</w:t>
      </w:r>
      <w:r w:rsidR="00F5539B">
        <w:t xml:space="preserve">, </w:t>
      </w:r>
      <w:r>
        <w:t>hvad</w:t>
      </w:r>
      <w:r w:rsidR="00233D97">
        <w:t xml:space="preserve"> </w:t>
      </w:r>
      <w:r>
        <w:t xml:space="preserve">de tænker </w:t>
      </w:r>
      <w:r w:rsidR="00233D97">
        <w:t>er vigtigt</w:t>
      </w:r>
      <w:r w:rsidR="007B6689">
        <w:t xml:space="preserve"> for at </w:t>
      </w:r>
      <w:r w:rsidR="003473CE">
        <w:t>indlede</w:t>
      </w:r>
      <w:r w:rsidR="002E1677">
        <w:t xml:space="preserve"> en</w:t>
      </w:r>
      <w:r w:rsidR="00233D97">
        <w:t xml:space="preserve"> samtale</w:t>
      </w:r>
      <w:r>
        <w:t xml:space="preserve">? Hvad der skal til, for at </w:t>
      </w:r>
      <w:r w:rsidR="003473CE">
        <w:t>det føles godt at tale sammen og for at samtalen</w:t>
      </w:r>
      <w:r>
        <w:t xml:space="preserve"> udvikler sig og ikke går i stå efter et par sætninger?</w:t>
      </w:r>
      <w:r w:rsidR="002E1677" w:rsidRPr="002E1677">
        <w:t xml:space="preserve"> </w:t>
      </w:r>
      <w:r w:rsidR="00F5539B">
        <w:t xml:space="preserve">Har de svært ved at komme i gang, så hjælp dem med et par eksempler. </w:t>
      </w:r>
      <w:r w:rsidR="006B620C">
        <w:t>Fx</w:t>
      </w:r>
      <w:r w:rsidR="002856BD">
        <w:t xml:space="preserve"> øjenkontakt og </w:t>
      </w:r>
      <w:r w:rsidR="00B26955">
        <w:t xml:space="preserve">passende </w:t>
      </w:r>
      <w:r w:rsidR="002856BD">
        <w:t>afstand.</w:t>
      </w:r>
    </w:p>
    <w:p w14:paraId="5F4D9CF9" w14:textId="77777777" w:rsidR="00786F8F" w:rsidRDefault="002E1677" w:rsidP="00F6449E">
      <w:r>
        <w:t>Skriv elevernes forslag, så alle kan se dem.</w:t>
      </w:r>
      <w:r w:rsidR="00F5539B">
        <w:t xml:space="preserve"> Kommer der kun få forslag</w:t>
      </w:r>
      <w:r w:rsidR="00193446">
        <w:t>,</w:t>
      </w:r>
      <w:r w:rsidR="00F5539B">
        <w:t xml:space="preserve"> er det i orden.</w:t>
      </w:r>
    </w:p>
    <w:p w14:paraId="3F8BF072" w14:textId="5636C9E4" w:rsidR="00786F8F" w:rsidRDefault="004967F1" w:rsidP="00F6449E">
      <w:r>
        <w:t>Ki</w:t>
      </w:r>
      <w:r w:rsidR="007B6689">
        <w:t>g</w:t>
      </w:r>
      <w:r w:rsidR="00666631">
        <w:t xml:space="preserve"> på de forslag</w:t>
      </w:r>
      <w:r w:rsidR="007B6689">
        <w:t>,</w:t>
      </w:r>
      <w:r>
        <w:t xml:space="preserve"> der er blevet nævnt</w:t>
      </w:r>
      <w:r w:rsidR="00F6449E">
        <w:t xml:space="preserve">. </w:t>
      </w:r>
      <w:r w:rsidR="00193446">
        <w:t xml:space="preserve">Vælg 2-3 </w:t>
      </w:r>
      <w:r w:rsidR="00666631">
        <w:t>forslag</w:t>
      </w:r>
      <w:r w:rsidR="00193446">
        <w:t xml:space="preserve"> fra tavlen. Bed en person</w:t>
      </w:r>
      <w:r w:rsidR="003473CE">
        <w:t xml:space="preserve"> om at kom</w:t>
      </w:r>
      <w:r w:rsidR="00193446">
        <w:t>me op og start</w:t>
      </w:r>
      <w:r w:rsidR="007B6689">
        <w:t>e</w:t>
      </w:r>
      <w:r w:rsidR="003473CE">
        <w:t xml:space="preserve"> </w:t>
      </w:r>
      <w:r>
        <w:t>en samtale</w:t>
      </w:r>
      <w:r w:rsidR="00193446">
        <w:t>, fx om vejret. Anvend de pågældende tips, så</w:t>
      </w:r>
      <w:r w:rsidR="00B26955">
        <w:t xml:space="preserve"> eleverne kan se dem i funktion, og kun de tips.</w:t>
      </w:r>
      <w:r w:rsidR="00193446">
        <w:t xml:space="preserve"> Når I har udvekslet et par sætninger, </w:t>
      </w:r>
      <w:r w:rsidR="00666631">
        <w:t>skal</w:t>
      </w:r>
      <w:r w:rsidR="00193446">
        <w:t xml:space="preserve"> underviser </w:t>
      </w:r>
      <w:r w:rsidR="00666631">
        <w:t xml:space="preserve">vælge </w:t>
      </w:r>
      <w:r w:rsidR="00193446">
        <w:t>at udføre en handling</w:t>
      </w:r>
      <w:r w:rsidR="001D54CC">
        <w:t>,</w:t>
      </w:r>
      <w:r w:rsidR="00193446">
        <w:t xml:space="preserve"> der </w:t>
      </w:r>
      <w:r w:rsidR="00B26955">
        <w:t>tydeliggør et tip, der ikke er nævnt. Hvis det fx ikke er nævnt at stemmelejet har betydning, begynder underviser at tale meget lavt eller meget højt.</w:t>
      </w:r>
    </w:p>
    <w:p w14:paraId="76942625" w14:textId="7994A406" w:rsidR="00786F8F" w:rsidRDefault="001E0513" w:rsidP="00F6449E">
      <w:r>
        <w:t>Sådan får</w:t>
      </w:r>
      <w:r w:rsidR="00666631">
        <w:t xml:space="preserve"> eleverne </w:t>
      </w:r>
      <w:r>
        <w:t>en visuel</w:t>
      </w:r>
      <w:r w:rsidR="00666631">
        <w:t xml:space="preserve"> og konkret opmærksom</w:t>
      </w:r>
      <w:r>
        <w:t>hed</w:t>
      </w:r>
      <w:r w:rsidR="00666631">
        <w:t xml:space="preserve"> på</w:t>
      </w:r>
      <w:r>
        <w:t>,</w:t>
      </w:r>
      <w:r w:rsidR="00666631">
        <w:t xml:space="preserve"> at det også er nødvendig</w:t>
      </w:r>
      <w:r>
        <w:t>t at afstemme lydstyrke</w:t>
      </w:r>
      <w:r w:rsidR="00547E19">
        <w:t xml:space="preserve"> </w:t>
      </w:r>
      <w:r>
        <w:t xml:space="preserve">for </w:t>
      </w:r>
      <w:r w:rsidR="001D54CC">
        <w:t xml:space="preserve">at opnå </w:t>
      </w:r>
      <w:r>
        <w:t>et hensigtsmæssigt samtaleforløb. Underviser</w:t>
      </w:r>
      <w:r w:rsidR="00666631">
        <w:t xml:space="preserve"> skrive</w:t>
      </w:r>
      <w:r w:rsidR="00B26955">
        <w:t>r efterfølgende de nye og flere</w:t>
      </w:r>
      <w:r w:rsidR="00547E19" w:rsidRPr="00547E19">
        <w:t xml:space="preserve"> </w:t>
      </w:r>
      <w:r w:rsidR="00547E19">
        <w:t>samtaletips</w:t>
      </w:r>
      <w:r w:rsidR="006B620C">
        <w:t>,</w:t>
      </w:r>
      <w:r w:rsidR="00547E19">
        <w:t xml:space="preserve"> som er kommet i spil Fx</w:t>
      </w:r>
      <w:r>
        <w:t>:</w:t>
      </w:r>
      <w:r w:rsidR="00B26955">
        <w:t xml:space="preserve"> </w:t>
      </w:r>
      <w:r w:rsidR="00666631">
        <w:t xml:space="preserve"> passende lydstyrke</w:t>
      </w:r>
      <w:r w:rsidR="00B26955">
        <w:t xml:space="preserve"> i stemmelejet.</w:t>
      </w:r>
    </w:p>
    <w:p w14:paraId="2C884663" w14:textId="77777777" w:rsidR="00786F8F" w:rsidRDefault="00547E19" w:rsidP="00786F8F">
      <w:pPr>
        <w:pStyle w:val="Ingenafstand"/>
      </w:pPr>
      <w:r>
        <w:t>Andre eksempler:</w:t>
      </w:r>
    </w:p>
    <w:p w14:paraId="03012201" w14:textId="77777777" w:rsidR="00786F8F" w:rsidRDefault="00547E19" w:rsidP="00786F8F">
      <w:pPr>
        <w:pStyle w:val="Opstilling-punkttegn"/>
      </w:pPr>
      <w:r>
        <w:t xml:space="preserve">Vend ryggen til den anden. </w:t>
      </w:r>
      <w:r w:rsidR="001D54CC">
        <w:t>Eksemplificerer</w:t>
      </w:r>
      <w:r>
        <w:t xml:space="preserve"> </w:t>
      </w:r>
      <w:r w:rsidR="001D54CC">
        <w:t>kropssproget betydning.</w:t>
      </w:r>
    </w:p>
    <w:p w14:paraId="5D823244" w14:textId="77777777" w:rsidR="00786F8F" w:rsidRDefault="001D54CC" w:rsidP="00786F8F">
      <w:pPr>
        <w:pStyle w:val="Opstilling-punkttegn"/>
      </w:pPr>
      <w:r>
        <w:t>Tal i munden på den anden. Eksemplificerer vigtigheden af at kunne lytte.</w:t>
      </w:r>
    </w:p>
    <w:p w14:paraId="66CF337E" w14:textId="77777777" w:rsidR="00786F8F" w:rsidRDefault="001D54CC" w:rsidP="00786F8F">
      <w:pPr>
        <w:pStyle w:val="Opstilling-punkttegn"/>
      </w:pPr>
      <w:r>
        <w:t>Skift ofte fokus og se kun kortvarigt på den anden. Eksemplificere</w:t>
      </w:r>
      <w:r w:rsidR="007B6689">
        <w:t>r</w:t>
      </w:r>
      <w:r>
        <w:t xml:space="preserve"> manglende opmærksomhed.</w:t>
      </w:r>
    </w:p>
    <w:p w14:paraId="35F762FB" w14:textId="77777777" w:rsidR="00786F8F" w:rsidRDefault="001D54CC" w:rsidP="00786F8F">
      <w:pPr>
        <w:pStyle w:val="Opstilling-punkttegn"/>
      </w:pPr>
      <w:r>
        <w:t>Smil til den anden. Eksemplificere</w:t>
      </w:r>
      <w:r w:rsidR="007B6689">
        <w:t>r</w:t>
      </w:r>
      <w:r>
        <w:t xml:space="preserve"> sympati og </w:t>
      </w:r>
      <w:r w:rsidR="006B620C">
        <w:t>”</w:t>
      </w:r>
      <w:r>
        <w:t>jeg kan lide at tale med dig.</w:t>
      </w:r>
      <w:r w:rsidR="006B620C">
        <w:t>”</w:t>
      </w:r>
    </w:p>
    <w:p w14:paraId="6E9D1AD6" w14:textId="77777777" w:rsidR="00786F8F" w:rsidRDefault="00475396" w:rsidP="00786F8F">
      <w:pPr>
        <w:pStyle w:val="Opstilling-punkttegn"/>
      </w:pPr>
      <w:r>
        <w:t>Stil spørgsmå</w:t>
      </w:r>
      <w:r w:rsidR="00C948BD">
        <w:t>l til den anden</w:t>
      </w:r>
      <w:r>
        <w:t>. Eksemplificere</w:t>
      </w:r>
      <w:r w:rsidR="007B6689">
        <w:t xml:space="preserve">r </w:t>
      </w:r>
      <w:r>
        <w:t>interesse.</w:t>
      </w:r>
    </w:p>
    <w:p w14:paraId="1C1B73EA" w14:textId="77777777" w:rsidR="00786F8F" w:rsidRDefault="00C948BD" w:rsidP="00786F8F">
      <w:pPr>
        <w:pStyle w:val="Opstilling-punkttegn"/>
      </w:pPr>
      <w:r>
        <w:t>Svar med enstavelsesord og korte sætninger. Eksemplificere</w:t>
      </w:r>
      <w:r w:rsidR="007B6689">
        <w:t>r</w:t>
      </w:r>
      <w:r>
        <w:t xml:space="preserve"> at samtalen hurtigt går i stå</w:t>
      </w:r>
      <w:r w:rsidR="007B6689">
        <w:t>.</w:t>
      </w:r>
    </w:p>
    <w:p w14:paraId="643A8856" w14:textId="0D31BD7E" w:rsidR="00786F8F" w:rsidRDefault="00475396" w:rsidP="00786F8F">
      <w:pPr>
        <w:pStyle w:val="Ingenafstand"/>
      </w:pPr>
      <w:r>
        <w:lastRenderedPageBreak/>
        <w:t>Vis</w:t>
      </w:r>
      <w:r w:rsidR="00B26955">
        <w:t xml:space="preserve"> nogle flere</w:t>
      </w:r>
      <w:r w:rsidR="001D54CC">
        <w:t xml:space="preserve"> eksempler</w:t>
      </w:r>
      <w:r>
        <w:t xml:space="preserve"> på tips</w:t>
      </w:r>
      <w:r w:rsidR="006B620C">
        <w:t>,</w:t>
      </w:r>
      <w:r>
        <w:t xml:space="preserve"> der mangler i brainstormen</w:t>
      </w:r>
      <w:r w:rsidR="006B620C">
        <w:t>,</w:t>
      </w:r>
      <w:r w:rsidR="001D54CC">
        <w:t xml:space="preserve"> og lad derefter eleverne byde</w:t>
      </w:r>
      <w:r w:rsidR="001D54CC" w:rsidRPr="001D54CC">
        <w:t xml:space="preserve"> </w:t>
      </w:r>
      <w:r w:rsidR="001D54CC">
        <w:t xml:space="preserve">ind med flere tips til </w:t>
      </w:r>
      <w:r>
        <w:t>et godt samtaleforløb</w:t>
      </w:r>
      <w:r w:rsidR="001D54CC">
        <w:t>.</w:t>
      </w:r>
      <w:r w:rsidR="00696BCB">
        <w:t xml:space="preserve"> Gentag den </w:t>
      </w:r>
      <w:r w:rsidR="007B6689">
        <w:t>konkrete</w:t>
      </w:r>
      <w:r w:rsidR="00696BCB">
        <w:t xml:space="preserve"> eksemplificering i det omfang</w:t>
      </w:r>
      <w:r w:rsidR="006B620C">
        <w:t>,</w:t>
      </w:r>
      <w:r w:rsidR="00696BCB">
        <w:t xml:space="preserve"> det bidrager til at engagere</w:t>
      </w:r>
      <w:r w:rsidR="00C948BD">
        <w:t xml:space="preserve"> eleverne</w:t>
      </w:r>
      <w:r w:rsidR="00696BCB">
        <w:t xml:space="preserve"> og understøtte</w:t>
      </w:r>
      <w:r w:rsidR="00C948BD">
        <w:t xml:space="preserve"> forståelsen.</w:t>
      </w:r>
    </w:p>
    <w:p w14:paraId="348D2B27" w14:textId="77777777" w:rsidR="00786F8F" w:rsidRDefault="00C948BD" w:rsidP="00786F8F">
      <w:pPr>
        <w:pStyle w:val="Ingenafstand"/>
      </w:pPr>
      <w:r>
        <w:t>Efter den fælles brainstorm hænges ”Samtaletips</w:t>
      </w:r>
      <w:r w:rsidR="007B6689">
        <w:t xml:space="preserve"> -</w:t>
      </w:r>
      <w:r>
        <w:t xml:space="preserve"> kopiark” op.</w:t>
      </w:r>
    </w:p>
    <w:p w14:paraId="26BD3DD4" w14:textId="77777777" w:rsidR="00786F8F" w:rsidRDefault="00C948BD" w:rsidP="00786F8F">
      <w:pPr>
        <w:pStyle w:val="Opstilling-punkttegn"/>
      </w:pPr>
      <w:r>
        <w:t>Øjenkontakt.</w:t>
      </w:r>
    </w:p>
    <w:p w14:paraId="44F9AC81" w14:textId="77777777" w:rsidR="00786F8F" w:rsidRDefault="00C948BD" w:rsidP="00786F8F">
      <w:pPr>
        <w:pStyle w:val="Opstilling-punkttegn"/>
      </w:pPr>
      <w:r>
        <w:t>Lyttelyde</w:t>
      </w:r>
    </w:p>
    <w:p w14:paraId="395BBD6F" w14:textId="77777777" w:rsidR="00786F8F" w:rsidRDefault="002D7833" w:rsidP="00786F8F">
      <w:pPr>
        <w:pStyle w:val="Opstilling-punkttegn"/>
      </w:pPr>
      <w:r>
        <w:t>Spørgeord (hvem, hvad, hvor, hvordan, hvornår)</w:t>
      </w:r>
    </w:p>
    <w:p w14:paraId="0F7F2CBC" w14:textId="77777777" w:rsidR="00786F8F" w:rsidRDefault="00C948BD" w:rsidP="00786F8F">
      <w:pPr>
        <w:pStyle w:val="Opstilling-punkttegn"/>
      </w:pPr>
      <w:r>
        <w:t>Svar og sig mere</w:t>
      </w:r>
      <w:r w:rsidR="00646287">
        <w:t xml:space="preserve"> </w:t>
      </w:r>
    </w:p>
    <w:p w14:paraId="1CE3E0DF" w14:textId="2B9FE7F0" w:rsidR="00786F8F" w:rsidRDefault="00B3195D" w:rsidP="00786F8F">
      <w:pPr>
        <w:pStyle w:val="Ingenafstand"/>
      </w:pPr>
      <w:r>
        <w:t xml:space="preserve">Forklar eleverne, at selvom </w:t>
      </w:r>
      <w:r w:rsidR="007B6689">
        <w:t>b</w:t>
      </w:r>
      <w:r>
        <w:t>rainstormen viste,</w:t>
      </w:r>
      <w:r w:rsidR="001B04BC">
        <w:t xml:space="preserve"> at </w:t>
      </w:r>
      <w:r>
        <w:t>der er mange små og store ting at tænke på og øve sig i for at blive en god samtalepartner</w:t>
      </w:r>
      <w:r w:rsidR="001B04BC">
        <w:t>,</w:t>
      </w:r>
      <w:r>
        <w:t xml:space="preserve"> er det disse fire</w:t>
      </w:r>
      <w:r w:rsidR="001B04BC">
        <w:t>,</w:t>
      </w:r>
      <w:r>
        <w:t xml:space="preserve"> som bliver fokuspunkterne i </w:t>
      </w:r>
      <w:r w:rsidR="001B04BC">
        <w:t>resten af temaforløbet, da det er vigtige redskaber til at holde en samtale i gang og udvikle den.</w:t>
      </w:r>
      <w:r w:rsidR="00B26955">
        <w:t xml:space="preserve"> Desuden er det mest givtigt at øve sig i få ting af gangen. Øvelser i temaforløbet ”Samtalens kunst” kan inspirere til yderligere arbejde med samtale.</w:t>
      </w:r>
    </w:p>
    <w:p w14:paraId="6D3683CE" w14:textId="77777777" w:rsidR="00786F8F" w:rsidRDefault="00A306E0" w:rsidP="00786F8F">
      <w:pPr>
        <w:pStyle w:val="Overskrift2"/>
      </w:pPr>
      <w:r>
        <w:t>Opsamling</w:t>
      </w:r>
    </w:p>
    <w:p w14:paraId="5F6B69E6" w14:textId="77777777" w:rsidR="00786F8F" w:rsidRDefault="00A306E0" w:rsidP="00786F8F">
      <w:r>
        <w:t>Tal med eleverne om</w:t>
      </w:r>
      <w:r w:rsidR="006B620C">
        <w:t>,</w:t>
      </w:r>
      <w:r>
        <w:t xml:space="preserve"> at der findes mange uskrevne regler for kommunikation og samtale mellem mennesker. Forklar</w:t>
      </w:r>
      <w:r w:rsidR="00EB79C9">
        <w:t xml:space="preserve"> </w:t>
      </w:r>
      <w:r w:rsidR="006B620C">
        <w:t>dem,</w:t>
      </w:r>
      <w:r>
        <w:t xml:space="preserve"> at selvom man ikke helt forstår, hvorfor det betyder noget, så kan der være ting man er nødt til at lære sig, hvis man gerne vil </w:t>
      </w:r>
      <w:r w:rsidR="00EF617B">
        <w:t>opnå og have kontakt med andre.</w:t>
      </w:r>
    </w:p>
    <w:p w14:paraId="36CA8455" w14:textId="77777777" w:rsidR="00786F8F" w:rsidRDefault="001E5EA6" w:rsidP="00786F8F">
      <w:pPr>
        <w:pStyle w:val="Overskrift3"/>
      </w:pPr>
      <w:r>
        <w:t>S</w:t>
      </w:r>
      <w:r w:rsidRPr="00F074A4">
        <w:t>pørgsmål til opsamling:</w:t>
      </w:r>
    </w:p>
    <w:p w14:paraId="12437A50" w14:textId="77777777" w:rsidR="00E002FC" w:rsidRDefault="006F4F25" w:rsidP="00E002FC">
      <w:pPr>
        <w:pStyle w:val="Opstilling-punkttegn"/>
      </w:pPr>
      <w:r>
        <w:t xml:space="preserve">Hvilke tips, </w:t>
      </w:r>
      <w:r w:rsidR="001B04BC">
        <w:t>falder jer</w:t>
      </w:r>
      <w:r>
        <w:t xml:space="preserve"> helt naturlige at </w:t>
      </w:r>
      <w:r w:rsidR="006B620C">
        <w:t>bruge</w:t>
      </w:r>
      <w:r>
        <w:t xml:space="preserve">, når </w:t>
      </w:r>
      <w:r w:rsidR="001B04BC">
        <w:t>I</w:t>
      </w:r>
      <w:r>
        <w:t xml:space="preserve"> </w:t>
      </w:r>
      <w:r w:rsidR="001B04BC">
        <w:t>taler med andre</w:t>
      </w:r>
      <w:r>
        <w:t>?</w:t>
      </w:r>
    </w:p>
    <w:p w14:paraId="41B802D7" w14:textId="5DD69907" w:rsidR="001E5EA6" w:rsidRDefault="006F4F25" w:rsidP="006F4F25">
      <w:pPr>
        <w:pStyle w:val="Opstilling-punkttegn"/>
      </w:pPr>
      <w:r>
        <w:t xml:space="preserve">Er der </w:t>
      </w:r>
      <w:r w:rsidR="001B04BC">
        <w:t>nogen af</w:t>
      </w:r>
      <w:r>
        <w:t xml:space="preserve"> tip</w:t>
      </w:r>
      <w:r w:rsidR="00B26955">
        <w:t>sene</w:t>
      </w:r>
      <w:r>
        <w:t xml:space="preserve">, </w:t>
      </w:r>
      <w:r w:rsidR="000D0FFF">
        <w:t>som er svære</w:t>
      </w:r>
      <w:r w:rsidR="00A306E0">
        <w:t>? Hvorfor?</w:t>
      </w:r>
    </w:p>
    <w:p w14:paraId="4B51B949" w14:textId="47C6F656" w:rsidR="00475AC1" w:rsidRDefault="00A306E0">
      <w:pPr>
        <w:pStyle w:val="Opstilling-punkttegn"/>
      </w:pPr>
      <w:r>
        <w:t>Er der nogen af tip</w:t>
      </w:r>
      <w:r w:rsidR="00B26955">
        <w:t>sene</w:t>
      </w:r>
      <w:r>
        <w:t>, hvor det overraskede jer,</w:t>
      </w:r>
      <w:r w:rsidR="00EF617B">
        <w:t xml:space="preserve"> at de</w:t>
      </w:r>
      <w:r>
        <w:t xml:space="preserve"> betyder noget</w:t>
      </w:r>
      <w:r w:rsidR="000D0FFF">
        <w:t xml:space="preserve"> for en samtale</w:t>
      </w:r>
      <w:r>
        <w:t>?</w:t>
      </w:r>
    </w:p>
    <w:p w14:paraId="193E14CA" w14:textId="77777777" w:rsidR="00786F8F" w:rsidRDefault="00786F8F" w:rsidP="00786F8F">
      <w:pPr>
        <w:pStyle w:val="Opstilling-punkttegn"/>
        <w:numPr>
          <w:ilvl w:val="0"/>
          <w:numId w:val="0"/>
        </w:numPr>
        <w:ind w:left="360"/>
      </w:pPr>
    </w:p>
    <w:p w14:paraId="7DB0591A" w14:textId="77777777" w:rsidR="00786F8F" w:rsidRPr="00460FBF" w:rsidRDefault="00786F8F" w:rsidP="00786F8F">
      <w:pPr>
        <w:pStyle w:val="Bokstips"/>
        <w:rPr>
          <w:bCs w:val="0"/>
          <w:lang w:val="da-DK"/>
        </w:rPr>
      </w:pPr>
      <w:r w:rsidRPr="00786F8F">
        <w:rPr>
          <w:lang w:val="da-DK"/>
        </w:rPr>
        <w:t>Tips</w:t>
      </w:r>
    </w:p>
    <w:p w14:paraId="715744D6" w14:textId="4D403CD1" w:rsidR="005064B9" w:rsidRDefault="00EF617B">
      <w:r>
        <w:t xml:space="preserve">Giv eleverne den </w:t>
      </w:r>
      <w:r w:rsidR="00B26955">
        <w:t>opgave, at de skal vælge et tip</w:t>
      </w:r>
      <w:r>
        <w:t>, som de gerne vil blive bedre til. Eleverne skal</w:t>
      </w:r>
      <w:r w:rsidR="00F729FB">
        <w:t xml:space="preserve"> så efterfølgende øve sig i situationer, de selv vælger. Fx på skolen, til en fritidsinteresse</w:t>
      </w:r>
      <w:r w:rsidR="007B6689">
        <w:t>,</w:t>
      </w:r>
      <w:r w:rsidR="00F729FB">
        <w:t xml:space="preserve"> i klubben eller hvor de ellers færdes. Aftal en lektion, hvor </w:t>
      </w:r>
      <w:r w:rsidR="00B26955">
        <w:t>I samler op på, hvordan det gik, og hvor eleverne fortæller et eksempel.</w:t>
      </w:r>
      <w:bookmarkStart w:id="0" w:name="_GoBack"/>
      <w:bookmarkEnd w:id="0"/>
    </w:p>
    <w:sectPr w:rsidR="005064B9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3A752" w14:textId="77777777" w:rsidR="00E05C9D" w:rsidRDefault="00E05C9D">
      <w:pPr>
        <w:spacing w:after="0" w:line="240" w:lineRule="auto"/>
      </w:pPr>
      <w:r>
        <w:separator/>
      </w:r>
    </w:p>
  </w:endnote>
  <w:endnote w:type="continuationSeparator" w:id="0">
    <w:p w14:paraId="788E720F" w14:textId="77777777" w:rsidR="00E05C9D" w:rsidRDefault="00E05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0DEE4" w14:textId="77777777" w:rsidR="00E05C9D" w:rsidRDefault="00E05C9D">
      <w:pPr>
        <w:spacing w:after="0" w:line="240" w:lineRule="auto"/>
      </w:pPr>
      <w:r>
        <w:separator/>
      </w:r>
    </w:p>
  </w:footnote>
  <w:footnote w:type="continuationSeparator" w:id="0">
    <w:p w14:paraId="0B1034D5" w14:textId="77777777" w:rsidR="00E05C9D" w:rsidRDefault="00E05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261E"/>
    <w:rsid w:val="000076B7"/>
    <w:rsid w:val="000137BE"/>
    <w:rsid w:val="00076673"/>
    <w:rsid w:val="00094088"/>
    <w:rsid w:val="000A46D7"/>
    <w:rsid w:val="000A5D9D"/>
    <w:rsid w:val="000C1223"/>
    <w:rsid w:val="000D0FFF"/>
    <w:rsid w:val="000D36C3"/>
    <w:rsid w:val="000E6B02"/>
    <w:rsid w:val="001059B3"/>
    <w:rsid w:val="001062B5"/>
    <w:rsid w:val="00111849"/>
    <w:rsid w:val="001215CE"/>
    <w:rsid w:val="00123CD1"/>
    <w:rsid w:val="00125C95"/>
    <w:rsid w:val="00135EDC"/>
    <w:rsid w:val="00152D73"/>
    <w:rsid w:val="00173F41"/>
    <w:rsid w:val="0017475D"/>
    <w:rsid w:val="001912BA"/>
    <w:rsid w:val="00193446"/>
    <w:rsid w:val="001963FE"/>
    <w:rsid w:val="00197032"/>
    <w:rsid w:val="00197F51"/>
    <w:rsid w:val="001A31BD"/>
    <w:rsid w:val="001A42F5"/>
    <w:rsid w:val="001B04BC"/>
    <w:rsid w:val="001C1697"/>
    <w:rsid w:val="001C4760"/>
    <w:rsid w:val="001D54CC"/>
    <w:rsid w:val="001E0513"/>
    <w:rsid w:val="001E4B9F"/>
    <w:rsid w:val="001E5EA6"/>
    <w:rsid w:val="001F2436"/>
    <w:rsid w:val="00230E40"/>
    <w:rsid w:val="00233D97"/>
    <w:rsid w:val="00235E95"/>
    <w:rsid w:val="00244E2C"/>
    <w:rsid w:val="00252058"/>
    <w:rsid w:val="00271251"/>
    <w:rsid w:val="002856BD"/>
    <w:rsid w:val="00293D18"/>
    <w:rsid w:val="002A4D50"/>
    <w:rsid w:val="002D7833"/>
    <w:rsid w:val="002D7F59"/>
    <w:rsid w:val="002E1677"/>
    <w:rsid w:val="002E2940"/>
    <w:rsid w:val="00326DCD"/>
    <w:rsid w:val="003346F0"/>
    <w:rsid w:val="003473CE"/>
    <w:rsid w:val="0035227E"/>
    <w:rsid w:val="00371315"/>
    <w:rsid w:val="00375537"/>
    <w:rsid w:val="003B3AA6"/>
    <w:rsid w:val="003E272A"/>
    <w:rsid w:val="003F0666"/>
    <w:rsid w:val="003F318E"/>
    <w:rsid w:val="00453C4E"/>
    <w:rsid w:val="00460FBF"/>
    <w:rsid w:val="00475396"/>
    <w:rsid w:val="00475AC1"/>
    <w:rsid w:val="00483D78"/>
    <w:rsid w:val="004967F1"/>
    <w:rsid w:val="004A5F11"/>
    <w:rsid w:val="004B5809"/>
    <w:rsid w:val="004D42EB"/>
    <w:rsid w:val="004E31E7"/>
    <w:rsid w:val="004E57FB"/>
    <w:rsid w:val="004F1BB6"/>
    <w:rsid w:val="0050006C"/>
    <w:rsid w:val="0050015A"/>
    <w:rsid w:val="005064B9"/>
    <w:rsid w:val="00526D22"/>
    <w:rsid w:val="0053771B"/>
    <w:rsid w:val="00547E19"/>
    <w:rsid w:val="00566306"/>
    <w:rsid w:val="0056646E"/>
    <w:rsid w:val="00590182"/>
    <w:rsid w:val="005973D5"/>
    <w:rsid w:val="005B5E18"/>
    <w:rsid w:val="006025E0"/>
    <w:rsid w:val="00605139"/>
    <w:rsid w:val="006116FE"/>
    <w:rsid w:val="00625AFD"/>
    <w:rsid w:val="00625FEF"/>
    <w:rsid w:val="00626812"/>
    <w:rsid w:val="006320C1"/>
    <w:rsid w:val="00646287"/>
    <w:rsid w:val="00666631"/>
    <w:rsid w:val="00671871"/>
    <w:rsid w:val="00696BCB"/>
    <w:rsid w:val="006B620C"/>
    <w:rsid w:val="006B7B63"/>
    <w:rsid w:val="006F4F25"/>
    <w:rsid w:val="006F7720"/>
    <w:rsid w:val="007104E3"/>
    <w:rsid w:val="0071746F"/>
    <w:rsid w:val="00730222"/>
    <w:rsid w:val="007474E9"/>
    <w:rsid w:val="00755BBC"/>
    <w:rsid w:val="0078261E"/>
    <w:rsid w:val="00785172"/>
    <w:rsid w:val="00786F8F"/>
    <w:rsid w:val="007B2610"/>
    <w:rsid w:val="007B43A7"/>
    <w:rsid w:val="007B6689"/>
    <w:rsid w:val="007C6E46"/>
    <w:rsid w:val="007E0A7F"/>
    <w:rsid w:val="007F06F7"/>
    <w:rsid w:val="007F6F3D"/>
    <w:rsid w:val="00802A08"/>
    <w:rsid w:val="00803123"/>
    <w:rsid w:val="0084440D"/>
    <w:rsid w:val="00872E9B"/>
    <w:rsid w:val="008A3CF3"/>
    <w:rsid w:val="008B4F48"/>
    <w:rsid w:val="009300CF"/>
    <w:rsid w:val="00950A2F"/>
    <w:rsid w:val="009903FC"/>
    <w:rsid w:val="0099691A"/>
    <w:rsid w:val="009A6F95"/>
    <w:rsid w:val="009B30CA"/>
    <w:rsid w:val="009B6167"/>
    <w:rsid w:val="009D4037"/>
    <w:rsid w:val="009D6855"/>
    <w:rsid w:val="009F32BB"/>
    <w:rsid w:val="00A119E1"/>
    <w:rsid w:val="00A306E0"/>
    <w:rsid w:val="00A36E38"/>
    <w:rsid w:val="00A4018E"/>
    <w:rsid w:val="00A52374"/>
    <w:rsid w:val="00A537A1"/>
    <w:rsid w:val="00A62896"/>
    <w:rsid w:val="00A76890"/>
    <w:rsid w:val="00AD79A5"/>
    <w:rsid w:val="00AF1C28"/>
    <w:rsid w:val="00B03723"/>
    <w:rsid w:val="00B12AFA"/>
    <w:rsid w:val="00B26955"/>
    <w:rsid w:val="00B3195D"/>
    <w:rsid w:val="00B432FE"/>
    <w:rsid w:val="00B64C38"/>
    <w:rsid w:val="00B65389"/>
    <w:rsid w:val="00B705CF"/>
    <w:rsid w:val="00B745A7"/>
    <w:rsid w:val="00B83406"/>
    <w:rsid w:val="00B85B3E"/>
    <w:rsid w:val="00B91044"/>
    <w:rsid w:val="00BC1B22"/>
    <w:rsid w:val="00BC25B6"/>
    <w:rsid w:val="00BC5A2A"/>
    <w:rsid w:val="00BC663B"/>
    <w:rsid w:val="00C04745"/>
    <w:rsid w:val="00C1340F"/>
    <w:rsid w:val="00C14401"/>
    <w:rsid w:val="00C21F13"/>
    <w:rsid w:val="00C3007D"/>
    <w:rsid w:val="00C36BEB"/>
    <w:rsid w:val="00C5772A"/>
    <w:rsid w:val="00C849AE"/>
    <w:rsid w:val="00C87BA9"/>
    <w:rsid w:val="00C948BD"/>
    <w:rsid w:val="00CB3110"/>
    <w:rsid w:val="00CC018D"/>
    <w:rsid w:val="00CC4B5B"/>
    <w:rsid w:val="00D21F81"/>
    <w:rsid w:val="00D73525"/>
    <w:rsid w:val="00D97521"/>
    <w:rsid w:val="00DA21A0"/>
    <w:rsid w:val="00DB4DF2"/>
    <w:rsid w:val="00DC1D18"/>
    <w:rsid w:val="00DD5963"/>
    <w:rsid w:val="00DE153E"/>
    <w:rsid w:val="00DE5912"/>
    <w:rsid w:val="00DE7722"/>
    <w:rsid w:val="00E002FC"/>
    <w:rsid w:val="00E05C9D"/>
    <w:rsid w:val="00E14233"/>
    <w:rsid w:val="00E635F1"/>
    <w:rsid w:val="00EA2CD2"/>
    <w:rsid w:val="00EB79C9"/>
    <w:rsid w:val="00EF617B"/>
    <w:rsid w:val="00F064D0"/>
    <w:rsid w:val="00F34B77"/>
    <w:rsid w:val="00F3780E"/>
    <w:rsid w:val="00F409E9"/>
    <w:rsid w:val="00F4213D"/>
    <w:rsid w:val="00F542E5"/>
    <w:rsid w:val="00F5539B"/>
    <w:rsid w:val="00F565E2"/>
    <w:rsid w:val="00F6449E"/>
    <w:rsid w:val="00F729FB"/>
    <w:rsid w:val="00F900E6"/>
    <w:rsid w:val="00FB2804"/>
    <w:rsid w:val="00FE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A8C603"/>
  <w15:docId w15:val="{35D09FD8-69AD-4DEA-9226-8C6C9FAC519C}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paragraph" w:styleId="Ingenafstand">
    <w:name w:val="No Spacing"/>
    <w:uiPriority w:val="1"/>
    <w:qFormat/>
    <w:rsid w:val="00A119E1"/>
    <w:pPr>
      <w:spacing w:after="0" w:line="240" w:lineRule="auto"/>
    </w:pPr>
  </w:style>
  <w:style w:type="paragraph" w:styleId="Korrektur">
    <w:name w:val="Revision"/>
    <w:hidden/>
    <w:uiPriority w:val="99"/>
    <w:semiHidden/>
    <w:rsid w:val="006B620C"/>
    <w:pPr>
      <w:spacing w:after="0" w:line="240" w:lineRule="auto"/>
    </w:pPr>
  </w:style>
  <w:style w:type="character" w:styleId="Hyperlink">
    <w:name w:val="Hyperlink"/>
    <w:basedOn w:val="Standardskrifttypeiafsnit"/>
    <w:uiPriority w:val="99"/>
    <w:unhideWhenUsed/>
    <w:rsid w:val="00CB3110"/>
    <w:rPr>
      <w:color w:val="0000FF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F644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ropbox.com/s/imxtkzoyyqfyykp/313%20Samtaletips%20-%20kopiark.pdf?dl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www.dotx</Template>
  <TotalTime>436</TotalTime>
  <Pages>1</Pages>
  <Words>533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Henriette Hedegaard Jensen</cp:lastModifiedBy>
  <cp:revision>47</cp:revision>
  <cp:lastPrinted>2014-09-02T13:26:00Z</cp:lastPrinted>
  <dcterms:created xsi:type="dcterms:W3CDTF">2013-12-09T09:54:00Z</dcterms:created>
  <dcterms:modified xsi:type="dcterms:W3CDTF">2014-12-18T11:11:00Z</dcterms:modified>
</cp:coreProperties>
</file>