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EF0601" w:rsidP="007474E9">
      <w:pPr>
        <w:pStyle w:val="Titel"/>
      </w:pPr>
      <w:r>
        <w:t xml:space="preserve">Fortæl… </w:t>
      </w:r>
      <w:proofErr w:type="spellStart"/>
      <w:r>
        <w:t>Instruktionsark</w:t>
      </w:r>
      <w:proofErr w:type="spellEnd"/>
      <w:r>
        <w:t xml:space="preserve"> 42</w:t>
      </w:r>
    </w:p>
    <w:p w:rsidR="00B12AFA" w:rsidRDefault="00EF0601" w:rsidP="00B12AFA">
      <w:pPr>
        <w:pStyle w:val="Overskriftinstruktionsark"/>
      </w:pPr>
      <w:r>
        <w:t>Fortæl…</w:t>
      </w:r>
    </w:p>
    <w:p w:rsidR="001E5EA6" w:rsidRDefault="001E5EA6" w:rsidP="001E5EA6">
      <w:pPr>
        <w:spacing w:after="0" w:line="240" w:lineRule="auto"/>
      </w:pPr>
    </w:p>
    <w:p w:rsidR="001E5EA6" w:rsidRPr="00354AA3" w:rsidRDefault="001E5EA6" w:rsidP="001A42F5">
      <w:pPr>
        <w:pStyle w:val="Overskrift2"/>
      </w:pPr>
      <w:r w:rsidRPr="00354AA3">
        <w:t>Målsætning</w:t>
      </w:r>
    </w:p>
    <w:p w:rsidR="00EF0601" w:rsidRDefault="00EF0601" w:rsidP="00EF0601">
      <w:pPr>
        <w:spacing w:after="0" w:line="240" w:lineRule="auto"/>
      </w:pPr>
      <w:r>
        <w:t>Eleverne bliver trænet i at fortælle om sig selv i en gruppe. Det kan være en oplevelse, en interesse eller noget helt andet. Øvelsen er med til at skabe et fællesskab, fordi alle bidrager. Deltagerne kommer til at kende hinanden lidt bedre og får dermed styrket fællesskabet.</w:t>
      </w:r>
    </w:p>
    <w:p w:rsidR="001E5EA6" w:rsidRPr="00354AA3" w:rsidRDefault="001E5EA6" w:rsidP="001A42F5">
      <w:pPr>
        <w:pStyle w:val="Overskrift2"/>
      </w:pPr>
      <w:r>
        <w:t>Antal deltagere</w:t>
      </w:r>
    </w:p>
    <w:p w:rsidR="00EF0601" w:rsidRDefault="00EF0601" w:rsidP="00EF0601">
      <w:pPr>
        <w:spacing w:after="0" w:line="240" w:lineRule="auto"/>
      </w:pPr>
      <w:r>
        <w:t>Ingen begrænsninger.</w:t>
      </w:r>
    </w:p>
    <w:p w:rsidR="001E5EA6" w:rsidRPr="00354AA3" w:rsidRDefault="001E5EA6" w:rsidP="001A42F5">
      <w:pPr>
        <w:pStyle w:val="Overskrift2"/>
      </w:pPr>
      <w:r w:rsidRPr="00354AA3">
        <w:t>Varighed og forudsætninger</w:t>
      </w:r>
    </w:p>
    <w:p w:rsidR="00EF0601" w:rsidRPr="00CC4AFC" w:rsidRDefault="00EF0601" w:rsidP="00EF0601">
      <w:pPr>
        <w:spacing w:after="0" w:line="240" w:lineRule="auto"/>
      </w:pPr>
      <w:r>
        <w:t xml:space="preserve">Afhængig af antal elever. </w:t>
      </w:r>
    </w:p>
    <w:p w:rsidR="001E5EA6" w:rsidRDefault="001E5EA6" w:rsidP="001A42F5">
      <w:pPr>
        <w:pStyle w:val="Overskrift2"/>
      </w:pPr>
      <w:r w:rsidRPr="00354AA3">
        <w:t>Instruktion</w:t>
      </w:r>
    </w:p>
    <w:p w:rsidR="00EF0601" w:rsidRDefault="00EF0601" w:rsidP="00A6759C">
      <w:pPr>
        <w:pStyle w:val="Ingenafstand"/>
      </w:pPr>
      <w:r>
        <w:t xml:space="preserve">Bed eleverne om kort at fortælle noget om sig selv. De skal starte sætningen med: </w:t>
      </w:r>
    </w:p>
    <w:p w:rsidR="00EF0601" w:rsidRDefault="00EF0601" w:rsidP="00A6759C">
      <w:pPr>
        <w:pStyle w:val="Ingenafstand"/>
      </w:pPr>
      <w:r>
        <w:t xml:space="preserve">Inspiration til start på sætninger: </w:t>
      </w:r>
    </w:p>
    <w:p w:rsidR="00EF0601" w:rsidRDefault="00EF0601" w:rsidP="00EF0601">
      <w:pPr>
        <w:pStyle w:val="Opstilling-punkttegn"/>
      </w:pPr>
      <w:r>
        <w:t>Noget af det bedste, jeg ved, er…</w:t>
      </w:r>
    </w:p>
    <w:p w:rsidR="00EF0601" w:rsidRDefault="00EF0601" w:rsidP="00EF0601">
      <w:pPr>
        <w:pStyle w:val="Opstilling-punkttegn"/>
      </w:pPr>
      <w:r>
        <w:t>Med mine venner/familie kan jeg lide at …</w:t>
      </w:r>
    </w:p>
    <w:p w:rsidR="00EF0601" w:rsidRDefault="00EF0601" w:rsidP="00EF0601">
      <w:pPr>
        <w:pStyle w:val="Opstilling-punkttegn"/>
      </w:pPr>
      <w:r>
        <w:t>Jeg hader at …</w:t>
      </w:r>
    </w:p>
    <w:p w:rsidR="00EF0601" w:rsidRDefault="00EF0601" w:rsidP="00EF0601">
      <w:pPr>
        <w:pStyle w:val="Opstilling-punkttegn"/>
      </w:pPr>
      <w:r>
        <w:t>Når jeg kommer hjem fra skole, så vil jeg gerne …</w:t>
      </w:r>
    </w:p>
    <w:p w:rsidR="00EF0601" w:rsidRDefault="00EF0601" w:rsidP="00EF0601">
      <w:pPr>
        <w:spacing w:after="0" w:line="240" w:lineRule="auto"/>
      </w:pPr>
      <w:r>
        <w:t xml:space="preserve">Brug sætningerne en ad gangen og lav runder, hvor alle siger noget eller skriv sætningerne op på tavlen og lad eleverne vælge den start, som de vil bruge. </w:t>
      </w:r>
    </w:p>
    <w:p w:rsidR="00EF0601" w:rsidRPr="00116819" w:rsidRDefault="00EF0601" w:rsidP="00EF0601">
      <w:pPr>
        <w:pStyle w:val="Overskrift2"/>
      </w:pPr>
      <w:r w:rsidRPr="00116819">
        <w:t>Opsamling</w:t>
      </w:r>
    </w:p>
    <w:p w:rsidR="00EF0601" w:rsidRDefault="00716384" w:rsidP="00EF0601">
      <w:pPr>
        <w:spacing w:after="0" w:line="240" w:lineRule="auto"/>
      </w:pPr>
      <w:r>
        <w:t>Tal med eleverne om</w:t>
      </w:r>
      <w:r w:rsidR="00970492">
        <w:t>,</w:t>
      </w:r>
      <w:r w:rsidR="00EF0601">
        <w:t xml:space="preserve"> hvad der var ens, og hvad der var f</w:t>
      </w:r>
      <w:r w:rsidR="00970492">
        <w:t xml:space="preserve">orskelligt i elevernes udsagn. </w:t>
      </w:r>
      <w:bookmarkStart w:id="0" w:name="_GoBack"/>
      <w:bookmarkEnd w:id="0"/>
      <w:r w:rsidR="00EF0601">
        <w:t xml:space="preserve">Læg vægt på, at forskelle er o.k. - endda spændende - for at øge elevernes accept af dette. </w:t>
      </w:r>
    </w:p>
    <w:p w:rsidR="00EF0601" w:rsidRPr="00DB18C7" w:rsidRDefault="00EF0601" w:rsidP="00EF0601">
      <w:pPr>
        <w:pStyle w:val="Overskrift3"/>
      </w:pPr>
      <w:r w:rsidRPr="00DB18C7">
        <w:t>Spørgsmål til opsamling</w:t>
      </w:r>
    </w:p>
    <w:p w:rsidR="00EF0601" w:rsidRDefault="00EF0601" w:rsidP="00EF0601">
      <w:pPr>
        <w:pStyle w:val="Opstilling-punkttegn"/>
      </w:pPr>
      <w:r>
        <w:t>Hvad oplever I, at I har til fælles?</w:t>
      </w:r>
    </w:p>
    <w:p w:rsidR="00EF0601" w:rsidRDefault="00EF0601" w:rsidP="00EF0601">
      <w:pPr>
        <w:pStyle w:val="Opstilling-punkttegn"/>
      </w:pPr>
      <w:r>
        <w:t>Hvor</w:t>
      </w:r>
      <w:r w:rsidR="000C09A2">
        <w:t>når</w:t>
      </w:r>
      <w:r>
        <w:t xml:space="preserve"> oplever I, at I er forskellige?</w:t>
      </w:r>
    </w:p>
    <w:p w:rsidR="00EF0601" w:rsidRDefault="00EF0601" w:rsidP="00EF0601">
      <w:pPr>
        <w:pStyle w:val="Opstilling-punkttegn"/>
      </w:pPr>
      <w:r>
        <w:t>Hørte I noget, som overraskede jer?</w:t>
      </w:r>
    </w:p>
    <w:p w:rsidR="00EF0601" w:rsidRPr="00102203" w:rsidRDefault="00EF0601" w:rsidP="00EF0601">
      <w:pPr>
        <w:pStyle w:val="Bokstips"/>
        <w:rPr>
          <w:lang w:val="da-DK"/>
        </w:rPr>
      </w:pPr>
      <w:r w:rsidRPr="00102203">
        <w:rPr>
          <w:lang w:val="da-DK"/>
        </w:rPr>
        <w:t>Tips</w:t>
      </w:r>
    </w:p>
    <w:p w:rsidR="00EF0601" w:rsidRDefault="00EF0601" w:rsidP="00A6759C">
      <w:pPr>
        <w:pStyle w:val="Ingenafstand"/>
      </w:pPr>
      <w:r>
        <w:t>Denne øvelse kan også bruges til evaluering, så kan sætningerne begynde med:</w:t>
      </w:r>
    </w:p>
    <w:p w:rsidR="00EF0601" w:rsidRDefault="00EF0601" w:rsidP="00EF0601">
      <w:pPr>
        <w:pStyle w:val="Opstilling-punkttegn"/>
      </w:pPr>
      <w:r>
        <w:t>Det bedste/værste var …</w:t>
      </w:r>
    </w:p>
    <w:p w:rsidR="00EF0601" w:rsidRDefault="00EF0601" w:rsidP="00EF0601">
      <w:pPr>
        <w:pStyle w:val="Opstilling-punkttegn"/>
      </w:pPr>
      <w:r>
        <w:t>Jeg vil gerne arbejde mere med …</w:t>
      </w:r>
    </w:p>
    <w:p w:rsidR="00EF0601" w:rsidRDefault="00102203" w:rsidP="00EF0601">
      <w:pPr>
        <w:pStyle w:val="Opstilling-punkttegn"/>
      </w:pPr>
      <w:r>
        <w:t xml:space="preserve">Jeg har ikke lyst til mere af </w:t>
      </w:r>
      <w:r w:rsidR="00EF0601">
        <w:t xml:space="preserve">… </w:t>
      </w:r>
    </w:p>
    <w:sectPr w:rsidR="00EF0601" w:rsidSect="00A62896">
      <w:pgSz w:w="11906" w:h="16838"/>
      <w:pgMar w:top="1843" w:right="1134" w:bottom="184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FAA" w:rsidRDefault="00264FAA">
      <w:pPr>
        <w:spacing w:after="0" w:line="240" w:lineRule="auto"/>
      </w:pPr>
      <w:r>
        <w:separator/>
      </w:r>
    </w:p>
  </w:endnote>
  <w:endnote w:type="continuationSeparator" w:id="0">
    <w:p w:rsidR="00264FAA" w:rsidRDefault="00264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FAA" w:rsidRDefault="00264FAA">
      <w:pPr>
        <w:spacing w:after="0" w:line="240" w:lineRule="auto"/>
      </w:pPr>
      <w:r>
        <w:separator/>
      </w:r>
    </w:p>
  </w:footnote>
  <w:footnote w:type="continuationSeparator" w:id="0">
    <w:p w:rsidR="00264FAA" w:rsidRDefault="00264F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3A033E86"/>
    <w:multiLevelType w:val="hybridMultilevel"/>
    <w:tmpl w:val="B886A6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D10981"/>
    <w:multiLevelType w:val="hybridMultilevel"/>
    <w:tmpl w:val="8E5E4B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7BD9032C"/>
    <w:multiLevelType w:val="hybridMultilevel"/>
    <w:tmpl w:val="9782D8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3"/>
  </w:num>
  <w:num w:numId="15">
    <w:abstractNumId w:val="12"/>
  </w:num>
  <w:num w:numId="16">
    <w:abstractNumId w:val="16"/>
  </w:num>
  <w:num w:numId="17">
    <w:abstractNumId w:val="15"/>
  </w:num>
  <w:num w:numId="18">
    <w:abstractNumId w:val="11"/>
  </w:num>
  <w:num w:numId="19">
    <w:abstractNumId w:val="20"/>
  </w:num>
  <w:num w:numId="20">
    <w:abstractNumId w:val="19"/>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efaultTabStop w:val="1304"/>
  <w:hyphenationZone w:val="425"/>
  <w:characterSpacingControl w:val="doNotCompress"/>
  <w:hdrShapeDefaults>
    <o:shapedefaults v:ext="edit" spidmax="5122"/>
  </w:hdrShapeDefaults>
  <w:footnotePr>
    <w:footnote w:id="-1"/>
    <w:footnote w:id="0"/>
  </w:footnotePr>
  <w:endnotePr>
    <w:endnote w:id="-1"/>
    <w:endnote w:id="0"/>
  </w:endnotePr>
  <w:compat/>
  <w:rsids>
    <w:rsidRoot w:val="00AA72BD"/>
    <w:rsid w:val="000137BE"/>
    <w:rsid w:val="00094088"/>
    <w:rsid w:val="000A5D9D"/>
    <w:rsid w:val="000C09A2"/>
    <w:rsid w:val="000C1223"/>
    <w:rsid w:val="000D36C3"/>
    <w:rsid w:val="00102203"/>
    <w:rsid w:val="001059B3"/>
    <w:rsid w:val="001062B5"/>
    <w:rsid w:val="00111849"/>
    <w:rsid w:val="001215CE"/>
    <w:rsid w:val="00123CD1"/>
    <w:rsid w:val="00125C95"/>
    <w:rsid w:val="00135EDC"/>
    <w:rsid w:val="00152D73"/>
    <w:rsid w:val="0017475D"/>
    <w:rsid w:val="001963FE"/>
    <w:rsid w:val="00197032"/>
    <w:rsid w:val="001A31BD"/>
    <w:rsid w:val="001A42F5"/>
    <w:rsid w:val="001E4B9F"/>
    <w:rsid w:val="001E5EA6"/>
    <w:rsid w:val="00230E40"/>
    <w:rsid w:val="00235E95"/>
    <w:rsid w:val="00244E2C"/>
    <w:rsid w:val="00264FAA"/>
    <w:rsid w:val="002D7F59"/>
    <w:rsid w:val="002E2940"/>
    <w:rsid w:val="00326DCD"/>
    <w:rsid w:val="003346F0"/>
    <w:rsid w:val="0035227E"/>
    <w:rsid w:val="00371315"/>
    <w:rsid w:val="003F0666"/>
    <w:rsid w:val="00453C4E"/>
    <w:rsid w:val="00457405"/>
    <w:rsid w:val="00483D78"/>
    <w:rsid w:val="004B5809"/>
    <w:rsid w:val="004D42EB"/>
    <w:rsid w:val="0050006C"/>
    <w:rsid w:val="0050015A"/>
    <w:rsid w:val="0053771B"/>
    <w:rsid w:val="00566306"/>
    <w:rsid w:val="0056646E"/>
    <w:rsid w:val="00590182"/>
    <w:rsid w:val="005973D5"/>
    <w:rsid w:val="006025E0"/>
    <w:rsid w:val="00716384"/>
    <w:rsid w:val="0071746F"/>
    <w:rsid w:val="007407AD"/>
    <w:rsid w:val="007474E9"/>
    <w:rsid w:val="00785172"/>
    <w:rsid w:val="007B2610"/>
    <w:rsid w:val="007C6E46"/>
    <w:rsid w:val="007F06F7"/>
    <w:rsid w:val="007F6F3D"/>
    <w:rsid w:val="009459F4"/>
    <w:rsid w:val="00970492"/>
    <w:rsid w:val="009903FC"/>
    <w:rsid w:val="0099691A"/>
    <w:rsid w:val="009A6F95"/>
    <w:rsid w:val="009F32BB"/>
    <w:rsid w:val="00A36E38"/>
    <w:rsid w:val="00A4018E"/>
    <w:rsid w:val="00A62896"/>
    <w:rsid w:val="00A6759C"/>
    <w:rsid w:val="00A76890"/>
    <w:rsid w:val="00AA72BD"/>
    <w:rsid w:val="00AF1C28"/>
    <w:rsid w:val="00AF6241"/>
    <w:rsid w:val="00B03723"/>
    <w:rsid w:val="00B12AFA"/>
    <w:rsid w:val="00B274C0"/>
    <w:rsid w:val="00B432FE"/>
    <w:rsid w:val="00B705CF"/>
    <w:rsid w:val="00B745A7"/>
    <w:rsid w:val="00B85B3E"/>
    <w:rsid w:val="00B91044"/>
    <w:rsid w:val="00BC25B6"/>
    <w:rsid w:val="00BC5A2A"/>
    <w:rsid w:val="00C04745"/>
    <w:rsid w:val="00C14401"/>
    <w:rsid w:val="00C36BEB"/>
    <w:rsid w:val="00C5772A"/>
    <w:rsid w:val="00C82357"/>
    <w:rsid w:val="00C849AE"/>
    <w:rsid w:val="00CC018D"/>
    <w:rsid w:val="00D718C9"/>
    <w:rsid w:val="00DA21A0"/>
    <w:rsid w:val="00DB4DF2"/>
    <w:rsid w:val="00DC1D18"/>
    <w:rsid w:val="00DD5963"/>
    <w:rsid w:val="00DE2D58"/>
    <w:rsid w:val="00E002FC"/>
    <w:rsid w:val="00E14233"/>
    <w:rsid w:val="00EF0601"/>
    <w:rsid w:val="00F064D0"/>
    <w:rsid w:val="00F3780E"/>
    <w:rsid w:val="00F4213D"/>
    <w:rsid w:val="00F76B1A"/>
    <w:rsid w:val="00FB2804"/>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Ingenafstand">
    <w:name w:val="No Spacing"/>
    <w:uiPriority w:val="1"/>
    <w:qFormat/>
    <w:rsid w:val="00A6759C"/>
    <w:pPr>
      <w:spacing w:after="0" w:line="240" w:lineRule="auto"/>
    </w:pPr>
  </w:style>
</w:styles>
</file>

<file path=word/webSettings.xml><?xml version="1.0" encoding="utf-8"?>
<w:webSettings xmlns:r="http://schemas.openxmlformats.org/officeDocument/2006/relationships" xmlns:w="http://schemas.openxmlformats.org/wordprocessingml/2006/main">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Template>
  <TotalTime>11</TotalTime>
  <Pages>1</Pages>
  <Words>189</Words>
  <Characters>1154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Lis</cp:lastModifiedBy>
  <cp:revision>7</cp:revision>
  <dcterms:created xsi:type="dcterms:W3CDTF">2013-11-04T14:09:00Z</dcterms:created>
  <dcterms:modified xsi:type="dcterms:W3CDTF">2014-12-10T09:44:00Z</dcterms:modified>
</cp:coreProperties>
</file>