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5113C" w14:textId="77777777" w:rsidR="007474E9" w:rsidRPr="007474E9" w:rsidRDefault="00380E33" w:rsidP="007474E9">
      <w:pPr>
        <w:pStyle w:val="Rubrik"/>
      </w:pPr>
      <w:r>
        <w:t>Instruktionsark</w:t>
      </w:r>
      <w:r w:rsidR="001A42F5">
        <w:t xml:space="preserve"> </w:t>
      </w:r>
      <w:r w:rsidR="00BA4213">
        <w:t>37</w:t>
      </w:r>
    </w:p>
    <w:p w14:paraId="1D631E90" w14:textId="166AD544" w:rsidR="00B12AFA" w:rsidRDefault="00FB27D9" w:rsidP="00B12AFA">
      <w:pPr>
        <w:pStyle w:val="Overskriftinstruktionsark"/>
      </w:pPr>
      <w:r>
        <w:t>Fra æg til engel</w:t>
      </w:r>
      <w:bookmarkStart w:id="0" w:name="_GoBack"/>
      <w:bookmarkEnd w:id="0"/>
    </w:p>
    <w:p w14:paraId="7E984623" w14:textId="77777777" w:rsidR="001E5EA6" w:rsidRDefault="001E5EA6" w:rsidP="001E5EA6">
      <w:pPr>
        <w:spacing w:after="0" w:line="240" w:lineRule="auto"/>
      </w:pPr>
    </w:p>
    <w:p w14:paraId="32C7A606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30391104" w14:textId="77777777" w:rsidR="00380E33" w:rsidRDefault="00A30B68" w:rsidP="00380E33">
      <w:pPr>
        <w:spacing w:after="0" w:line="240" w:lineRule="auto"/>
      </w:pPr>
      <w:r>
        <w:t xml:space="preserve">Eleverne </w:t>
      </w:r>
      <w:r w:rsidR="00D83678">
        <w:t>erfarer</w:t>
      </w:r>
      <w:r w:rsidR="0023399F">
        <w:t>,</w:t>
      </w:r>
      <w:r w:rsidR="00D83678">
        <w:t xml:space="preserve"> at tilknytning til et fællesskab kan forandres. De</w:t>
      </w:r>
      <w:r>
        <w:t xml:space="preserve"> træner at tage konktakt og målrettet søge dem</w:t>
      </w:r>
      <w:r w:rsidR="00A123AD">
        <w:t>,</w:t>
      </w:r>
      <w:r>
        <w:t xml:space="preserve"> de </w:t>
      </w:r>
      <w:r w:rsidR="00D83678">
        <w:t>har noget tilfælles med. Eleverne</w:t>
      </w:r>
      <w:r w:rsidR="00380E33">
        <w:t xml:space="preserve"> </w:t>
      </w:r>
      <w:r w:rsidR="00D83678">
        <w:t>får bevidsthed om</w:t>
      </w:r>
      <w:r w:rsidR="0023399F">
        <w:t>,</w:t>
      </w:r>
      <w:r w:rsidR="00D83678">
        <w:t xml:space="preserve"> </w:t>
      </w:r>
      <w:r w:rsidR="00380E33">
        <w:t xml:space="preserve">at </w:t>
      </w:r>
      <w:r w:rsidR="00D83678">
        <w:t>udvikling sker over tid og ikke er ens for alle.</w:t>
      </w:r>
    </w:p>
    <w:p w14:paraId="184EA251" w14:textId="77777777" w:rsidR="001E5EA6" w:rsidRDefault="00650214" w:rsidP="00650214">
      <w:pPr>
        <w:pStyle w:val="Video"/>
      </w:pPr>
      <w:r w:rsidRPr="00650214">
        <w:t>37 Fra æg til engel</w:t>
      </w:r>
    </w:p>
    <w:p w14:paraId="1BB5CB6E" w14:textId="77777777" w:rsidR="001E5EA6" w:rsidRPr="00354AA3" w:rsidRDefault="001E5EA6" w:rsidP="001A42F5">
      <w:pPr>
        <w:pStyle w:val="Overskrift2"/>
      </w:pPr>
      <w:r>
        <w:t>Antal deltagere</w:t>
      </w:r>
    </w:p>
    <w:p w14:paraId="2849F1CF" w14:textId="77777777" w:rsidR="001E5EA6" w:rsidRPr="0071648D" w:rsidRDefault="00380E33" w:rsidP="001E5EA6">
      <w:pPr>
        <w:spacing w:after="0" w:line="240" w:lineRule="auto"/>
      </w:pPr>
      <w:r>
        <w:t>Fra 8</w:t>
      </w:r>
      <w:r w:rsidR="001E5EA6">
        <w:t>.</w:t>
      </w:r>
    </w:p>
    <w:p w14:paraId="37CE6A8A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04DA0FE5" w14:textId="77777777" w:rsidR="001E5EA6" w:rsidRDefault="00380E33" w:rsidP="001E5EA6">
      <w:pPr>
        <w:spacing w:after="0" w:line="240" w:lineRule="auto"/>
      </w:pPr>
      <w:r>
        <w:t>Fra 10</w:t>
      </w:r>
      <w:r w:rsidR="001E4B9F">
        <w:t xml:space="preserve"> </w:t>
      </w:r>
      <w:r w:rsidR="001E5EA6">
        <w:t xml:space="preserve">minutter. </w:t>
      </w:r>
    </w:p>
    <w:p w14:paraId="3CA07CEA" w14:textId="77777777" w:rsidR="001E5EA6" w:rsidRDefault="001E5EA6" w:rsidP="001E5EA6">
      <w:pPr>
        <w:spacing w:after="0" w:line="240" w:lineRule="auto"/>
      </w:pPr>
      <w:r>
        <w:t xml:space="preserve">Gulvplads </w:t>
      </w:r>
      <w:r w:rsidR="00A123AD">
        <w:t>så</w:t>
      </w:r>
      <w:r>
        <w:t xml:space="preserve"> alle ka</w:t>
      </w:r>
      <w:r w:rsidR="00380E33">
        <w:t>n bevæge sig rundt mellem hinanden</w:t>
      </w:r>
      <w:r>
        <w:t xml:space="preserve">. </w:t>
      </w:r>
    </w:p>
    <w:p w14:paraId="73E4E3BD" w14:textId="77777777" w:rsidR="001E5EA6" w:rsidRDefault="001E5EA6" w:rsidP="001A42F5">
      <w:pPr>
        <w:pStyle w:val="Overskrift2"/>
      </w:pPr>
      <w:r w:rsidRPr="00354AA3">
        <w:t>Instruktion</w:t>
      </w:r>
    </w:p>
    <w:p w14:paraId="2F01B57C" w14:textId="77777777" w:rsidR="009A1D4B" w:rsidRDefault="007C1587" w:rsidP="00267819">
      <w:pPr>
        <w:pStyle w:val="Ingenafstand"/>
      </w:pPr>
      <w:r>
        <w:t xml:space="preserve">Fortæl </w:t>
      </w:r>
      <w:r w:rsidR="00FB5507">
        <w:t>eleverne</w:t>
      </w:r>
      <w:r w:rsidR="0023399F">
        <w:t>,</w:t>
      </w:r>
      <w:r w:rsidR="00FB5507">
        <w:t xml:space="preserve"> </w:t>
      </w:r>
      <w:r>
        <w:t xml:space="preserve">at øvelsen vil tage dem gennem fire udviklingstrin: </w:t>
      </w:r>
      <w:r w:rsidR="00A123AD">
        <w:t>Æ</w:t>
      </w:r>
      <w:r>
        <w:t>g, ung, olding og engel</w:t>
      </w:r>
      <w:r w:rsidR="00FB5507">
        <w:t>.</w:t>
      </w:r>
      <w:r w:rsidR="009A1D4B">
        <w:t xml:space="preserve"> </w:t>
      </w:r>
    </w:p>
    <w:p w14:paraId="6F9C1835" w14:textId="77777777" w:rsidR="00F57FC8" w:rsidRDefault="009A1D4B" w:rsidP="00267819">
      <w:pPr>
        <w:pStyle w:val="Ingenafstand"/>
      </w:pPr>
      <w:r>
        <w:t>De fire trin har alle en tydeligt</w:t>
      </w:r>
      <w:r w:rsidR="00FB5507">
        <w:t xml:space="preserve"> </w:t>
      </w:r>
      <w:r>
        <w:t>bevægelse, der kendertegner udviklingstrin</w:t>
      </w:r>
      <w:r w:rsidR="00A123AD">
        <w:t>net</w:t>
      </w:r>
      <w:r>
        <w:t xml:space="preserve">. Det er </w:t>
      </w:r>
      <w:r w:rsidR="00A123AD">
        <w:t xml:space="preserve">derfor </w:t>
      </w:r>
      <w:r>
        <w:t xml:space="preserve">tydeligt for alle, hvem der er </w:t>
      </w:r>
      <w:r w:rsidR="00261CB1">
        <w:t>på samme udviklingstrin</w:t>
      </w:r>
      <w:r>
        <w:t>.</w:t>
      </w:r>
      <w:r w:rsidR="00F57FC8" w:rsidRPr="00F57FC8">
        <w:t xml:space="preserve"> </w:t>
      </w:r>
      <w:r w:rsidR="00F57FC8">
        <w:t>Bed eleverne om at gå rundt mellem hinanden</w:t>
      </w:r>
      <w:r w:rsidR="00A123AD">
        <w:t>.</w:t>
      </w:r>
      <w:r w:rsidR="00F57FC8">
        <w:t xml:space="preserve"> Alle</w:t>
      </w:r>
      <w:r>
        <w:t xml:space="preserve"> </w:t>
      </w:r>
      <w:r w:rsidR="00FB5507">
        <w:t>start</w:t>
      </w:r>
      <w:r w:rsidR="00F57FC8">
        <w:t>er som æg.</w:t>
      </w:r>
    </w:p>
    <w:p w14:paraId="52599201" w14:textId="77777777" w:rsidR="00971BA9" w:rsidRDefault="00F57FC8" w:rsidP="00267819">
      <w:pPr>
        <w:pStyle w:val="Ingenafstand"/>
      </w:pPr>
      <w:r>
        <w:t>For at kunne</w:t>
      </w:r>
      <w:r w:rsidR="004620F4">
        <w:t xml:space="preserve"> </w:t>
      </w:r>
      <w:r w:rsidR="007C1587">
        <w:t>udvikle sig til</w:t>
      </w:r>
      <w:r w:rsidR="00FB5507">
        <w:t xml:space="preserve"> </w:t>
      </w:r>
      <w:r w:rsidR="007C1587">
        <w:t xml:space="preserve">næste trin </w:t>
      </w:r>
      <w:r>
        <w:t>må eleverne</w:t>
      </w:r>
      <w:r w:rsidR="004620F4">
        <w:t xml:space="preserve"> </w:t>
      </w:r>
      <w:r w:rsidR="007C1587">
        <w:t>mødes</w:t>
      </w:r>
      <w:r w:rsidR="004620F4">
        <w:t xml:space="preserve"> to og to. Hvem</w:t>
      </w:r>
      <w:r w:rsidR="0023399F">
        <w:t>,</w:t>
      </w:r>
      <w:r w:rsidR="004620F4">
        <w:t xml:space="preserve"> der </w:t>
      </w:r>
      <w:r>
        <w:t>flytter</w:t>
      </w:r>
      <w:r w:rsidR="004620F4">
        <w:t xml:space="preserve"> </w:t>
      </w:r>
      <w:r>
        <w:t>sig til</w:t>
      </w:r>
      <w:r w:rsidR="004620F4">
        <w:t xml:space="preserve"> næste udviklingstrin</w:t>
      </w:r>
      <w:r w:rsidR="0023399F">
        <w:t>,</w:t>
      </w:r>
      <w:r w:rsidR="004620F4">
        <w:t xml:space="preserve"> afgøres ved at </w:t>
      </w:r>
      <w:r w:rsidR="00A123AD">
        <w:t>spille</w:t>
      </w:r>
      <w:r w:rsidR="004620F4">
        <w:t xml:space="preserve"> </w:t>
      </w:r>
      <w:r w:rsidR="00A123AD">
        <w:t>”S</w:t>
      </w:r>
      <w:r w:rsidR="004620F4">
        <w:t>ten</w:t>
      </w:r>
      <w:r w:rsidR="00A123AD">
        <w:t>,</w:t>
      </w:r>
      <w:r w:rsidR="004620F4">
        <w:t xml:space="preserve"> saks</w:t>
      </w:r>
      <w:r w:rsidR="00A123AD">
        <w:t>,</w:t>
      </w:r>
      <w:r w:rsidR="004620F4">
        <w:t xml:space="preserve"> papir</w:t>
      </w:r>
      <w:r w:rsidR="00FB5507">
        <w:t>.</w:t>
      </w:r>
      <w:r w:rsidR="00A123AD">
        <w:t>”</w:t>
      </w:r>
      <w:r w:rsidR="004620F4">
        <w:t xml:space="preserve"> Afklar reglerne for </w:t>
      </w:r>
      <w:r w:rsidR="00A123AD">
        <w:t>”S</w:t>
      </w:r>
      <w:r w:rsidR="004620F4">
        <w:t>ten, saks, papir</w:t>
      </w:r>
      <w:r w:rsidR="00A123AD">
        <w:t>”</w:t>
      </w:r>
      <w:r w:rsidR="004620F4">
        <w:t xml:space="preserve">, så der ikke er tvivl. </w:t>
      </w:r>
      <w:r w:rsidR="00FB5507">
        <w:t xml:space="preserve">Vinderen </w:t>
      </w:r>
      <w:r w:rsidR="004620F4">
        <w:t>af dysten</w:t>
      </w:r>
      <w:r w:rsidR="00D333F5">
        <w:t xml:space="preserve"> udvikler sig fra æg til</w:t>
      </w:r>
      <w:r>
        <w:t xml:space="preserve"> ung,</w:t>
      </w:r>
      <w:r w:rsidR="00FB5507">
        <w:t xml:space="preserve"> mens ta</w:t>
      </w:r>
      <w:r w:rsidR="004620F4">
        <w:t xml:space="preserve">beren </w:t>
      </w:r>
      <w:r>
        <w:t xml:space="preserve">forbliver æg og </w:t>
      </w:r>
      <w:r w:rsidR="004620F4">
        <w:t>må</w:t>
      </w:r>
      <w:r w:rsidR="00FB5507">
        <w:t xml:space="preserve"> prøve igen</w:t>
      </w:r>
      <w:r w:rsidR="00D333F5">
        <w:t xml:space="preserve"> ved at lave </w:t>
      </w:r>
      <w:r w:rsidR="00A123AD">
        <w:t>”S</w:t>
      </w:r>
      <w:r w:rsidR="00D333F5">
        <w:t>ten, saks, papir</w:t>
      </w:r>
      <w:r w:rsidR="00A123AD">
        <w:t>”</w:t>
      </w:r>
      <w:r w:rsidR="00D333F5">
        <w:t xml:space="preserve"> med et andet æg. Man kan kun dyste med en på samme trin. Et æg og en olding kan </w:t>
      </w:r>
      <w:r w:rsidR="00971BA9">
        <w:t xml:space="preserve">således </w:t>
      </w:r>
      <w:r w:rsidR="00D333F5">
        <w:t>ikke</w:t>
      </w:r>
      <w:r w:rsidR="0023399F">
        <w:t xml:space="preserve"> mødes og</w:t>
      </w:r>
      <w:r w:rsidR="00D333F5">
        <w:t xml:space="preserve"> </w:t>
      </w:r>
      <w:r w:rsidR="00A123AD">
        <w:t>spille ”S</w:t>
      </w:r>
      <w:r w:rsidR="00D333F5">
        <w:t>ten, saks papir.</w:t>
      </w:r>
      <w:r w:rsidR="00A123AD">
        <w:t>”</w:t>
      </w:r>
    </w:p>
    <w:p w14:paraId="514307CE" w14:textId="77777777" w:rsidR="00FB5507" w:rsidRDefault="004620F4" w:rsidP="00267819">
      <w:pPr>
        <w:pStyle w:val="Ingenafstand"/>
      </w:pPr>
      <w:r>
        <w:t>Når en elev har nået det sidste trin som engel, træ</w:t>
      </w:r>
      <w:r w:rsidR="00D333F5">
        <w:t xml:space="preserve">kker eleven sig ud til siden, så der dannes en række med </w:t>
      </w:r>
      <w:r>
        <w:t>engle, der pudser glorie</w:t>
      </w:r>
      <w:r w:rsidR="00D333F5">
        <w:t>, mens de følger udviklingen i</w:t>
      </w:r>
      <w:r w:rsidR="009A1D4B">
        <w:t xml:space="preserve"> resten af gruppen. Når der</w:t>
      </w:r>
      <w:r w:rsidR="00FB5507">
        <w:t xml:space="preserve"> </w:t>
      </w:r>
      <w:r w:rsidR="00D333F5">
        <w:t>er</w:t>
      </w:r>
      <w:r w:rsidR="009A1D4B">
        <w:t xml:space="preserve"> </w:t>
      </w:r>
      <w:r w:rsidR="00D333F5">
        <w:t xml:space="preserve">fire </w:t>
      </w:r>
      <w:r w:rsidR="009A1D4B">
        <w:t>person</w:t>
      </w:r>
      <w:r w:rsidR="00D333F5">
        <w:t>er tilbage, en fra hvert</w:t>
      </w:r>
      <w:r w:rsidR="009A1D4B">
        <w:t xml:space="preserve"> udviklingstrin</w:t>
      </w:r>
      <w:r w:rsidR="00971BA9">
        <w:t>,</w:t>
      </w:r>
      <w:r w:rsidR="009A1D4B">
        <w:t xml:space="preserve"> er øvelsen slut.</w:t>
      </w:r>
    </w:p>
    <w:p w14:paraId="138F42B4" w14:textId="77777777" w:rsidR="00FB5507" w:rsidRPr="00267819" w:rsidRDefault="00FB5507" w:rsidP="00267819">
      <w:pPr>
        <w:pStyle w:val="Ingenafstand"/>
      </w:pPr>
    </w:p>
    <w:p w14:paraId="79FEB733" w14:textId="77777777" w:rsidR="00FB5507" w:rsidRDefault="00971BA9" w:rsidP="00267819">
      <w:pPr>
        <w:pStyle w:val="Opstilling-punkttegn"/>
      </w:pPr>
      <w:r>
        <w:t>Æg går rundt og</w:t>
      </w:r>
      <w:r w:rsidR="00FB5507">
        <w:t xml:space="preserve"> banker sig let oven p</w:t>
      </w:r>
      <w:r>
        <w:t>å hovedet med</w:t>
      </w:r>
      <w:r w:rsidR="00FB5507">
        <w:t xml:space="preserve"> </w:t>
      </w:r>
      <w:r>
        <w:t>en knyttet hånd og</w:t>
      </w:r>
      <w:r w:rsidR="00FB5507">
        <w:t xml:space="preserve"> siger: ”Æg, æg, æg”.</w:t>
      </w:r>
    </w:p>
    <w:p w14:paraId="3BC70821" w14:textId="77777777" w:rsidR="00FB5507" w:rsidRDefault="00971BA9" w:rsidP="00267819">
      <w:pPr>
        <w:pStyle w:val="Opstilling-punkttegn"/>
      </w:pPr>
      <w:r>
        <w:t>Ung går rundt</w:t>
      </w:r>
      <w:r w:rsidR="00FB5507">
        <w:t xml:space="preserve"> </w:t>
      </w:r>
      <w:r>
        <w:t xml:space="preserve">med ludende skuldre, </w:t>
      </w:r>
      <w:r w:rsidR="00FB5507">
        <w:t>lø</w:t>
      </w:r>
      <w:r>
        <w:t>fter en hånd op til munden for at skjule et gab og siger: ”</w:t>
      </w:r>
      <w:r w:rsidR="00B43E62">
        <w:t>G</w:t>
      </w:r>
      <w:r>
        <w:t>ab, gab”.</w:t>
      </w:r>
    </w:p>
    <w:p w14:paraId="5D8FA357" w14:textId="77777777" w:rsidR="00FB5507" w:rsidRDefault="00971BA9" w:rsidP="00267819">
      <w:pPr>
        <w:pStyle w:val="Opstilling-punkttegn"/>
      </w:pPr>
      <w:r>
        <w:t xml:space="preserve">Olding går rundt med krumbøjet ryg og en imaginær stok i den ene hånd og </w:t>
      </w:r>
      <w:r w:rsidR="00037E66">
        <w:t>siger: ”B</w:t>
      </w:r>
      <w:r>
        <w:t>rrr</w:t>
      </w:r>
      <w:r w:rsidR="00B43E62">
        <w:t>,</w:t>
      </w:r>
      <w:r>
        <w:t xml:space="preserve"> det </w:t>
      </w:r>
      <w:r w:rsidR="00B43E62">
        <w:t xml:space="preserve">er </w:t>
      </w:r>
      <w:r>
        <w:t>koldt i dag”</w:t>
      </w:r>
      <w:r w:rsidR="00424DF7">
        <w:t>.</w:t>
      </w:r>
    </w:p>
    <w:p w14:paraId="6A7A3A23" w14:textId="77777777" w:rsidR="00FB5507" w:rsidRDefault="00EF175C" w:rsidP="00267819">
      <w:pPr>
        <w:pStyle w:val="Opstilling-punkttegn"/>
      </w:pPr>
      <w:r>
        <w:t>Engel stiller sig på række</w:t>
      </w:r>
      <w:r w:rsidR="00971BA9">
        <w:t xml:space="preserve"> og pudser </w:t>
      </w:r>
      <w:r>
        <w:t xml:space="preserve">med den ene hånd </w:t>
      </w:r>
      <w:r w:rsidR="00971BA9">
        <w:t>en imaginær glorie over hovedet</w:t>
      </w:r>
      <w:r>
        <w:t xml:space="preserve"> og siger</w:t>
      </w:r>
      <w:r w:rsidR="00037E66">
        <w:t xml:space="preserve"> i et højt engleagtigt toneleje</w:t>
      </w:r>
      <w:r>
        <w:t>:</w:t>
      </w:r>
      <w:r w:rsidR="00424DF7">
        <w:t xml:space="preserve"> ”</w:t>
      </w:r>
      <w:r w:rsidR="00B43E62">
        <w:t>A</w:t>
      </w:r>
      <w:r>
        <w:t>hhh”</w:t>
      </w:r>
      <w:r w:rsidR="00424DF7">
        <w:t>.</w:t>
      </w:r>
    </w:p>
    <w:p w14:paraId="6E154261" w14:textId="77777777" w:rsidR="00FB5507" w:rsidRDefault="00FB5507" w:rsidP="00267819">
      <w:pPr>
        <w:pStyle w:val="Ingenafstand"/>
      </w:pPr>
    </w:p>
    <w:p w14:paraId="40A07222" w14:textId="77777777" w:rsidR="00EF175C" w:rsidRDefault="00FB5507" w:rsidP="00267819">
      <w:pPr>
        <w:pStyle w:val="Ingenafstand"/>
      </w:pPr>
      <w:r>
        <w:t>Fork</w:t>
      </w:r>
      <w:r w:rsidR="00EF175C">
        <w:t xml:space="preserve">laring til </w:t>
      </w:r>
      <w:r w:rsidR="00B43E62">
        <w:t>”S</w:t>
      </w:r>
      <w:r w:rsidR="00EF175C">
        <w:t>ten, saks papir</w:t>
      </w:r>
      <w:r w:rsidR="00B43E62">
        <w:t>”</w:t>
      </w:r>
      <w:r w:rsidR="00EF175C">
        <w:t>: To personer står overfor hinanden</w:t>
      </w:r>
      <w:r w:rsidR="00B43E62">
        <w:t>.</w:t>
      </w:r>
      <w:r w:rsidR="00EF175C">
        <w:t xml:space="preserve"> De hæver hver en knyttet næve og bevæger hånden op og ned</w:t>
      </w:r>
      <w:r w:rsidR="00261CB1">
        <w:t xml:space="preserve"> tre gange</w:t>
      </w:r>
      <w:r w:rsidR="00EF175C">
        <w:t xml:space="preserve"> i takt med at der siges</w:t>
      </w:r>
      <w:r>
        <w:t xml:space="preserve">: </w:t>
      </w:r>
      <w:r w:rsidR="00B43E62">
        <w:t>S</w:t>
      </w:r>
      <w:r>
        <w:t>ten, s</w:t>
      </w:r>
      <w:r w:rsidR="00EF175C">
        <w:t>aks</w:t>
      </w:r>
      <w:r w:rsidR="00B43E62">
        <w:t>,</w:t>
      </w:r>
      <w:r w:rsidR="00EF175C">
        <w:t xml:space="preserve"> papir eller en, to, tre, nu. På et aftalt signal viser man hinanden en af de tre valgmuligheder.</w:t>
      </w:r>
    </w:p>
    <w:p w14:paraId="66475598" w14:textId="77777777" w:rsidR="00FB5507" w:rsidRDefault="00EF175C" w:rsidP="00267819">
      <w:pPr>
        <w:pStyle w:val="Ingenafstand"/>
      </w:pPr>
      <w:r>
        <w:lastRenderedPageBreak/>
        <w:t>S</w:t>
      </w:r>
      <w:r w:rsidR="00FB5507">
        <w:t xml:space="preserve">ten </w:t>
      </w:r>
      <w:r>
        <w:t xml:space="preserve">vises </w:t>
      </w:r>
      <w:r w:rsidR="00FB5507">
        <w:t xml:space="preserve">ved at beholde hånden knyttet, papir </w:t>
      </w:r>
      <w:r>
        <w:t>er en flad hånd og</w:t>
      </w:r>
      <w:r w:rsidR="00361E46">
        <w:t xml:space="preserve"> saks vises ved at pege</w:t>
      </w:r>
      <w:r w:rsidR="00B43E62">
        <w:t>-</w:t>
      </w:r>
      <w:r w:rsidR="00361E46">
        <w:t xml:space="preserve"> og langfinger strækkes lodret frem</w:t>
      </w:r>
      <w:r w:rsidR="00FB5507">
        <w:t>. Sten vinder ov</w:t>
      </w:r>
      <w:r w:rsidR="00361E46">
        <w:t>er saks</w:t>
      </w:r>
      <w:r w:rsidR="00FB5507">
        <w:t>, saks vinde</w:t>
      </w:r>
      <w:r w:rsidR="00361E46">
        <w:t>r over papir,</w:t>
      </w:r>
      <w:r w:rsidR="00FB5507">
        <w:t xml:space="preserve"> papir vinder ov</w:t>
      </w:r>
      <w:r w:rsidR="00361E46">
        <w:t>er st</w:t>
      </w:r>
      <w:r w:rsidR="00F955B0">
        <w:t>en.</w:t>
      </w:r>
    </w:p>
    <w:p w14:paraId="59ABA0DA" w14:textId="77777777" w:rsidR="00FB27D9" w:rsidRPr="00FB27D9" w:rsidRDefault="00FB27D9" w:rsidP="00267819">
      <w:pPr>
        <w:pStyle w:val="Ingenafstand"/>
      </w:pPr>
    </w:p>
    <w:p w14:paraId="2846B5F8" w14:textId="77777777" w:rsidR="001E5EA6" w:rsidRDefault="001E5EA6" w:rsidP="001A42F5">
      <w:pPr>
        <w:pStyle w:val="Overskrift2"/>
      </w:pPr>
      <w:r w:rsidRPr="00354AA3">
        <w:t>Opsamling</w:t>
      </w:r>
    </w:p>
    <w:p w14:paraId="3BBFBEB7" w14:textId="77777777" w:rsidR="00FB5507" w:rsidRDefault="00FB5507" w:rsidP="00FB5507">
      <w:pPr>
        <w:spacing w:after="0" w:line="240" w:lineRule="auto"/>
      </w:pPr>
      <w:r>
        <w:t>Tal med e</w:t>
      </w:r>
      <w:r w:rsidR="00F955B0">
        <w:t>leverne om</w:t>
      </w:r>
      <w:r w:rsidR="00B43E62">
        <w:t>,</w:t>
      </w:r>
      <w:r w:rsidR="00F955B0">
        <w:t xml:space="preserve"> hvordan de oplevede</w:t>
      </w:r>
      <w:r>
        <w:t xml:space="preserve"> </w:t>
      </w:r>
      <w:r w:rsidR="00B43E62">
        <w:t>kun</w:t>
      </w:r>
      <w:r w:rsidR="00F955B0">
        <w:t xml:space="preserve"> </w:t>
      </w:r>
      <w:r w:rsidR="00B43E62">
        <w:t>at</w:t>
      </w:r>
      <w:r w:rsidR="00285A18">
        <w:t xml:space="preserve"> måtte tage kontaktet til andre,</w:t>
      </w:r>
      <w:r w:rsidR="00F955B0">
        <w:t xml:space="preserve"> der var lige som dem selv. </w:t>
      </w:r>
      <w:r w:rsidR="00D129A9">
        <w:t>Betød det noget</w:t>
      </w:r>
      <w:r w:rsidR="00B43E62">
        <w:t>,</w:t>
      </w:r>
      <w:r w:rsidR="00D129A9">
        <w:t xml:space="preserve"> om </w:t>
      </w:r>
      <w:r w:rsidR="00B43E62">
        <w:t xml:space="preserve">de </w:t>
      </w:r>
      <w:r w:rsidR="00D129A9">
        <w:t>var en del af en stor gruppe, en lille gruppe eller måske helt alene</w:t>
      </w:r>
      <w:r w:rsidR="00B43E62">
        <w:t>?</w:t>
      </w:r>
      <w:r w:rsidR="00D129A9">
        <w:t xml:space="preserve"> </w:t>
      </w:r>
      <w:r w:rsidR="00F955B0">
        <w:t>Spørg om de kender til</w:t>
      </w:r>
      <w:r w:rsidR="00B43E62">
        <w:t>,</w:t>
      </w:r>
      <w:r w:rsidR="00F955B0">
        <w:t xml:space="preserve"> at man udvikler sig, så man ikke længere rigtig passer ind i et bestemt fællesskab</w:t>
      </w:r>
      <w:r w:rsidR="00B43E62">
        <w:t>.</w:t>
      </w:r>
      <w:r>
        <w:t xml:space="preserve"> </w:t>
      </w:r>
      <w:r w:rsidR="00885F8F">
        <w:t>I d</w:t>
      </w:r>
      <w:r w:rsidR="00C51C27">
        <w:t xml:space="preserve">enne øvelse var det livsstadier, </w:t>
      </w:r>
      <w:r w:rsidR="00885F8F">
        <w:t xml:space="preserve">men det samme gør sig gældende </w:t>
      </w:r>
      <w:r w:rsidR="00C51C27">
        <w:t>f</w:t>
      </w:r>
      <w:r w:rsidR="00F955B0">
        <w:t>x når man skifter interesser, identitet og venner.</w:t>
      </w:r>
      <w:r w:rsidR="00B43E62">
        <w:t xml:space="preserve"> </w:t>
      </w:r>
    </w:p>
    <w:p w14:paraId="4604413B" w14:textId="77777777" w:rsidR="00FB5507" w:rsidRPr="00FB5507" w:rsidRDefault="00FB5507" w:rsidP="00FB5507"/>
    <w:p w14:paraId="2C474A9A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14:paraId="4605CB70" w14:textId="77777777" w:rsidR="00E002FC" w:rsidRDefault="00D129A9" w:rsidP="00EC68E0">
      <w:pPr>
        <w:pStyle w:val="Opstilling-punkttegn"/>
      </w:pPr>
      <w:r>
        <w:t xml:space="preserve">Hvordan </w:t>
      </w:r>
      <w:r w:rsidR="00EC68E0">
        <w:t>var det</w:t>
      </w:r>
      <w:r>
        <w:t xml:space="preserve"> at </w:t>
      </w:r>
      <w:r w:rsidR="00EC68E0">
        <w:t xml:space="preserve">tage kontakt og </w:t>
      </w:r>
      <w:r>
        <w:t xml:space="preserve">mødes? </w:t>
      </w:r>
      <w:r w:rsidR="00620804">
        <w:t>Gjorde det en forskel,</w:t>
      </w:r>
      <w:r w:rsidR="00EC68E0">
        <w:t xml:space="preserve"> om der var </w:t>
      </w:r>
      <w:r w:rsidR="00620804">
        <w:t>få</w:t>
      </w:r>
      <w:r w:rsidR="00EC68E0">
        <w:t xml:space="preserve"> eller</w:t>
      </w:r>
      <w:r w:rsidR="00620804">
        <w:t xml:space="preserve"> mange på samme</w:t>
      </w:r>
      <w:r w:rsidR="00EC68E0">
        <w:t xml:space="preserve"> trin som </w:t>
      </w:r>
      <w:r w:rsidR="00620804">
        <w:t>det I selv befandt jer på?</w:t>
      </w:r>
    </w:p>
    <w:p w14:paraId="675A6B31" w14:textId="77777777" w:rsidR="001E5EA6" w:rsidRDefault="00EC68E0" w:rsidP="00E002FC">
      <w:pPr>
        <w:pStyle w:val="Opstilling-punkttegn"/>
      </w:pPr>
      <w:r>
        <w:t>Er det nemmere at have et fællesskab med nogen</w:t>
      </w:r>
      <w:r w:rsidR="00B43E62">
        <w:t>,</w:t>
      </w:r>
      <w:r>
        <w:t xml:space="preserve"> der er ligesom en selv?</w:t>
      </w:r>
    </w:p>
    <w:p w14:paraId="12CF1909" w14:textId="77777777" w:rsidR="00885F8F" w:rsidRDefault="00885F8F" w:rsidP="00E002FC">
      <w:pPr>
        <w:pStyle w:val="Opstilling-punkttegn"/>
      </w:pPr>
      <w:r>
        <w:t>Kender I eksempler på at forlade et fællesskab, fordi man ikke længere hører til?</w:t>
      </w:r>
      <w:r w:rsidR="00EC68E0">
        <w:t xml:space="preserve"> Og finde nye, der passer bedre? </w:t>
      </w:r>
    </w:p>
    <w:p w14:paraId="2E0026C4" w14:textId="77777777" w:rsidR="001E5EA6" w:rsidRDefault="001E5EA6" w:rsidP="00EC68E0">
      <w:pPr>
        <w:pStyle w:val="Opstilling-punkttegn2"/>
        <w:numPr>
          <w:ilvl w:val="0"/>
          <w:numId w:val="0"/>
        </w:numPr>
        <w:ind w:left="643"/>
      </w:pPr>
    </w:p>
    <w:p w14:paraId="56DC0565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51C7C583" w14:textId="77777777" w:rsidR="000D6446" w:rsidRDefault="00285A18">
      <w:pPr>
        <w:pStyle w:val="Ingenafstand"/>
      </w:pPr>
      <w:r>
        <w:t>I stedet for de fire udviklingstrin, æg, ung, olding og engel, kan man finde på andre figurer og bevægelser. Fx æg, dinosauru</w:t>
      </w:r>
      <w:r w:rsidR="000C619B">
        <w:t xml:space="preserve">s: </w:t>
      </w:r>
      <w:r w:rsidR="00B43E62">
        <w:t>L</w:t>
      </w:r>
      <w:r w:rsidR="000C619B">
        <w:t>øft</w:t>
      </w:r>
      <w:r>
        <w:t xml:space="preserve"> armen op bag hovedet og brug</w:t>
      </w:r>
      <w:r w:rsidR="000C619B">
        <w:t xml:space="preserve"> hånden som et næb og sig </w:t>
      </w:r>
      <w:r>
        <w:t>”</w:t>
      </w:r>
      <w:r w:rsidR="00B43E62">
        <w:t>d</w:t>
      </w:r>
      <w:r>
        <w:t>ino, dino”</w:t>
      </w:r>
      <w:r w:rsidR="000C619B">
        <w:t xml:space="preserve">. </w:t>
      </w:r>
      <w:r w:rsidR="00B43E62">
        <w:br/>
      </w:r>
      <w:r w:rsidR="000C619B">
        <w:t>C</w:t>
      </w:r>
      <w:r>
        <w:t>himpanse</w:t>
      </w:r>
      <w:r w:rsidR="000C619B">
        <w:t>:</w:t>
      </w:r>
      <w:r>
        <w:t xml:space="preserve"> </w:t>
      </w:r>
      <w:r w:rsidR="00B43E62">
        <w:t>K</w:t>
      </w:r>
      <w:r>
        <w:t>lø si</w:t>
      </w:r>
      <w:r w:rsidR="000C619B">
        <w:t>g i armhulen med den ene hånd</w:t>
      </w:r>
      <w:r>
        <w:t xml:space="preserve"> og pil lopper med den anden og sig</w:t>
      </w:r>
      <w:r w:rsidR="000C619B">
        <w:t xml:space="preserve"> ”</w:t>
      </w:r>
      <w:r w:rsidR="00B43E62">
        <w:t>u</w:t>
      </w:r>
      <w:r w:rsidR="000C619B">
        <w:t xml:space="preserve">huh”. </w:t>
      </w:r>
      <w:r w:rsidR="00B43E62">
        <w:br/>
      </w:r>
      <w:r w:rsidR="000C619B">
        <w:t xml:space="preserve">Superhelt: </w:t>
      </w:r>
      <w:r w:rsidR="00B43E62">
        <w:t>S</w:t>
      </w:r>
      <w:r w:rsidR="000C619B">
        <w:t>til sig med højre arm strakt skråt i vejret mod fjerne galakser</w:t>
      </w:r>
      <w:r>
        <w:t xml:space="preserve"> </w:t>
      </w:r>
      <w:r w:rsidR="000C619B">
        <w:t>og venstre skråt bagud, ned mod jorden</w:t>
      </w:r>
      <w:r>
        <w:t xml:space="preserve"> </w:t>
      </w:r>
      <w:r w:rsidR="000C619B">
        <w:t>og nyn temaet fra Indiana Jones</w:t>
      </w:r>
    </w:p>
    <w:p w14:paraId="77F119EA" w14:textId="77777777" w:rsidR="00602BA0" w:rsidRDefault="00285A18">
      <w:pPr>
        <w:pStyle w:val="Ingenafstand"/>
      </w:pPr>
      <w:r>
        <w:t>Vælg figurer</w:t>
      </w:r>
      <w:r w:rsidR="00B43E62">
        <w:t>,</w:t>
      </w:r>
      <w:r>
        <w:t xml:space="preserve"> dine el</w:t>
      </w:r>
      <w:r w:rsidR="000C619B">
        <w:t>e</w:t>
      </w:r>
      <w:r w:rsidR="004B3588">
        <w:t xml:space="preserve">ver vil være trygge ved og underholdt af at </w:t>
      </w:r>
      <w:r w:rsidR="00B43E62">
        <w:t>arbejde med</w:t>
      </w:r>
      <w:r w:rsidR="004B3588">
        <w:t>.</w:t>
      </w:r>
    </w:p>
    <w:sectPr w:rsidR="00602BA0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2342B" w14:textId="77777777" w:rsidR="002F4CEB" w:rsidRDefault="002F4CEB">
      <w:pPr>
        <w:spacing w:after="0" w:line="240" w:lineRule="auto"/>
      </w:pPr>
      <w:r>
        <w:separator/>
      </w:r>
    </w:p>
  </w:endnote>
  <w:endnote w:type="continuationSeparator" w:id="0">
    <w:p w14:paraId="4A4B67F9" w14:textId="77777777" w:rsidR="002F4CEB" w:rsidRDefault="002F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C125A" w14:textId="77777777" w:rsidR="002F4CEB" w:rsidRDefault="002F4CEB">
      <w:pPr>
        <w:spacing w:after="0" w:line="240" w:lineRule="auto"/>
      </w:pPr>
      <w:r>
        <w:separator/>
      </w:r>
    </w:p>
  </w:footnote>
  <w:footnote w:type="continuationSeparator" w:id="0">
    <w:p w14:paraId="37F08E10" w14:textId="77777777" w:rsidR="002F4CEB" w:rsidRDefault="002F4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C66CE"/>
    <w:multiLevelType w:val="hybridMultilevel"/>
    <w:tmpl w:val="74068A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EE2592"/>
    <w:multiLevelType w:val="hybridMultilevel"/>
    <w:tmpl w:val="386AC6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8"/>
  </w:num>
  <w:num w:numId="14">
    <w:abstractNumId w:val="14"/>
  </w:num>
  <w:num w:numId="15">
    <w:abstractNumId w:val="13"/>
  </w:num>
  <w:num w:numId="16">
    <w:abstractNumId w:val="17"/>
  </w:num>
  <w:num w:numId="17">
    <w:abstractNumId w:val="16"/>
  </w:num>
  <w:num w:numId="18">
    <w:abstractNumId w:val="11"/>
  </w:num>
  <w:num w:numId="19">
    <w:abstractNumId w:val="1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FB5507"/>
    <w:pPr>
      <w:ind w:left="720"/>
      <w:contextualSpacing/>
    </w:pPr>
    <w:rPr>
      <w:rFonts w:eastAsiaTheme="minorEastAsia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3399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3399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3399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3399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3399F"/>
    <w:rPr>
      <w:b/>
      <w:bCs/>
      <w:sz w:val="20"/>
      <w:szCs w:val="20"/>
    </w:rPr>
  </w:style>
  <w:style w:type="paragraph" w:styleId="Ingenafstand">
    <w:name w:val="No Spacing"/>
    <w:uiPriority w:val="1"/>
    <w:qFormat/>
    <w:rsid w:val="0023399F"/>
    <w:pPr>
      <w:spacing w:after="0" w:line="240" w:lineRule="auto"/>
    </w:pPr>
  </w:style>
  <w:style w:type="paragraph" w:styleId="Korrektur">
    <w:name w:val="Revision"/>
    <w:hidden/>
    <w:uiPriority w:val="99"/>
    <w:semiHidden/>
    <w:rsid w:val="00A123AD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semiHidden/>
    <w:unhideWhenUsed/>
    <w:rsid w:val="002678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67819"/>
  </w:style>
  <w:style w:type="paragraph" w:styleId="Sidefod">
    <w:name w:val="footer"/>
    <w:basedOn w:val="Normal"/>
    <w:link w:val="SidefodTegn"/>
    <w:uiPriority w:val="99"/>
    <w:semiHidden/>
    <w:unhideWhenUsed/>
    <w:rsid w:val="002678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2678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\Users\Admin\Dropbox\Dig, mig og fællesskabet\Skabeloner\Skabelon Instruktioner www.dotx</Template>
  <TotalTime>350</TotalTime>
  <Pages>2</Pages>
  <Words>521</Words>
  <Characters>3182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Morten Damsgaard-Madsen</cp:lastModifiedBy>
  <cp:revision>19</cp:revision>
  <cp:lastPrinted>2014-05-04T14:32:00Z</cp:lastPrinted>
  <dcterms:created xsi:type="dcterms:W3CDTF">2014-03-13T13:43:00Z</dcterms:created>
  <dcterms:modified xsi:type="dcterms:W3CDTF">2014-10-29T08:12:00Z</dcterms:modified>
</cp:coreProperties>
</file>