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4E9" w:rsidRPr="007474E9" w:rsidRDefault="001A42F5" w:rsidP="007474E9">
      <w:pPr>
        <w:pStyle w:val="Titel"/>
      </w:pPr>
      <w:r>
        <w:t xml:space="preserve">Instruktionsark nummer </w:t>
      </w:r>
      <w:r w:rsidR="00CC0E16">
        <w:t>83</w:t>
      </w:r>
    </w:p>
    <w:p w:rsidR="00CC0E16" w:rsidRDefault="00CC0E16" w:rsidP="00424854">
      <w:pPr>
        <w:pStyle w:val="Overskriftinstruktionsark"/>
        <w:rPr>
          <w:rFonts w:eastAsia="Cambria"/>
        </w:rPr>
      </w:pPr>
      <w:r>
        <w:rPr>
          <w:rFonts w:eastAsia="Cambria"/>
        </w:rPr>
        <w:t>Goddag i andre lande</w:t>
      </w:r>
    </w:p>
    <w:p w:rsidR="00CC0E16" w:rsidRDefault="00CC0E16" w:rsidP="00424854">
      <w:pPr>
        <w:pStyle w:val="Overskrift2"/>
        <w:rPr>
          <w:rFonts w:eastAsia="Cambria"/>
        </w:rPr>
      </w:pPr>
      <w:r>
        <w:rPr>
          <w:rFonts w:eastAsia="Cambria"/>
        </w:rPr>
        <w:t>Målsætning</w:t>
      </w:r>
    </w:p>
    <w:p w:rsidR="00A72BC1" w:rsidRDefault="00A72BC1" w:rsidP="00822E73">
      <w:r w:rsidRPr="00A72BC1">
        <w:t>Eleverne træner bevidsthed om, at mennesker bruger bestemte koder for at signalere høflighed, venlighed og kontakt. De øver forskellige måder at hilse på og f</w:t>
      </w:r>
      <w:r w:rsidR="00AF1F41">
        <w:t>å</w:t>
      </w:r>
      <w:r w:rsidRPr="00A72BC1">
        <w:t>r viden om, at overalt i verden, er det at hilse på hinanden ritualiseret.</w:t>
      </w:r>
    </w:p>
    <w:p w:rsidR="009F6F36" w:rsidRPr="009F6F36" w:rsidRDefault="009F6F36" w:rsidP="009F6F36">
      <w:pPr>
        <w:pStyle w:val="Video"/>
      </w:pPr>
      <w:r w:rsidRPr="009F6F36">
        <w:t>83 Goddag i andre lande</w:t>
      </w:r>
    </w:p>
    <w:p w:rsidR="00CC0E16" w:rsidRDefault="00CC0E16" w:rsidP="00424854">
      <w:pPr>
        <w:pStyle w:val="Overskrift2"/>
        <w:rPr>
          <w:rFonts w:eastAsia="Cambria"/>
        </w:rPr>
      </w:pPr>
      <w:r>
        <w:rPr>
          <w:rFonts w:eastAsia="Cambria"/>
        </w:rPr>
        <w:t>Antal deltagere</w:t>
      </w:r>
    </w:p>
    <w:p w:rsidR="00CC0E16" w:rsidRDefault="00CC0E16" w:rsidP="00CC0E16">
      <w:pPr>
        <w:spacing w:after="0" w:line="240" w:lineRule="auto"/>
        <w:rPr>
          <w:rFonts w:ascii="Calibri" w:eastAsia="Calibri" w:hAnsi="Calibri" w:cs="Calibri"/>
        </w:rPr>
      </w:pPr>
      <w:r>
        <w:rPr>
          <w:rFonts w:ascii="Calibri" w:eastAsia="Calibri" w:hAnsi="Calibri" w:cs="Calibri"/>
        </w:rPr>
        <w:t>Fra 4</w:t>
      </w:r>
      <w:r w:rsidR="00AF1F41">
        <w:rPr>
          <w:rFonts w:ascii="Calibri" w:eastAsia="Calibri" w:hAnsi="Calibri" w:cs="Calibri"/>
        </w:rPr>
        <w:t>.</w:t>
      </w:r>
    </w:p>
    <w:p w:rsidR="00CC0E16" w:rsidRDefault="00CC0E16" w:rsidP="00424854">
      <w:pPr>
        <w:pStyle w:val="Overskrift2"/>
        <w:rPr>
          <w:rFonts w:eastAsia="Cambria"/>
        </w:rPr>
      </w:pPr>
      <w:r>
        <w:rPr>
          <w:rFonts w:eastAsia="Cambria"/>
        </w:rPr>
        <w:t>Varighed og forudsætninger</w:t>
      </w:r>
    </w:p>
    <w:p w:rsidR="00CC0E16" w:rsidRDefault="00CC0E16" w:rsidP="00CC0E16">
      <w:pPr>
        <w:spacing w:after="0" w:line="240" w:lineRule="auto"/>
        <w:rPr>
          <w:rFonts w:ascii="Calibri" w:eastAsia="Calibri" w:hAnsi="Calibri" w:cs="Calibri"/>
        </w:rPr>
      </w:pPr>
      <w:r>
        <w:rPr>
          <w:rFonts w:ascii="Calibri" w:eastAsia="Calibri" w:hAnsi="Calibri" w:cs="Calibri"/>
        </w:rPr>
        <w:t>Fra 5 minutter. Gulvplads</w:t>
      </w:r>
      <w:r w:rsidR="00AF1F41">
        <w:rPr>
          <w:rFonts w:ascii="Calibri" w:eastAsia="Calibri" w:hAnsi="Calibri" w:cs="Calibri"/>
        </w:rPr>
        <w:t>,</w:t>
      </w:r>
      <w:r>
        <w:rPr>
          <w:rFonts w:ascii="Calibri" w:eastAsia="Calibri" w:hAnsi="Calibri" w:cs="Calibri"/>
        </w:rPr>
        <w:t xml:space="preserve"> så alle kan gå rundt mellem hinanden</w:t>
      </w:r>
    </w:p>
    <w:p w:rsidR="00CC0E16" w:rsidRDefault="00CC0E16" w:rsidP="00424854">
      <w:pPr>
        <w:pStyle w:val="Overskrift2"/>
        <w:rPr>
          <w:rFonts w:eastAsia="Cambria"/>
        </w:rPr>
      </w:pPr>
      <w:r>
        <w:rPr>
          <w:rFonts w:eastAsia="Cambria"/>
        </w:rPr>
        <w:t>Instruktion</w:t>
      </w:r>
    </w:p>
    <w:p w:rsidR="00CC0E16" w:rsidRDefault="00CC0E16" w:rsidP="00424854">
      <w:pPr>
        <w:pStyle w:val="Ingenafstand"/>
        <w:rPr>
          <w:rFonts w:eastAsia="Calibri"/>
        </w:rPr>
      </w:pPr>
      <w:r>
        <w:rPr>
          <w:rFonts w:eastAsia="Calibri"/>
        </w:rPr>
        <w:t>Fortæl eleverne, at mennesker overalt på kloden har kropslige koder og signaler, når der skal hilses. Og når vi hilser, sender vi et signal, der udtrykker ønske om kontakt, høflighed og imødekommenhed.</w:t>
      </w:r>
    </w:p>
    <w:p w:rsidR="00CC0E16" w:rsidRDefault="00CC0E16" w:rsidP="00424854">
      <w:pPr>
        <w:pStyle w:val="Ingenafstand"/>
        <w:rPr>
          <w:rFonts w:eastAsia="Calibri"/>
        </w:rPr>
      </w:pPr>
      <w:r>
        <w:rPr>
          <w:rFonts w:eastAsia="Calibri"/>
        </w:rPr>
        <w:t>At hilse og sige goddag kan se meget forskellig</w:t>
      </w:r>
      <w:r w:rsidR="00AF1F41">
        <w:rPr>
          <w:rFonts w:eastAsia="Calibri"/>
        </w:rPr>
        <w:t>t</w:t>
      </w:r>
      <w:r>
        <w:rPr>
          <w:rFonts w:eastAsia="Calibri"/>
        </w:rPr>
        <w:t xml:space="preserve"> ud. I Danmark giver vi hånd</w:t>
      </w:r>
      <w:r w:rsidR="00AF1F41">
        <w:rPr>
          <w:rFonts w:eastAsia="Calibri"/>
        </w:rPr>
        <w:t>,</w:t>
      </w:r>
      <w:r>
        <w:rPr>
          <w:rFonts w:eastAsia="Calibri"/>
        </w:rPr>
        <w:t xml:space="preserve"> og i Frankrig kindkysser man.</w:t>
      </w:r>
    </w:p>
    <w:p w:rsidR="00CC0E16" w:rsidRDefault="00CC0E16" w:rsidP="00424854">
      <w:pPr>
        <w:pStyle w:val="Ingenafstand"/>
        <w:rPr>
          <w:rFonts w:eastAsia="Calibri"/>
        </w:rPr>
      </w:pPr>
      <w:r>
        <w:rPr>
          <w:rFonts w:eastAsia="Calibri"/>
        </w:rPr>
        <w:t>Bed eleverne</w:t>
      </w:r>
      <w:r w:rsidR="00965A41">
        <w:rPr>
          <w:rFonts w:eastAsia="Calibri"/>
        </w:rPr>
        <w:t xml:space="preserve"> </w:t>
      </w:r>
      <w:r>
        <w:rPr>
          <w:rFonts w:eastAsia="Calibri"/>
        </w:rPr>
        <w:t>gå rundt mellem hinanden. Fortæl</w:t>
      </w:r>
      <w:r w:rsidR="00AF1F41">
        <w:rPr>
          <w:rFonts w:eastAsia="Calibri"/>
        </w:rPr>
        <w:t xml:space="preserve"> at</w:t>
      </w:r>
      <w:r>
        <w:rPr>
          <w:rFonts w:eastAsia="Calibri"/>
        </w:rPr>
        <w:t xml:space="preserve"> en hilsen ofte </w:t>
      </w:r>
      <w:r w:rsidR="00AF1F41">
        <w:rPr>
          <w:rFonts w:eastAsia="Calibri"/>
        </w:rPr>
        <w:t xml:space="preserve">begynder </w:t>
      </w:r>
      <w:r>
        <w:rPr>
          <w:rFonts w:eastAsia="Calibri"/>
        </w:rPr>
        <w:t xml:space="preserve">med øjenkontakt og derefter udføres en gestus. </w:t>
      </w:r>
    </w:p>
    <w:p w:rsidR="00CC0E16" w:rsidRDefault="00CC0E16" w:rsidP="00424854">
      <w:pPr>
        <w:pStyle w:val="Ingenafstand"/>
        <w:rPr>
          <w:rFonts w:eastAsia="Calibri"/>
        </w:rPr>
      </w:pPr>
      <w:r>
        <w:rPr>
          <w:rFonts w:eastAsia="Calibri"/>
        </w:rPr>
        <w:t>Underviser styre</w:t>
      </w:r>
      <w:r w:rsidR="00AF1F41">
        <w:rPr>
          <w:rFonts w:eastAsia="Calibri"/>
        </w:rPr>
        <w:t>r</w:t>
      </w:r>
      <w:r>
        <w:rPr>
          <w:rFonts w:eastAsia="Calibri"/>
        </w:rPr>
        <w:t xml:space="preserve"> skiftene ved at introducere det nye lands hilseform. Fx:</w:t>
      </w:r>
    </w:p>
    <w:p w:rsidR="00CC0E16" w:rsidRPr="00234111" w:rsidRDefault="00CC0E16" w:rsidP="00424854">
      <w:pPr>
        <w:pStyle w:val="Opstilling-punkttegn"/>
      </w:pPr>
      <w:r>
        <w:t>Danmark. Håndtryk</w:t>
      </w:r>
    </w:p>
    <w:p w:rsidR="00CC0E16" w:rsidRDefault="00CC0E16" w:rsidP="00424854">
      <w:pPr>
        <w:pStyle w:val="Opstilling-punkttegn"/>
      </w:pPr>
      <w:r w:rsidRPr="00234111">
        <w:t xml:space="preserve">Japan. </w:t>
      </w:r>
      <w:r>
        <w:t>E</w:t>
      </w:r>
      <w:r w:rsidRPr="00234111">
        <w:t>t tydeligt buk</w:t>
      </w:r>
      <w:r>
        <w:t xml:space="preserve"> mod hinanden</w:t>
      </w:r>
      <w:r w:rsidRPr="00234111">
        <w:t>.</w:t>
      </w:r>
    </w:p>
    <w:p w:rsidR="00CC0E16" w:rsidRDefault="00CC0E16" w:rsidP="00424854">
      <w:pPr>
        <w:pStyle w:val="Opstilling-punkttegn"/>
      </w:pPr>
      <w:r>
        <w:t>Sri Lanka. Hånden på sit eget hjerte og et lille nik.</w:t>
      </w:r>
    </w:p>
    <w:p w:rsidR="00CC0E16" w:rsidRDefault="00CC0E16" w:rsidP="00424854">
      <w:pPr>
        <w:pStyle w:val="Opstilling-punkttegn"/>
      </w:pPr>
      <w:r>
        <w:t>Frankrig.</w:t>
      </w:r>
      <w:r w:rsidRPr="00BA5D92">
        <w:t xml:space="preserve"> </w:t>
      </w:r>
      <w:r>
        <w:t>Kindkys, kys i luften ved siden af kinden.</w:t>
      </w:r>
      <w:r w:rsidR="003F6DC8">
        <w:t xml:space="preserve"> Altid et på</w:t>
      </w:r>
      <w:r w:rsidR="00BF57DB">
        <w:t>/</w:t>
      </w:r>
      <w:r w:rsidR="00B03613">
        <w:t xml:space="preserve">ved </w:t>
      </w:r>
      <w:r w:rsidR="003F6DC8">
        <w:t xml:space="preserve">hver kind. </w:t>
      </w:r>
      <w:r w:rsidR="003F6DC8" w:rsidRPr="003F6DC8">
        <w:t>Kender man hinanden rigtig godt, forøges kyssemængden til 3 eller sågar 4.</w:t>
      </w:r>
      <w:r w:rsidR="00AF1F41">
        <w:t xml:space="preserve"> </w:t>
      </w:r>
    </w:p>
    <w:p w:rsidR="00CC0E16" w:rsidRDefault="00CC0E16" w:rsidP="00424854">
      <w:pPr>
        <w:pStyle w:val="Opstilling-punkttegn"/>
      </w:pPr>
      <w:r>
        <w:t>Thailand. Bukke med håndfladerne trykket sammen som i bøn.</w:t>
      </w:r>
    </w:p>
    <w:p w:rsidR="00CC0E16" w:rsidRDefault="00CC0E16" w:rsidP="00424854">
      <w:pPr>
        <w:pStyle w:val="Opstilling-punkttegn"/>
      </w:pPr>
      <w:r>
        <w:t>Tibet. Række tunge</w:t>
      </w:r>
      <w:r w:rsidR="00424854">
        <w:t>.</w:t>
      </w:r>
    </w:p>
    <w:p w:rsidR="00CC0E16" w:rsidRDefault="00CC0E16" w:rsidP="00424854">
      <w:pPr>
        <w:pStyle w:val="Opstilling-punkttegn"/>
      </w:pPr>
      <w:r>
        <w:t>New Zealand. Maori hilsen</w:t>
      </w:r>
      <w:r w:rsidR="00AF1F41">
        <w:t>.</w:t>
      </w:r>
      <w:r>
        <w:t xml:space="preserve"> </w:t>
      </w:r>
      <w:r w:rsidR="00AF1F41">
        <w:t>G</w:t>
      </w:r>
      <w:r>
        <w:t xml:space="preserve">nide næse mod </w:t>
      </w:r>
      <w:r w:rsidR="00AF1F41">
        <w:t>næse</w:t>
      </w:r>
      <w:r>
        <w:t>.</w:t>
      </w:r>
    </w:p>
    <w:p w:rsidR="00CC0E16" w:rsidRPr="00EB2EB6" w:rsidRDefault="00CC0E16" w:rsidP="00EB2EB6">
      <w:pPr>
        <w:pStyle w:val="Ingenafstand"/>
      </w:pPr>
      <w:r w:rsidRPr="00EB2EB6">
        <w:t>Eleverne skal helst hilse på 2-3 stykker i hver runde.</w:t>
      </w:r>
    </w:p>
    <w:p w:rsidR="00CC0E16" w:rsidRPr="00EB2EB6" w:rsidRDefault="00CC0E16" w:rsidP="00EB2EB6">
      <w:pPr>
        <w:pStyle w:val="Ingenafstand"/>
      </w:pPr>
      <w:r w:rsidRPr="00EB2EB6">
        <w:t>Spørg eleverne, om de kender til andre måder at hilsen på</w:t>
      </w:r>
      <w:r w:rsidR="00AF1F41" w:rsidRPr="00EB2EB6">
        <w:t>.</w:t>
      </w:r>
      <w:r w:rsidRPr="00EB2EB6">
        <w:t xml:space="preserve"> </w:t>
      </w:r>
      <w:r w:rsidR="00AF1F41" w:rsidRPr="00EB2EB6">
        <w:t>F</w:t>
      </w:r>
      <w:r w:rsidRPr="00EB2EB6">
        <w:t>x ”High five”.</w:t>
      </w:r>
      <w:r w:rsidR="00BF57DB">
        <w:t xml:space="preserve"> I kan også anvende andre mere uformelle hilsemåder, som eleverne kender fra forskellige sammenhænge i deres fritidsliv.</w:t>
      </w:r>
    </w:p>
    <w:p w:rsidR="00CC0E16" w:rsidRDefault="00CC0E16" w:rsidP="00424854">
      <w:pPr>
        <w:pStyle w:val="Overskrift2"/>
        <w:rPr>
          <w:rFonts w:eastAsia="Cambria"/>
        </w:rPr>
      </w:pPr>
      <w:r>
        <w:rPr>
          <w:rFonts w:eastAsia="Cambria"/>
        </w:rPr>
        <w:t>Opsamling</w:t>
      </w:r>
    </w:p>
    <w:p w:rsidR="00CC0E16" w:rsidRDefault="00CC0E16" w:rsidP="00424854">
      <w:r>
        <w:t xml:space="preserve">Tal med eleverne om, hvad det betyder at hilse på hinanden. Fx at man anerkender hinandens tilstedeværelse, viser man er venner, udviser respekt og almindelig høflighed. </w:t>
      </w:r>
    </w:p>
    <w:p w:rsidR="00B52AD6" w:rsidRDefault="00965A41" w:rsidP="00965A41">
      <w:pPr>
        <w:pStyle w:val="Overskrift3"/>
      </w:pPr>
      <w:r>
        <w:t xml:space="preserve">Spørgsmål til opsamling: </w:t>
      </w:r>
    </w:p>
    <w:p w:rsidR="00CC0E16" w:rsidRDefault="00CC0E16" w:rsidP="00EB2EB6">
      <w:pPr>
        <w:pStyle w:val="Opstilling-punkttegn"/>
      </w:pPr>
      <w:r>
        <w:t>Hvad synes I om at sige goddag på andre måder?</w:t>
      </w:r>
    </w:p>
    <w:p w:rsidR="00CC0E16" w:rsidRDefault="00CC0E16" w:rsidP="00EB2EB6">
      <w:pPr>
        <w:pStyle w:val="Opstilling-punkttegn"/>
      </w:pPr>
      <w:r>
        <w:lastRenderedPageBreak/>
        <w:t>Hvorfor betyder det noget at hilse på hinanden?</w:t>
      </w:r>
    </w:p>
    <w:p w:rsidR="00CC0E16" w:rsidRDefault="00CC0E16" w:rsidP="00EB2EB6">
      <w:pPr>
        <w:pStyle w:val="Opstilling-punkttegn"/>
      </w:pPr>
      <w:r>
        <w:t>Hvad vil I tænke om en, der ikke hilser på jer?</w:t>
      </w:r>
    </w:p>
    <w:p w:rsidR="00CC0E16" w:rsidRDefault="00CC0E16" w:rsidP="00EB2EB6">
      <w:pPr>
        <w:pStyle w:val="Opstilling-punkttegn"/>
      </w:pPr>
      <w:r>
        <w:t xml:space="preserve">I færdes i forskellige miljøer: </w:t>
      </w:r>
      <w:r w:rsidR="00AF1F41">
        <w:t>S</w:t>
      </w:r>
      <w:r>
        <w:t>kolen, arbejde</w:t>
      </w:r>
      <w:r w:rsidR="00AF1F41">
        <w:t>t</w:t>
      </w:r>
      <w:r>
        <w:t>, klubben, familien etc. Er der forskel på</w:t>
      </w:r>
      <w:r w:rsidR="00AF1F41">
        <w:t>,</w:t>
      </w:r>
      <w:r>
        <w:t xml:space="preserve"> hvordan </w:t>
      </w:r>
      <w:r w:rsidR="00DB3ADB">
        <w:t>I</w:t>
      </w:r>
      <w:r>
        <w:t xml:space="preserve"> hilser</w:t>
      </w:r>
      <w:r w:rsidR="00BF57DB">
        <w:t>,</w:t>
      </w:r>
      <w:bookmarkStart w:id="0" w:name="_GoBack"/>
      <w:bookmarkEnd w:id="0"/>
      <w:r>
        <w:t xml:space="preserve"> alt efter hvor </w:t>
      </w:r>
      <w:r w:rsidR="00DB3ADB">
        <w:t xml:space="preserve">I </w:t>
      </w:r>
      <w:r>
        <w:t xml:space="preserve">er, og hvem </w:t>
      </w:r>
      <w:r w:rsidR="00DB3ADB">
        <w:t xml:space="preserve">I </w:t>
      </w:r>
      <w:r>
        <w:t>møder?</w:t>
      </w:r>
    </w:p>
    <w:p w:rsidR="00CC0E16" w:rsidRPr="00A72BC1" w:rsidRDefault="00CC0E16" w:rsidP="00424854">
      <w:pPr>
        <w:pStyle w:val="Bokstips"/>
        <w:rPr>
          <w:lang w:val="da-DK"/>
        </w:rPr>
      </w:pPr>
      <w:r w:rsidRPr="00A72BC1">
        <w:rPr>
          <w:lang w:val="da-DK"/>
        </w:rPr>
        <w:t>Tips</w:t>
      </w:r>
    </w:p>
    <w:p w:rsidR="00CC0E16" w:rsidRPr="00424854" w:rsidRDefault="00CC0E16" w:rsidP="00424854">
      <w:pPr>
        <w:pStyle w:val="Ingenafstand"/>
        <w:rPr>
          <w:rFonts w:eastAsia="Calibri"/>
        </w:rPr>
      </w:pPr>
      <w:r>
        <w:rPr>
          <w:rFonts w:eastAsia="Calibri"/>
        </w:rPr>
        <w:t>Opfind selv måder at hilse på.</w:t>
      </w:r>
    </w:p>
    <w:sectPr w:rsidR="00CC0E16" w:rsidRPr="00424854" w:rsidSect="00A62896">
      <w:pgSz w:w="11906" w:h="16838"/>
      <w:pgMar w:top="1843" w:right="1134" w:bottom="184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762" w:rsidRDefault="00535762">
      <w:pPr>
        <w:spacing w:after="0" w:line="240" w:lineRule="auto"/>
      </w:pPr>
      <w:r>
        <w:separator/>
      </w:r>
    </w:p>
  </w:endnote>
  <w:endnote w:type="continuationSeparator" w:id="0">
    <w:p w:rsidR="00535762" w:rsidRDefault="00535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762" w:rsidRDefault="00535762">
      <w:pPr>
        <w:spacing w:after="0" w:line="240" w:lineRule="auto"/>
      </w:pPr>
      <w:r>
        <w:separator/>
      </w:r>
    </w:p>
  </w:footnote>
  <w:footnote w:type="continuationSeparator" w:id="0">
    <w:p w:rsidR="00535762" w:rsidRDefault="005357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271C2316"/>
    <w:multiLevelType w:val="hybridMultilevel"/>
    <w:tmpl w:val="6FC69344"/>
    <w:lvl w:ilvl="0" w:tplc="E8FCC8FE">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3">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44617AE3"/>
    <w:multiLevelType w:val="hybridMultilevel"/>
    <w:tmpl w:val="77D00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8B62665"/>
    <w:multiLevelType w:val="multilevel"/>
    <w:tmpl w:val="39B4FD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7">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0C222D"/>
    <w:multiLevelType w:val="hybridMultilevel"/>
    <w:tmpl w:val="A28A05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num>
  <w:num w:numId="13">
    <w:abstractNumId w:val="17"/>
  </w:num>
  <w:num w:numId="14">
    <w:abstractNumId w:val="13"/>
  </w:num>
  <w:num w:numId="15">
    <w:abstractNumId w:val="12"/>
  </w:num>
  <w:num w:numId="16">
    <w:abstractNumId w:val="16"/>
  </w:num>
  <w:num w:numId="17">
    <w:abstractNumId w:val="14"/>
  </w:num>
  <w:num w:numId="18">
    <w:abstractNumId w:val="11"/>
  </w:num>
  <w:num w:numId="19">
    <w:abstractNumId w:val="1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24854"/>
    <w:rsid w:val="000137BE"/>
    <w:rsid w:val="00023A05"/>
    <w:rsid w:val="00094088"/>
    <w:rsid w:val="000A5D9D"/>
    <w:rsid w:val="000C1223"/>
    <w:rsid w:val="000D36C3"/>
    <w:rsid w:val="001059B3"/>
    <w:rsid w:val="001062B5"/>
    <w:rsid w:val="00111849"/>
    <w:rsid w:val="001215CE"/>
    <w:rsid w:val="00123CD1"/>
    <w:rsid w:val="00125C95"/>
    <w:rsid w:val="00135EDC"/>
    <w:rsid w:val="00152D73"/>
    <w:rsid w:val="0017475D"/>
    <w:rsid w:val="001963FE"/>
    <w:rsid w:val="00197032"/>
    <w:rsid w:val="001A31BD"/>
    <w:rsid w:val="001A42F5"/>
    <w:rsid w:val="001E4B9F"/>
    <w:rsid w:val="001E5EA6"/>
    <w:rsid w:val="00230E40"/>
    <w:rsid w:val="00235E95"/>
    <w:rsid w:val="00244E2C"/>
    <w:rsid w:val="002906E1"/>
    <w:rsid w:val="002D7F59"/>
    <w:rsid w:val="002E2940"/>
    <w:rsid w:val="00326DCD"/>
    <w:rsid w:val="003346F0"/>
    <w:rsid w:val="0035227E"/>
    <w:rsid w:val="00371315"/>
    <w:rsid w:val="003B5472"/>
    <w:rsid w:val="003F0666"/>
    <w:rsid w:val="003F6DC8"/>
    <w:rsid w:val="00424854"/>
    <w:rsid w:val="00453C4E"/>
    <w:rsid w:val="00483D78"/>
    <w:rsid w:val="004B5809"/>
    <w:rsid w:val="004D42EB"/>
    <w:rsid w:val="0050006C"/>
    <w:rsid w:val="0050015A"/>
    <w:rsid w:val="00513436"/>
    <w:rsid w:val="00535762"/>
    <w:rsid w:val="0053771B"/>
    <w:rsid w:val="00566306"/>
    <w:rsid w:val="0056646E"/>
    <w:rsid w:val="00584D9A"/>
    <w:rsid w:val="00590182"/>
    <w:rsid w:val="005973D5"/>
    <w:rsid w:val="006025E0"/>
    <w:rsid w:val="0064316A"/>
    <w:rsid w:val="006E21D0"/>
    <w:rsid w:val="0071746F"/>
    <w:rsid w:val="007474E9"/>
    <w:rsid w:val="00785172"/>
    <w:rsid w:val="007B2610"/>
    <w:rsid w:val="007C6E46"/>
    <w:rsid w:val="007F06F7"/>
    <w:rsid w:val="007F6F3D"/>
    <w:rsid w:val="00822E73"/>
    <w:rsid w:val="00837D6D"/>
    <w:rsid w:val="00965A41"/>
    <w:rsid w:val="009903FC"/>
    <w:rsid w:val="0099691A"/>
    <w:rsid w:val="009A6F95"/>
    <w:rsid w:val="009F32BB"/>
    <w:rsid w:val="009F6F36"/>
    <w:rsid w:val="009F6FDD"/>
    <w:rsid w:val="00A36E38"/>
    <w:rsid w:val="00A4018E"/>
    <w:rsid w:val="00A62896"/>
    <w:rsid w:val="00A72BC1"/>
    <w:rsid w:val="00A76890"/>
    <w:rsid w:val="00AF1C28"/>
    <w:rsid w:val="00AF1F41"/>
    <w:rsid w:val="00B03613"/>
    <w:rsid w:val="00B03723"/>
    <w:rsid w:val="00B12AFA"/>
    <w:rsid w:val="00B26A52"/>
    <w:rsid w:val="00B432FE"/>
    <w:rsid w:val="00B52AD6"/>
    <w:rsid w:val="00B705CF"/>
    <w:rsid w:val="00B745A7"/>
    <w:rsid w:val="00B85B3E"/>
    <w:rsid w:val="00B86CCC"/>
    <w:rsid w:val="00B91044"/>
    <w:rsid w:val="00BC25B6"/>
    <w:rsid w:val="00BC5A2A"/>
    <w:rsid w:val="00BF57DB"/>
    <w:rsid w:val="00C04745"/>
    <w:rsid w:val="00C14401"/>
    <w:rsid w:val="00C20E60"/>
    <w:rsid w:val="00C36BEB"/>
    <w:rsid w:val="00C5772A"/>
    <w:rsid w:val="00C849AE"/>
    <w:rsid w:val="00CC018D"/>
    <w:rsid w:val="00CC0E16"/>
    <w:rsid w:val="00D42A65"/>
    <w:rsid w:val="00DA21A0"/>
    <w:rsid w:val="00DB3ADB"/>
    <w:rsid w:val="00DB4DF2"/>
    <w:rsid w:val="00DC1D18"/>
    <w:rsid w:val="00DD5963"/>
    <w:rsid w:val="00DF61B5"/>
    <w:rsid w:val="00E002FC"/>
    <w:rsid w:val="00E14233"/>
    <w:rsid w:val="00E41CA2"/>
    <w:rsid w:val="00EB2EB6"/>
    <w:rsid w:val="00EE4D47"/>
    <w:rsid w:val="00F064D0"/>
    <w:rsid w:val="00F3780E"/>
    <w:rsid w:val="00F4213D"/>
    <w:rsid w:val="00F73D55"/>
    <w:rsid w:val="00FA5645"/>
    <w:rsid w:val="00FB280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F9B50A6-8D4D-499E-A0FB-528A60D6710F}"/>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Strk">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B12AFA"/>
    <w:rPr>
      <w:color w:val="F79646" w:themeColor="accent6"/>
    </w:rPr>
  </w:style>
  <w:style w:type="paragraph" w:styleId="Listeafsnit">
    <w:name w:val="List Paragraph"/>
    <w:basedOn w:val="Normal"/>
    <w:uiPriority w:val="34"/>
    <w:qFormat/>
    <w:rsid w:val="00CC0E16"/>
    <w:pPr>
      <w:ind w:left="720"/>
      <w:contextualSpacing/>
    </w:pPr>
    <w:rPr>
      <w:rFonts w:eastAsiaTheme="minorEastAsia"/>
      <w:lang w:eastAsia="da-DK"/>
    </w:rPr>
  </w:style>
  <w:style w:type="paragraph" w:styleId="Ingenafstand">
    <w:name w:val="No Spacing"/>
    <w:uiPriority w:val="1"/>
    <w:qFormat/>
    <w:rsid w:val="00CC0E16"/>
    <w:pPr>
      <w:spacing w:after="0" w:line="240" w:lineRule="auto"/>
    </w:pPr>
    <w:rPr>
      <w:rFonts w:eastAsiaTheme="minorEastAsia"/>
      <w:lang w:eastAsia="da-DK"/>
    </w:rPr>
  </w:style>
  <w:style w:type="character" w:styleId="Kommentarhenvisning">
    <w:name w:val="annotation reference"/>
    <w:basedOn w:val="Standardskrifttypeiafsnit"/>
    <w:uiPriority w:val="99"/>
    <w:semiHidden/>
    <w:unhideWhenUsed/>
    <w:rsid w:val="00424854"/>
    <w:rPr>
      <w:sz w:val="16"/>
      <w:szCs w:val="16"/>
    </w:rPr>
  </w:style>
  <w:style w:type="paragraph" w:styleId="Kommentartekst">
    <w:name w:val="annotation text"/>
    <w:basedOn w:val="Normal"/>
    <w:link w:val="KommentartekstTegn"/>
    <w:uiPriority w:val="99"/>
    <w:semiHidden/>
    <w:unhideWhenUsed/>
    <w:rsid w:val="00424854"/>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424854"/>
    <w:rPr>
      <w:sz w:val="20"/>
      <w:szCs w:val="20"/>
    </w:rPr>
  </w:style>
  <w:style w:type="paragraph" w:styleId="Kommentaremne">
    <w:name w:val="annotation subject"/>
    <w:basedOn w:val="Kommentartekst"/>
    <w:next w:val="Kommentartekst"/>
    <w:link w:val="KommentaremneTegn"/>
    <w:uiPriority w:val="99"/>
    <w:semiHidden/>
    <w:unhideWhenUsed/>
    <w:rsid w:val="00424854"/>
    <w:rPr>
      <w:b/>
      <w:bCs/>
    </w:rPr>
  </w:style>
  <w:style w:type="character" w:customStyle="1" w:styleId="KommentaremneTegn">
    <w:name w:val="Kommentaremne Tegn"/>
    <w:basedOn w:val="KommentartekstTegn"/>
    <w:link w:val="Kommentaremne"/>
    <w:uiPriority w:val="99"/>
    <w:semiHidden/>
    <w:rsid w:val="00424854"/>
    <w:rPr>
      <w:b/>
      <w:bCs/>
      <w:sz w:val="20"/>
      <w:szCs w:val="20"/>
    </w:rPr>
  </w:style>
  <w:style w:type="paragraph" w:styleId="Korrektur">
    <w:name w:val="Revision"/>
    <w:hidden/>
    <w:uiPriority w:val="99"/>
    <w:semiHidden/>
    <w:rsid w:val="004248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Dropbox\Dig,%20mig%20og%20f&#230;llesskabet\Skabeloner\Skabelon%20Instruktioner%20www.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Skabelon Instruktioner www.dotx</Template>
  <TotalTime>48</TotalTime>
  <Pages>1</Pages>
  <Words>299</Words>
  <Characters>1825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dc:creator>
  <cp:lastModifiedBy>Henriette Hedegaard Jensen</cp:lastModifiedBy>
  <cp:revision>17</cp:revision>
  <dcterms:created xsi:type="dcterms:W3CDTF">2014-07-31T13:44:00Z</dcterms:created>
  <dcterms:modified xsi:type="dcterms:W3CDTF">2014-12-17T11:40:00Z</dcterms:modified>
</cp:coreProperties>
</file>