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77712F" w:rsidP="007474E9">
      <w:pPr>
        <w:pStyle w:val="Titel"/>
      </w:pPr>
      <w:proofErr w:type="spellStart"/>
      <w:r>
        <w:t>Instruktionsark</w:t>
      </w:r>
      <w:proofErr w:type="spellEnd"/>
      <w:r>
        <w:t xml:space="preserve"> 70 Udenfor</w:t>
      </w:r>
    </w:p>
    <w:p w:rsidR="001E5EA6" w:rsidRDefault="0077712F" w:rsidP="006A0E03">
      <w:pPr>
        <w:pStyle w:val="Overskriftinstruktionsark"/>
      </w:pPr>
      <w:r>
        <w:t>Udenfor</w:t>
      </w: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6A0E03" w:rsidP="001E5EA6">
      <w:pPr>
        <w:spacing w:after="0" w:line="240" w:lineRule="auto"/>
      </w:pPr>
      <w:r>
        <w:t>Eleverne øver at sætte sig ind i, hvordan det</w:t>
      </w:r>
      <w:r w:rsidR="00E43FD4">
        <w:t xml:space="preserve"> opleve</w:t>
      </w:r>
      <w:r>
        <w:t>s, ikke at blive</w:t>
      </w:r>
      <w:r w:rsidR="00E43FD4">
        <w:t xml:space="preserve"> </w:t>
      </w:r>
      <w:r>
        <w:t>inviteret ind i et gruppefællesskab. De forholder sig til</w:t>
      </w:r>
      <w:r w:rsidR="002C6C55">
        <w:t>,</w:t>
      </w:r>
      <w:r>
        <w:t xml:space="preserve"> hvornår en udelukkelse bliver til mobning</w:t>
      </w:r>
      <w:r w:rsidR="002C6C55">
        <w:t>.</w:t>
      </w:r>
    </w:p>
    <w:p w:rsidR="0050003F" w:rsidRDefault="0050003F" w:rsidP="0050003F">
      <w:pPr>
        <w:pStyle w:val="Video"/>
      </w:pPr>
      <w:r w:rsidRPr="0050003F">
        <w:t>70 Udenfor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6A0E03" w:rsidP="001E5EA6">
      <w:pPr>
        <w:spacing w:after="0" w:line="240" w:lineRule="auto"/>
      </w:pPr>
      <w:r>
        <w:t>Fra 4</w:t>
      </w:r>
      <w:r w:rsidR="002C6C55">
        <w:t>.</w:t>
      </w:r>
    </w:p>
    <w:p w:rsidR="001E5EA6" w:rsidRDefault="001E5EA6" w:rsidP="006A0E03">
      <w:pPr>
        <w:pStyle w:val="Overskrift2"/>
      </w:pPr>
      <w:r w:rsidRPr="00354AA3">
        <w:t>Varighed og forudsætninger</w:t>
      </w:r>
    </w:p>
    <w:p w:rsidR="001E5EA6" w:rsidRDefault="006A0E03" w:rsidP="001E5EA6">
      <w:pPr>
        <w:spacing w:after="0" w:line="240" w:lineRule="auto"/>
      </w:pPr>
      <w:r>
        <w:t>Gulvplads, så en gruppe kan bevæge sig rundt.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1D7DFD" w:rsidRDefault="006A0E03" w:rsidP="007721F6">
      <w:pPr>
        <w:pStyle w:val="Ingenafstand"/>
      </w:pPr>
      <w:r>
        <w:t>Saml eleverne og b</w:t>
      </w:r>
      <w:r w:rsidR="003E3F5C">
        <w:t>ed tre</w:t>
      </w:r>
      <w:r>
        <w:t xml:space="preserve"> elever om at gå ud på gulvet</w:t>
      </w:r>
      <w:r w:rsidR="003E3F5C">
        <w:t>.</w:t>
      </w:r>
      <w:r w:rsidR="00621FD3">
        <w:t xml:space="preserve"> Fortæ</w:t>
      </w:r>
      <w:r w:rsidR="001D7DFD">
        <w:t>l</w:t>
      </w:r>
      <w:r w:rsidR="008536A9">
        <w:t>,</w:t>
      </w:r>
      <w:r w:rsidR="001D7DFD">
        <w:t xml:space="preserve"> at</w:t>
      </w:r>
      <w:r w:rsidR="00621FD3">
        <w:t xml:space="preserve"> d</w:t>
      </w:r>
      <w:r w:rsidR="003E3F5C">
        <w:t>e tre elever har noget sammen og</w:t>
      </w:r>
      <w:r w:rsidR="00621FD3">
        <w:t xml:space="preserve"> skal</w:t>
      </w:r>
      <w:r w:rsidR="008536A9">
        <w:t xml:space="preserve"> holde</w:t>
      </w:r>
      <w:r w:rsidR="003E3F5C">
        <w:t xml:space="preserve"> sig fysisk tæt på hinanden som en gruppe</w:t>
      </w:r>
      <w:r w:rsidR="00621FD3">
        <w:t>. E</w:t>
      </w:r>
      <w:r w:rsidR="003E3F5C">
        <w:t>n i gruppen udpeges som leder. De må gerne snakke sammen. En fjerde elev, A, vælges til at gå hen imod gruppen for at slutte sig til den. Men lige inden A kommer hen til gruppen, flytter den sig et andet sted hen i rummet. Det er lederen, der bestemmer, hvor gruppen går hen, de andre følger med.</w:t>
      </w:r>
      <w:r w:rsidR="00621FD3">
        <w:t xml:space="preserve"> A forsøger igen</w:t>
      </w:r>
      <w:r w:rsidR="003E3F5C">
        <w:t xml:space="preserve"> at gå hen til </w:t>
      </w:r>
      <w:r w:rsidR="001D7DFD">
        <w:t>gruppen, der</w:t>
      </w:r>
      <w:r w:rsidR="00621FD3">
        <w:t xml:space="preserve"> ligesom sidst, flytter sig. Dette mønster gentages tre gange. Den fjerde gang bliver gruppen på stedet, lederen siger hej til A, og A bliver en del af gruppen.</w:t>
      </w:r>
      <w:r w:rsidR="005828CA">
        <w:t xml:space="preserve"> </w:t>
      </w:r>
      <w:r w:rsidR="001D7DFD">
        <w:t xml:space="preserve">Gruppen går samlet ud til de øvrige elever. </w:t>
      </w:r>
    </w:p>
    <w:p w:rsidR="00E43FD4" w:rsidRPr="00E43FD4" w:rsidRDefault="005031B2" w:rsidP="007721F6">
      <w:pPr>
        <w:pStyle w:val="Ingenafstand"/>
      </w:pPr>
      <w:r>
        <w:t>Vælg en ny A og en ny gruppe. P</w:t>
      </w:r>
      <w:r w:rsidR="005828CA">
        <w:t>røv evt. at variere gruppens antal</w:t>
      </w:r>
      <w:r w:rsidR="002C6C55">
        <w:t>,</w:t>
      </w:r>
      <w:r w:rsidR="00CF6119">
        <w:t xml:space="preserve"> så den </w:t>
      </w:r>
      <w:r w:rsidR="002C6C55">
        <w:t>er</w:t>
      </w:r>
      <w:r w:rsidR="00CF6119">
        <w:t xml:space="preserve"> mindre </w:t>
      </w:r>
      <w:r w:rsidR="002C6C55">
        <w:t>eller</w:t>
      </w:r>
      <w:r w:rsidR="00CF6119">
        <w:t xml:space="preserve"> større. Forklar eleverne, at </w:t>
      </w:r>
      <w:r w:rsidR="000F0A40">
        <w:t>de</w:t>
      </w:r>
      <w:r w:rsidR="002C6C55">
        <w:t>,</w:t>
      </w:r>
      <w:r w:rsidR="00CF6119">
        <w:t xml:space="preserve"> der kikke</w:t>
      </w:r>
      <w:r w:rsidR="000F0A40">
        <w:t>r</w:t>
      </w:r>
      <w:r w:rsidR="00CF6119">
        <w:t xml:space="preserve"> på, har en opgave som observatører. De skal observere</w:t>
      </w:r>
      <w:r w:rsidR="002C6C55">
        <w:t>,</w:t>
      </w:r>
      <w:r w:rsidR="000F0A40">
        <w:t xml:space="preserve"> hvordan det</w:t>
      </w:r>
      <w:r>
        <w:t xml:space="preserve"> opleves udefra.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E43FD4" w:rsidRPr="00E43FD4" w:rsidRDefault="00E43FD4" w:rsidP="00E43FD4">
      <w:r>
        <w:t>Tal</w:t>
      </w:r>
      <w:r w:rsidR="005031B2">
        <w:t xml:space="preserve"> med eleverne om deres</w:t>
      </w:r>
      <w:r>
        <w:t xml:space="preserve"> </w:t>
      </w:r>
      <w:r w:rsidR="005031B2">
        <w:t>oplevelse. Fortæl</w:t>
      </w:r>
      <w:r w:rsidR="00B00A78">
        <w:t>,</w:t>
      </w:r>
      <w:r w:rsidR="005031B2">
        <w:t xml:space="preserve"> at situ</w:t>
      </w:r>
      <w:r w:rsidR="001D7DFD">
        <w:t>ationer</w:t>
      </w:r>
      <w:r w:rsidR="00B00A78">
        <w:t>,</w:t>
      </w:r>
      <w:r w:rsidR="001D7DFD">
        <w:t xml:space="preserve"> som den</w:t>
      </w:r>
      <w:r w:rsidR="004445C9">
        <w:t xml:space="preserve"> de </w:t>
      </w:r>
      <w:r w:rsidR="001D7DFD">
        <w:t>lige har afprøvet</w:t>
      </w:r>
      <w:r w:rsidR="004445C9">
        <w:t>,</w:t>
      </w:r>
      <w:r w:rsidR="005031B2">
        <w:t xml:space="preserve"> kan opstå i mange</w:t>
      </w:r>
      <w:r w:rsidR="004445C9">
        <w:t xml:space="preserve"> forskellige</w:t>
      </w:r>
      <w:r w:rsidR="005031B2">
        <w:t xml:space="preserve"> sammenhænge.</w:t>
      </w:r>
      <w:r w:rsidR="00B00A78">
        <w:t xml:space="preserve"> Det kan fx ske</w:t>
      </w:r>
      <w:r w:rsidR="00283FC0">
        <w:t xml:space="preserve"> ved et frokostbord i kantinen. </w:t>
      </w:r>
      <w:r w:rsidR="00B00A78">
        <w:t>Lige når man kommer for at sætte sig ned</w:t>
      </w:r>
      <w:r w:rsidR="00283FC0">
        <w:t>, rejser de andre sig ved bordet og går.</w:t>
      </w:r>
      <w:r w:rsidR="00B00A78">
        <w:t xml:space="preserve"> Nogen gange opstår sådan en situation tilfældigt og andre gange med fuldt overlæg. Gør opmærksom på</w:t>
      </w:r>
      <w:r w:rsidR="00283FC0">
        <w:t>,</w:t>
      </w:r>
      <w:r w:rsidR="00B00A78">
        <w:t xml:space="preserve"> at man ikke altid skal tage</w:t>
      </w:r>
      <w:r w:rsidR="00283FC0">
        <w:t xml:space="preserve"> det personligt</w:t>
      </w:r>
      <w:r w:rsidR="008536A9">
        <w:t>, selvom det kan virke</w:t>
      </w:r>
      <w:r w:rsidR="000F0A40">
        <w:t xml:space="preserve"> sådan. Måske rejste de sig, fordi de skulle nå en bus. Sker den samme handling derimod gentagende gange med den samme gruppe, ka</w:t>
      </w:r>
      <w:r w:rsidR="0072564C">
        <w:t>n der være grund til at undersøge,</w:t>
      </w:r>
      <w:r w:rsidR="000F0A40">
        <w:t xml:space="preserve"> om der er tale om mobning.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72564C" w:rsidRDefault="0072564C" w:rsidP="00070266">
      <w:pPr>
        <w:pStyle w:val="Opstilling-punkttegn"/>
      </w:pPr>
      <w:r>
        <w:t>Hvordan vil I beskrive</w:t>
      </w:r>
      <w:r w:rsidR="00070266">
        <w:t>,</w:t>
      </w:r>
      <w:r>
        <w:t xml:space="preserve"> de tanker og følelser </w:t>
      </w:r>
      <w:r w:rsidR="002C6C55">
        <w:t xml:space="preserve">I </w:t>
      </w:r>
      <w:r>
        <w:t xml:space="preserve">får, når </w:t>
      </w:r>
      <w:r w:rsidR="002C6C55">
        <w:t xml:space="preserve">I </w:t>
      </w:r>
      <w:r>
        <w:t>prøver at komme med i en grupp</w:t>
      </w:r>
      <w:r w:rsidR="00070266">
        <w:t>e</w:t>
      </w:r>
      <w:r w:rsidR="002C6C55">
        <w:t>,</w:t>
      </w:r>
      <w:r w:rsidR="00070266">
        <w:t xml:space="preserve"> der ikke invitere</w:t>
      </w:r>
      <w:r w:rsidR="002C6C55">
        <w:t>r</w:t>
      </w:r>
      <w:r w:rsidR="00070266">
        <w:t xml:space="preserve"> </w:t>
      </w:r>
      <w:r w:rsidR="002C6C55">
        <w:t>é</w:t>
      </w:r>
      <w:r w:rsidR="00070266">
        <w:t>n indenfor</w:t>
      </w:r>
      <w:r w:rsidR="002C6C55">
        <w:t>?</w:t>
      </w:r>
    </w:p>
    <w:p w:rsidR="00E002FC" w:rsidRDefault="0072564C" w:rsidP="0072564C">
      <w:pPr>
        <w:pStyle w:val="Opstilling-punkttegn"/>
      </w:pPr>
      <w:r>
        <w:t>Har I eksempler på situationer, hvor det</w:t>
      </w:r>
      <w:r w:rsidR="00070266">
        <w:t xml:space="preserve"> at blive udelukket,</w:t>
      </w:r>
      <w:r w:rsidR="002C6C55">
        <w:t xml:space="preserve"> </w:t>
      </w:r>
      <w:r>
        <w:t>k</w:t>
      </w:r>
      <w:r w:rsidR="002C6C55">
        <w:t>unne</w:t>
      </w:r>
      <w:r>
        <w:t xml:space="preserve"> være helt uskyldigt? Og </w:t>
      </w:r>
      <w:r w:rsidR="00D43E21">
        <w:t>situationer, hvor det er mobning</w:t>
      </w:r>
      <w:r>
        <w:t>?</w:t>
      </w:r>
    </w:p>
    <w:p w:rsidR="001E5EA6" w:rsidRDefault="00070266" w:rsidP="00E002FC">
      <w:pPr>
        <w:pStyle w:val="Opstilling-punkttegn"/>
      </w:pPr>
      <w:r>
        <w:t>Hvad kan I, som observatører, gøre</w:t>
      </w:r>
      <w:r w:rsidR="00E43FD4">
        <w:t xml:space="preserve"> i dagligdagen, hvis I oplever</w:t>
      </w:r>
      <w:r w:rsidR="002C6C55">
        <w:t>, at</w:t>
      </w:r>
      <w:r w:rsidR="00E43FD4">
        <w:t xml:space="preserve"> </w:t>
      </w:r>
      <w:r w:rsidR="002C6C55">
        <w:t>é</w:t>
      </w:r>
      <w:r w:rsidR="00E43FD4">
        <w:t>n blive</w:t>
      </w:r>
      <w:r w:rsidR="002C6C55">
        <w:t>r</w:t>
      </w:r>
      <w:r w:rsidR="00E43FD4">
        <w:t xml:space="preserve"> holdt udenfor?</w:t>
      </w:r>
    </w:p>
    <w:p w:rsidR="001E5EA6" w:rsidRPr="00E002FC" w:rsidRDefault="001E5EA6" w:rsidP="00070266">
      <w:pPr>
        <w:pStyle w:val="Opstilling-punkttegn"/>
        <w:numPr>
          <w:ilvl w:val="0"/>
          <w:numId w:val="0"/>
        </w:numPr>
        <w:ind w:left="360" w:hanging="360"/>
      </w:pPr>
      <w:bookmarkStart w:id="0" w:name="_GoBack"/>
      <w:bookmarkEnd w:id="0"/>
    </w:p>
    <w:sectPr w:rsidR="001E5EA6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269" w:rsidRDefault="00846269">
      <w:pPr>
        <w:spacing w:after="0" w:line="240" w:lineRule="auto"/>
      </w:pPr>
      <w:r>
        <w:separator/>
      </w:r>
    </w:p>
  </w:endnote>
  <w:endnote w:type="continuationSeparator" w:id="0">
    <w:p w:rsidR="00846269" w:rsidRDefault="0084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269" w:rsidRDefault="00846269">
      <w:pPr>
        <w:spacing w:after="0" w:line="240" w:lineRule="auto"/>
      </w:pPr>
      <w:r>
        <w:separator/>
      </w:r>
    </w:p>
  </w:footnote>
  <w:footnote w:type="continuationSeparator" w:id="0">
    <w:p w:rsidR="00846269" w:rsidRDefault="00846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1F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7721F6"/>
    <w:pPr>
      <w:spacing w:after="0" w:line="240" w:lineRule="auto"/>
    </w:pPr>
  </w:style>
  <w:style w:type="paragraph" w:styleId="Korrektur">
    <w:name w:val="Revision"/>
    <w:hidden/>
    <w:uiPriority w:val="99"/>
    <w:semiHidden/>
    <w:rsid w:val="002C6C55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2C6C5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C6C5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C6C5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6C5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C6C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277</TotalTime>
  <Pages>1</Pages>
  <Words>316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13</cp:revision>
  <dcterms:created xsi:type="dcterms:W3CDTF">2014-05-14T12:37:00Z</dcterms:created>
  <dcterms:modified xsi:type="dcterms:W3CDTF">2014-10-20T14:11:00Z</dcterms:modified>
</cp:coreProperties>
</file>