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40E61D" w14:textId="77777777" w:rsidR="007474E9" w:rsidRPr="007474E9" w:rsidRDefault="00CC1091" w:rsidP="007474E9">
      <w:pPr>
        <w:pStyle w:val="Rubrik"/>
      </w:pPr>
      <w:r>
        <w:t>Instruktionsark 57 Die hard</w:t>
      </w:r>
    </w:p>
    <w:p w14:paraId="4CC8D98D" w14:textId="3E0C901F" w:rsidR="00B12AFA" w:rsidRDefault="00CC1091" w:rsidP="00B12AFA">
      <w:pPr>
        <w:pStyle w:val="Overskriftinstruktionsark"/>
      </w:pPr>
      <w:r>
        <w:t>Die hard</w:t>
      </w:r>
      <w:bookmarkStart w:id="0" w:name="_GoBack"/>
      <w:bookmarkEnd w:id="0"/>
    </w:p>
    <w:p w14:paraId="504EC918" w14:textId="77777777" w:rsidR="001E5EA6" w:rsidRDefault="001E5EA6" w:rsidP="001E5EA6">
      <w:pPr>
        <w:spacing w:after="0" w:line="240" w:lineRule="auto"/>
      </w:pPr>
    </w:p>
    <w:p w14:paraId="79857382" w14:textId="77777777" w:rsidR="001E5EA6" w:rsidRPr="00354AA3" w:rsidRDefault="001E5EA6" w:rsidP="001A42F5">
      <w:pPr>
        <w:pStyle w:val="Overskrift2"/>
      </w:pPr>
      <w:r w:rsidRPr="00354AA3">
        <w:t>Målsætning</w:t>
      </w:r>
    </w:p>
    <w:p w14:paraId="0FAD419C" w14:textId="77777777" w:rsidR="00CC1091" w:rsidRDefault="00FD33D8" w:rsidP="00CC1091">
      <w:pPr>
        <w:spacing w:after="0" w:line="240" w:lineRule="auto"/>
      </w:pPr>
      <w:r>
        <w:t>Eleverne træner at forholde sig til</w:t>
      </w:r>
      <w:r w:rsidR="00623E83">
        <w:t xml:space="preserve"> </w:t>
      </w:r>
      <w:r w:rsidR="00DA516D">
        <w:t xml:space="preserve">og rumme, </w:t>
      </w:r>
      <w:r w:rsidR="00623E83">
        <w:t>at</w:t>
      </w:r>
      <w:r>
        <w:t xml:space="preserve"> </w:t>
      </w:r>
      <w:r w:rsidR="00267D9D">
        <w:t>de kan opleve</w:t>
      </w:r>
      <w:r w:rsidR="00623E83">
        <w:t xml:space="preserve"> </w:t>
      </w:r>
      <w:r w:rsidR="00267D9D">
        <w:t>konkurrence med nogen</w:t>
      </w:r>
      <w:r w:rsidR="004F50D1">
        <w:t>,</w:t>
      </w:r>
      <w:r w:rsidR="00267D9D">
        <w:t xml:space="preserve"> de indgår i en venskabsrelation med</w:t>
      </w:r>
      <w:r w:rsidR="00DA516D">
        <w:t>. De</w:t>
      </w:r>
      <w:r w:rsidR="00623E83">
        <w:t xml:space="preserve"> </w:t>
      </w:r>
      <w:r w:rsidR="00DA516D">
        <w:t>øver</w:t>
      </w:r>
      <w:r w:rsidR="00267D9D">
        <w:t>,</w:t>
      </w:r>
      <w:r w:rsidR="00DA516D">
        <w:t xml:space="preserve"> at i </w:t>
      </w:r>
      <w:r w:rsidR="00623E83">
        <w:t xml:space="preserve">en </w:t>
      </w:r>
      <w:r w:rsidR="00267D9D">
        <w:t>kammeratskabs</w:t>
      </w:r>
      <w:r w:rsidR="00623E83">
        <w:t>gruppe</w:t>
      </w:r>
      <w:r w:rsidR="00DA516D">
        <w:t>,</w:t>
      </w:r>
      <w:r w:rsidR="00623E83">
        <w:t xml:space="preserve"> skal man indimellem håndtere uretf</w:t>
      </w:r>
      <w:r w:rsidR="00267D9D">
        <w:t>ærdighed og forskelsbehandling.</w:t>
      </w:r>
    </w:p>
    <w:p w14:paraId="04BAA90F" w14:textId="77777777" w:rsidR="00490ED0" w:rsidRDefault="00490ED0" w:rsidP="00490ED0">
      <w:pPr>
        <w:pStyle w:val="Video"/>
      </w:pPr>
      <w:r w:rsidRPr="00490ED0">
        <w:t>57 Die hard</w:t>
      </w:r>
    </w:p>
    <w:p w14:paraId="07F45E73" w14:textId="77777777" w:rsidR="001E5EA6" w:rsidRDefault="001E5EA6" w:rsidP="001E5EA6">
      <w:pPr>
        <w:spacing w:after="0" w:line="240" w:lineRule="auto"/>
      </w:pPr>
    </w:p>
    <w:p w14:paraId="44D80585" w14:textId="77777777" w:rsidR="001E5EA6" w:rsidRPr="00354AA3" w:rsidRDefault="001E5EA6" w:rsidP="001A42F5">
      <w:pPr>
        <w:pStyle w:val="Overskrift2"/>
      </w:pPr>
      <w:r>
        <w:t>Antal deltagere</w:t>
      </w:r>
    </w:p>
    <w:p w14:paraId="2E588B72" w14:textId="77777777" w:rsidR="001E5EA6" w:rsidRPr="0071648D" w:rsidRDefault="003445B3" w:rsidP="001E5EA6">
      <w:pPr>
        <w:spacing w:after="0" w:line="240" w:lineRule="auto"/>
      </w:pPr>
      <w:r>
        <w:t>Fra 10</w:t>
      </w:r>
      <w:r w:rsidR="001E5EA6">
        <w:t>.</w:t>
      </w:r>
    </w:p>
    <w:p w14:paraId="15EA5CDF" w14:textId="77777777" w:rsidR="001E5EA6" w:rsidRPr="00354AA3" w:rsidRDefault="001E5EA6" w:rsidP="001A42F5">
      <w:pPr>
        <w:pStyle w:val="Overskrift2"/>
      </w:pPr>
      <w:r w:rsidRPr="00354AA3">
        <w:t>Varighed og forudsætninger</w:t>
      </w:r>
    </w:p>
    <w:p w14:paraId="5AF9A34A" w14:textId="77777777" w:rsidR="001E5EA6" w:rsidRDefault="003445B3" w:rsidP="00DB5D8B">
      <w:pPr>
        <w:pStyle w:val="Ingenafstand"/>
      </w:pPr>
      <w:r>
        <w:t>Fra 10</w:t>
      </w:r>
      <w:r w:rsidR="001E4B9F">
        <w:t xml:space="preserve"> </w:t>
      </w:r>
      <w:r w:rsidR="001E5EA6">
        <w:t xml:space="preserve">minutter. </w:t>
      </w:r>
    </w:p>
    <w:p w14:paraId="35FA2447" w14:textId="77777777" w:rsidR="001E5EA6" w:rsidRDefault="003445B3" w:rsidP="00DB5D8B">
      <w:pPr>
        <w:pStyle w:val="Ingenafstand"/>
      </w:pPr>
      <w:r>
        <w:t xml:space="preserve">Gulvplads så </w:t>
      </w:r>
      <w:r w:rsidR="001E5EA6">
        <w:t xml:space="preserve">alle kan stå i en cirkel og se hinanden. </w:t>
      </w:r>
    </w:p>
    <w:p w14:paraId="584E7BD4" w14:textId="77777777" w:rsidR="001E5EA6" w:rsidRDefault="001E5EA6" w:rsidP="001A42F5">
      <w:pPr>
        <w:pStyle w:val="Overskrift2"/>
      </w:pPr>
      <w:r w:rsidRPr="00354AA3">
        <w:t>Instruktion</w:t>
      </w:r>
    </w:p>
    <w:p w14:paraId="55F14B28" w14:textId="77777777" w:rsidR="00001121" w:rsidRDefault="00361606" w:rsidP="00001121">
      <w:pPr>
        <w:spacing w:after="0" w:line="240" w:lineRule="auto"/>
      </w:pPr>
      <w:r>
        <w:t>Bed eleverne stille sig i en cirkel.</w:t>
      </w:r>
      <w:r w:rsidR="002D1ECF">
        <w:t xml:space="preserve"> Udvælg en elev til at stå</w:t>
      </w:r>
      <w:r w:rsidR="00503A86">
        <w:t xml:space="preserve"> i</w:t>
      </w:r>
      <w:r w:rsidR="00C21443">
        <w:t xml:space="preserve"> midten</w:t>
      </w:r>
      <w:r w:rsidR="002D1ECF">
        <w:t xml:space="preserve"> i cirklen o</w:t>
      </w:r>
      <w:r w:rsidR="00503A86">
        <w:t xml:space="preserve">g en til at stå udenfor cirklen, </w:t>
      </w:r>
      <w:r w:rsidR="002D1ECF">
        <w:t>som observatør og dommer.</w:t>
      </w:r>
      <w:r w:rsidR="00C21443">
        <w:t xml:space="preserve"> Fortæl, at </w:t>
      </w:r>
      <w:r w:rsidR="009B3949">
        <w:t>personen</w:t>
      </w:r>
      <w:r w:rsidR="00C21443">
        <w:t xml:space="preserve"> i midten kan skyde på de andre i cirklen. Det er ligesom en actionfilm, hvor pistolen sidder løst i bæltet. Alle vogter på alle</w:t>
      </w:r>
      <w:r w:rsidR="009B3949">
        <w:t xml:space="preserve"> og er parate til at </w:t>
      </w:r>
      <w:r w:rsidR="00C21443">
        <w:t xml:space="preserve">komme i </w:t>
      </w:r>
      <w:r w:rsidR="009B3949">
        <w:t>skududveksling.</w:t>
      </w:r>
      <w:r w:rsidR="00DB5FA8">
        <w:t xml:space="preserve"> </w:t>
      </w:r>
      <w:r w:rsidR="009B3949">
        <w:t>Personen i midten folder hænderne, men lader pegefingrene pege lige ud som en pistol. Når personen i midten sigter på en i cirklen, skal vedkommende dukke sig. De to, der står på hver sin side, af den</w:t>
      </w:r>
      <w:r w:rsidR="002D1ECF">
        <w:t>,</w:t>
      </w:r>
      <w:r w:rsidR="009B3949">
        <w:t xml:space="preserve"> som dukker sig</w:t>
      </w:r>
      <w:r w:rsidR="002D1ECF">
        <w:t>, folder deres hænder, sigter og skyder på hinanden. Den, der var mest langsom i optrækket taber. Det er dommeren, der står ude for cirklen og observere</w:t>
      </w:r>
      <w:r w:rsidR="00503A86">
        <w:t>r</w:t>
      </w:r>
      <w:r w:rsidR="002D1ECF">
        <w:t>, som suverænt bestemmer, hvem der var den langsomste. Dommeren siger navnet på den</w:t>
      </w:r>
      <w:r w:rsidR="00E63B0A">
        <w:t>,</w:t>
      </w:r>
      <w:r w:rsidR="002D1ECF">
        <w:t xml:space="preserve"> der tabte skududvekslingen</w:t>
      </w:r>
      <w:r w:rsidR="00E63B0A">
        <w:t>. V</w:t>
      </w:r>
      <w:r w:rsidR="002D1ECF">
        <w:t>edkommende dør og forlader cirklen</w:t>
      </w:r>
      <w:r w:rsidR="00E63B0A">
        <w:t>, g</w:t>
      </w:r>
      <w:r w:rsidR="002D1ECF">
        <w:t>erne med en dødsrallen. Det kan hænde, at der er højlydte protester mod dommerens skøn</w:t>
      </w:r>
      <w:r w:rsidR="00E63B0A">
        <w:t>, men sådan er spillet</w:t>
      </w:r>
      <w:r w:rsidR="004F50D1">
        <w:t>s</w:t>
      </w:r>
      <w:r w:rsidR="00E63B0A">
        <w:t xml:space="preserve"> regler. Personen i midten fortsætter med at skyde mod alt og alle</w:t>
      </w:r>
      <w:r w:rsidR="00503A86">
        <w:t>,</w:t>
      </w:r>
      <w:r w:rsidR="00E63B0A">
        <w:t xml:space="preserve"> og dommeren dømmer, indtil der er 3 tilbage i cirklen. Når der kun er 3 tilbage, er det de to, der ikke sigtes på, som skal skyde hinanden, lige meget hvor i cirklen de står placeret.</w:t>
      </w:r>
    </w:p>
    <w:p w14:paraId="24DD20E3" w14:textId="77777777" w:rsidR="00CC1091" w:rsidRDefault="00E63B0A" w:rsidP="00CC1091">
      <w:pPr>
        <w:spacing w:after="0" w:line="240" w:lineRule="auto"/>
      </w:pPr>
      <w:r>
        <w:t>De to</w:t>
      </w:r>
      <w:r w:rsidR="004F50D1">
        <w:t>,</w:t>
      </w:r>
      <w:r>
        <w:t xml:space="preserve"> der nu er tilbage</w:t>
      </w:r>
      <w:r w:rsidR="004F50D1">
        <w:t>,</w:t>
      </w:r>
      <w:r>
        <w:t xml:space="preserve"> skal dueller</w:t>
      </w:r>
      <w:r w:rsidR="004F50D1">
        <w:t>e</w:t>
      </w:r>
      <w:r w:rsidR="00401E70">
        <w:t xml:space="preserve">. De stiller sig ryg mod ryg og går 6-7 skridt væk fra hinanden. Det er kun de to og dommeren, der er på nu. Dommeren bestemmer sig for et tal </w:t>
      </w:r>
      <w:r w:rsidR="004F50D1">
        <w:t>f</w:t>
      </w:r>
      <w:r w:rsidR="00401E70">
        <w:t>x 7, og først når der optræder et tal, hvor 7 indgår, må duellanterne vende sig om og skyde på hinanden. Duellanterne må altså vente</w:t>
      </w:r>
      <w:r w:rsidR="00267D9D">
        <w:t>,</w:t>
      </w:r>
      <w:r w:rsidR="00401E70">
        <w:t xml:space="preserve"> mens dommeren siger 25, 13, 5 o.s.v. </w:t>
      </w:r>
    </w:p>
    <w:p w14:paraId="524378C2" w14:textId="77777777" w:rsidR="00267D9D" w:rsidRPr="00267D9D" w:rsidRDefault="00267D9D" w:rsidP="00CC1091">
      <w:pPr>
        <w:spacing w:after="0" w:line="240" w:lineRule="auto"/>
      </w:pPr>
      <w:r>
        <w:t>Vinderen af duellen er den næste til at være i midten af cirklen.</w:t>
      </w:r>
      <w:r w:rsidR="00D66E52">
        <w:t xml:space="preserve"> Der vælges en ny dommer.</w:t>
      </w:r>
    </w:p>
    <w:p w14:paraId="017C9195" w14:textId="77777777" w:rsidR="001E5EA6" w:rsidRDefault="001E5EA6" w:rsidP="001A42F5">
      <w:pPr>
        <w:pStyle w:val="Overskrift2"/>
      </w:pPr>
      <w:r w:rsidRPr="00354AA3">
        <w:t>Opsamling</w:t>
      </w:r>
    </w:p>
    <w:p w14:paraId="22E9B236" w14:textId="77777777" w:rsidR="00CC1091" w:rsidRDefault="00361606" w:rsidP="00CC1091">
      <w:pPr>
        <w:spacing w:after="0" w:line="240" w:lineRule="auto"/>
      </w:pPr>
      <w:r>
        <w:t>Tal med eleverne</w:t>
      </w:r>
      <w:r w:rsidR="00974DAE">
        <w:t xml:space="preserve"> om</w:t>
      </w:r>
      <w:r w:rsidR="0039016A">
        <w:t>,</w:t>
      </w:r>
      <w:r w:rsidR="00974DAE">
        <w:t xml:space="preserve"> hvilke følelser og stemninger</w:t>
      </w:r>
      <w:r w:rsidR="0039016A">
        <w:t>,</w:t>
      </w:r>
      <w:r w:rsidR="00974DAE">
        <w:t xml:space="preserve"> der opstod undervejs.</w:t>
      </w:r>
      <w:r w:rsidR="0039016A">
        <w:t xml:space="preserve"> </w:t>
      </w:r>
      <w:r w:rsidR="00D66E52">
        <w:t>Gør opmærksom på</w:t>
      </w:r>
      <w:r w:rsidR="00591929">
        <w:t>,</w:t>
      </w:r>
      <w:r w:rsidR="00D66E52">
        <w:t xml:space="preserve"> at d</w:t>
      </w:r>
      <w:r w:rsidR="0039016A">
        <w:t>et er et grundvilkår for alle mennesker,</w:t>
      </w:r>
      <w:r w:rsidR="00591929">
        <w:t xml:space="preserve"> at</w:t>
      </w:r>
      <w:r w:rsidR="00D66E52">
        <w:t xml:space="preserve"> det nogen gange går bedre for ens venner og andre</w:t>
      </w:r>
      <w:r w:rsidR="004F50D1">
        <w:t>,</w:t>
      </w:r>
      <w:r w:rsidR="00D66E52">
        <w:t xml:space="preserve"> man kender</w:t>
      </w:r>
      <w:r w:rsidR="004F50D1">
        <w:t>,</w:t>
      </w:r>
      <w:r w:rsidR="00D66E52">
        <w:t xml:space="preserve"> end for en selv. Det kan </w:t>
      </w:r>
      <w:r w:rsidR="00591929">
        <w:t>være fordi</w:t>
      </w:r>
      <w:r w:rsidR="004F50D1">
        <w:t>,</w:t>
      </w:r>
      <w:r w:rsidR="00591929">
        <w:t xml:space="preserve"> de andre er heldige, dygtige eller har rige forældre. Der er mange måder at forholde sig til</w:t>
      </w:r>
      <w:r w:rsidR="00DB79AE">
        <w:t xml:space="preserve"> sådanne situationer på. </w:t>
      </w:r>
      <w:r w:rsidR="00591929">
        <w:t>Man kan blive misundelig</w:t>
      </w:r>
      <w:r w:rsidR="00DB79AE">
        <w:t xml:space="preserve"> og sur</w:t>
      </w:r>
      <w:r w:rsidR="00591929">
        <w:t xml:space="preserve"> </w:t>
      </w:r>
      <w:r w:rsidR="00DB79AE">
        <w:t xml:space="preserve">eller </w:t>
      </w:r>
      <w:r w:rsidR="00591929">
        <w:t>tænke</w:t>
      </w:r>
      <w:r w:rsidR="004F50D1">
        <w:t>,</w:t>
      </w:r>
      <w:r w:rsidR="00591929">
        <w:t xml:space="preserve"> det er da godt for dem, </w:t>
      </w:r>
      <w:r w:rsidR="00591929">
        <w:lastRenderedPageBreak/>
        <w:t>være optimistisk og håbe på</w:t>
      </w:r>
      <w:r w:rsidR="004F50D1">
        <w:t>,</w:t>
      </w:r>
      <w:r w:rsidR="00591929">
        <w:t xml:space="preserve"> det går be</w:t>
      </w:r>
      <w:r w:rsidR="00DB79AE">
        <w:t>dre for en selv næste gang og</w:t>
      </w:r>
      <w:r w:rsidR="00591929">
        <w:t xml:space="preserve"> måske kan man øve sig og blive bedre</w:t>
      </w:r>
      <w:r w:rsidR="00DB79AE">
        <w:t>. Spørg om eleverne kender til sådanne følelser og tanker.</w:t>
      </w:r>
    </w:p>
    <w:p w14:paraId="7A66741E" w14:textId="77777777" w:rsidR="00CC1091" w:rsidRPr="00CC1091" w:rsidRDefault="00CC1091" w:rsidP="00CC1091"/>
    <w:p w14:paraId="47819893" w14:textId="77777777" w:rsidR="001E5EA6" w:rsidRPr="00F074A4" w:rsidRDefault="001E5EA6" w:rsidP="001A42F5">
      <w:pPr>
        <w:pStyle w:val="Overskrift3"/>
      </w:pPr>
      <w:r>
        <w:t>S</w:t>
      </w:r>
      <w:r w:rsidRPr="00F074A4">
        <w:t>pørgsmål til opsamling:</w:t>
      </w:r>
    </w:p>
    <w:p w14:paraId="51C71066" w14:textId="77777777" w:rsidR="00E002FC" w:rsidRDefault="001E4B9F" w:rsidP="003E3713">
      <w:pPr>
        <w:pStyle w:val="Opstilling-punkttegn"/>
        <w:spacing w:after="0"/>
      </w:pPr>
      <w:r>
        <w:t xml:space="preserve"> </w:t>
      </w:r>
      <w:r w:rsidR="00503A86">
        <w:t>Hvilke eksempler kender I til, hvor man som venner konkurrer om det samme? Fx en sød pige</w:t>
      </w:r>
      <w:r w:rsidR="003E3713">
        <w:t>/dreng, en praktikplads eller om en præmie/belønning</w:t>
      </w:r>
      <w:r w:rsidR="00503A86">
        <w:t>.</w:t>
      </w:r>
    </w:p>
    <w:p w14:paraId="5CCD0074" w14:textId="77777777" w:rsidR="003E3713" w:rsidRDefault="001E4B9F" w:rsidP="0039016A">
      <w:pPr>
        <w:pStyle w:val="Opstilling-punkttegn"/>
      </w:pPr>
      <w:r>
        <w:t xml:space="preserve"> </w:t>
      </w:r>
      <w:r w:rsidR="00503A86">
        <w:t>Hvordan reager I, hvis</w:t>
      </w:r>
      <w:r w:rsidR="003E3713">
        <w:t xml:space="preserve"> I bliver uenige med en ven om, hvorvidt noget er rigtig eller forkert?</w:t>
      </w:r>
      <w:r w:rsidR="003E3713" w:rsidRPr="003E3713">
        <w:t xml:space="preserve"> </w:t>
      </w:r>
      <w:r w:rsidR="003E3713">
        <w:t>Bliver I stædige og vil have ret eller trækker I på skulderen og siger pyt?</w:t>
      </w:r>
    </w:p>
    <w:p w14:paraId="3F975575" w14:textId="77777777" w:rsidR="00D66E52" w:rsidRDefault="00F2272D" w:rsidP="003E3713">
      <w:pPr>
        <w:pStyle w:val="Opstilling-punkttegn"/>
        <w:spacing w:after="0"/>
      </w:pPr>
      <w:r>
        <w:t>Hvornår er det</w:t>
      </w:r>
      <w:r w:rsidR="003E3713">
        <w:t xml:space="preserve"> en</w:t>
      </w:r>
      <w:r>
        <w:t xml:space="preserve"> hjælp med en</w:t>
      </w:r>
      <w:r w:rsidR="003E3713">
        <w:t>” dommer”</w:t>
      </w:r>
      <w:r>
        <w:t>, som har det sidste ord i afgørelser?</w:t>
      </w:r>
    </w:p>
    <w:p w14:paraId="2BB631E3" w14:textId="77777777" w:rsidR="00D66E52" w:rsidRDefault="00D66E52" w:rsidP="00D66E52">
      <w:pPr>
        <w:pStyle w:val="Opstilling-punkttegn2"/>
        <w:spacing w:after="0"/>
      </w:pPr>
      <w:r w:rsidRPr="00D66E52">
        <w:t xml:space="preserve"> </w:t>
      </w:r>
      <w:r>
        <w:t>Var det svært at være i dommerens rolle og udsætte sig for de andres kritik eller irritation?</w:t>
      </w:r>
    </w:p>
    <w:p w14:paraId="07A496C7" w14:textId="77777777" w:rsidR="001E5EA6" w:rsidRDefault="001E5EA6" w:rsidP="00591929">
      <w:pPr>
        <w:pStyle w:val="Opstilling-punkttegn"/>
        <w:numPr>
          <w:ilvl w:val="0"/>
          <w:numId w:val="0"/>
        </w:numPr>
        <w:spacing w:after="0"/>
        <w:ind w:left="360"/>
      </w:pPr>
    </w:p>
    <w:sectPr w:rsidR="001E5EA6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2C37EE" w14:textId="77777777" w:rsidR="00813C66" w:rsidRDefault="00813C66">
      <w:pPr>
        <w:spacing w:after="0" w:line="240" w:lineRule="auto"/>
      </w:pPr>
      <w:r>
        <w:separator/>
      </w:r>
    </w:p>
  </w:endnote>
  <w:endnote w:type="continuationSeparator" w:id="0">
    <w:p w14:paraId="07CEA1C5" w14:textId="77777777" w:rsidR="00813C66" w:rsidRDefault="00813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altName w:val="Times New Roman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390471" w14:textId="77777777" w:rsidR="00813C66" w:rsidRDefault="00813C66">
      <w:pPr>
        <w:spacing w:after="0" w:line="240" w:lineRule="auto"/>
      </w:pPr>
      <w:r>
        <w:separator/>
      </w:r>
    </w:p>
  </w:footnote>
  <w:footnote w:type="continuationSeparator" w:id="0">
    <w:p w14:paraId="73D5AC90" w14:textId="77777777" w:rsidR="00813C66" w:rsidRDefault="00813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71C2316"/>
    <w:multiLevelType w:val="hybridMultilevel"/>
    <w:tmpl w:val="6FC69344"/>
    <w:lvl w:ilvl="0" w:tplc="E8FCC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E71F9"/>
    <w:multiLevelType w:val="hybridMultilevel"/>
    <w:tmpl w:val="76C83558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>
    <w:nsid w:val="36E0604F"/>
    <w:multiLevelType w:val="hybridMultilevel"/>
    <w:tmpl w:val="51E091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617AE3"/>
    <w:multiLevelType w:val="hybridMultilevel"/>
    <w:tmpl w:val="77D002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707DD9"/>
    <w:multiLevelType w:val="hybridMultilevel"/>
    <w:tmpl w:val="63EE2C32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6"/>
  </w:num>
  <w:num w:numId="14">
    <w:abstractNumId w:val="13"/>
  </w:num>
  <w:num w:numId="15">
    <w:abstractNumId w:val="12"/>
  </w:num>
  <w:num w:numId="16">
    <w:abstractNumId w:val="15"/>
  </w:num>
  <w:num w:numId="17">
    <w:abstractNumId w:val="14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3B6E2C"/>
    <w:rsid w:val="00011277"/>
    <w:rsid w:val="000137BE"/>
    <w:rsid w:val="00047220"/>
    <w:rsid w:val="00094088"/>
    <w:rsid w:val="000A5D9D"/>
    <w:rsid w:val="000B7340"/>
    <w:rsid w:val="000C1223"/>
    <w:rsid w:val="000D36C3"/>
    <w:rsid w:val="001059B3"/>
    <w:rsid w:val="001062B5"/>
    <w:rsid w:val="00111849"/>
    <w:rsid w:val="001215CE"/>
    <w:rsid w:val="00123CD1"/>
    <w:rsid w:val="00125C95"/>
    <w:rsid w:val="00134386"/>
    <w:rsid w:val="00135EDC"/>
    <w:rsid w:val="00152D73"/>
    <w:rsid w:val="0017475D"/>
    <w:rsid w:val="001963FE"/>
    <w:rsid w:val="00197032"/>
    <w:rsid w:val="001A31BD"/>
    <w:rsid w:val="001A42F5"/>
    <w:rsid w:val="001B0A47"/>
    <w:rsid w:val="001B4F9F"/>
    <w:rsid w:val="001E4B9F"/>
    <w:rsid w:val="001E5EA6"/>
    <w:rsid w:val="001E7F46"/>
    <w:rsid w:val="00230E40"/>
    <w:rsid w:val="00235E95"/>
    <w:rsid w:val="00244E2C"/>
    <w:rsid w:val="002817A2"/>
    <w:rsid w:val="002D7F59"/>
    <w:rsid w:val="002E2940"/>
    <w:rsid w:val="002E5EAE"/>
    <w:rsid w:val="00305F69"/>
    <w:rsid w:val="00326DCD"/>
    <w:rsid w:val="003346F0"/>
    <w:rsid w:val="0035227E"/>
    <w:rsid w:val="00371315"/>
    <w:rsid w:val="003B6E2C"/>
    <w:rsid w:val="003F0666"/>
    <w:rsid w:val="004134F9"/>
    <w:rsid w:val="00445F62"/>
    <w:rsid w:val="00453C4E"/>
    <w:rsid w:val="00483D78"/>
    <w:rsid w:val="00485218"/>
    <w:rsid w:val="004B5809"/>
    <w:rsid w:val="004D42EB"/>
    <w:rsid w:val="0050006C"/>
    <w:rsid w:val="0050015A"/>
    <w:rsid w:val="00512655"/>
    <w:rsid w:val="0053771B"/>
    <w:rsid w:val="0054462D"/>
    <w:rsid w:val="00566306"/>
    <w:rsid w:val="0056646E"/>
    <w:rsid w:val="00590182"/>
    <w:rsid w:val="005973D5"/>
    <w:rsid w:val="006025E0"/>
    <w:rsid w:val="006219AF"/>
    <w:rsid w:val="00656E39"/>
    <w:rsid w:val="006D6B36"/>
    <w:rsid w:val="0071746F"/>
    <w:rsid w:val="007474E9"/>
    <w:rsid w:val="00754349"/>
    <w:rsid w:val="00785172"/>
    <w:rsid w:val="007B2610"/>
    <w:rsid w:val="007C6E46"/>
    <w:rsid w:val="007D44AE"/>
    <w:rsid w:val="007E0A69"/>
    <w:rsid w:val="007F06F7"/>
    <w:rsid w:val="007F6F3D"/>
    <w:rsid w:val="0088216B"/>
    <w:rsid w:val="008F25BE"/>
    <w:rsid w:val="00975318"/>
    <w:rsid w:val="009903FC"/>
    <w:rsid w:val="0099691A"/>
    <w:rsid w:val="009A661C"/>
    <w:rsid w:val="009A6F95"/>
    <w:rsid w:val="009A7A82"/>
    <w:rsid w:val="009F32BB"/>
    <w:rsid w:val="00A2708A"/>
    <w:rsid w:val="00A36E38"/>
    <w:rsid w:val="00A4018E"/>
    <w:rsid w:val="00A62896"/>
    <w:rsid w:val="00A76890"/>
    <w:rsid w:val="00AF1C28"/>
    <w:rsid w:val="00B03723"/>
    <w:rsid w:val="00B12AFA"/>
    <w:rsid w:val="00B32270"/>
    <w:rsid w:val="00B432FE"/>
    <w:rsid w:val="00B705CF"/>
    <w:rsid w:val="00B745A7"/>
    <w:rsid w:val="00B85B3E"/>
    <w:rsid w:val="00B91044"/>
    <w:rsid w:val="00BC25B6"/>
    <w:rsid w:val="00BC5A2A"/>
    <w:rsid w:val="00BF4044"/>
    <w:rsid w:val="00C04745"/>
    <w:rsid w:val="00C14401"/>
    <w:rsid w:val="00C36BEB"/>
    <w:rsid w:val="00C50481"/>
    <w:rsid w:val="00C5772A"/>
    <w:rsid w:val="00C849AE"/>
    <w:rsid w:val="00CC018D"/>
    <w:rsid w:val="00CF06F9"/>
    <w:rsid w:val="00D1060C"/>
    <w:rsid w:val="00DA21A0"/>
    <w:rsid w:val="00DB4DF2"/>
    <w:rsid w:val="00DC1D18"/>
    <w:rsid w:val="00DD5963"/>
    <w:rsid w:val="00E002FC"/>
    <w:rsid w:val="00E06E1E"/>
    <w:rsid w:val="00E14233"/>
    <w:rsid w:val="00E31CB7"/>
    <w:rsid w:val="00E455AC"/>
    <w:rsid w:val="00F064D0"/>
    <w:rsid w:val="00F3780E"/>
    <w:rsid w:val="00F4213D"/>
    <w:rsid w:val="00F674D7"/>
    <w:rsid w:val="00FB2804"/>
    <w:rsid w:val="00FC2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Tegn">
    <w:name w:val="Rubrik Tegn"/>
    <w:basedOn w:val="Standardskrifttypeiafsnit"/>
    <w:link w:val="Rubrik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Kraftig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customStyle="1" w:styleId="Overskriftinstruktionsark">
    <w:name w:val="Overskrift instruktionsark"/>
    <w:basedOn w:val="Overskrift1"/>
    <w:qFormat/>
    <w:rsid w:val="00B12AFA"/>
    <w:rPr>
      <w:color w:val="F79646" w:themeColor="accent6"/>
    </w:rPr>
  </w:style>
  <w:style w:type="paragraph" w:styleId="Korrektur">
    <w:name w:val="Revision"/>
    <w:hidden/>
    <w:uiPriority w:val="99"/>
    <w:semiHidden/>
    <w:rsid w:val="004F50D1"/>
    <w:pPr>
      <w:spacing w:after="0" w:line="240" w:lineRule="auto"/>
    </w:pPr>
  </w:style>
  <w:style w:type="paragraph" w:styleId="Ingenafstand">
    <w:name w:val="No Spacing"/>
    <w:uiPriority w:val="1"/>
    <w:qFormat/>
    <w:rsid w:val="00DB5D8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ropbox\Dig,%20mig%20og%20f&#230;llesskabet\Skabeloner\Skabelon%20Instruktioner%20www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\Users\Admin\Dropbox\Dig, mig og fællesskabet\Skabeloner\Skabelon Instruktioner www.dotx</Template>
  <TotalTime>193</TotalTime>
  <Pages>2</Pages>
  <Words>450</Words>
  <Characters>2751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Morten Damsgaard-Madsen</cp:lastModifiedBy>
  <cp:revision>16</cp:revision>
  <dcterms:created xsi:type="dcterms:W3CDTF">2014-05-15T13:37:00Z</dcterms:created>
  <dcterms:modified xsi:type="dcterms:W3CDTF">2014-10-29T08:15:00Z</dcterms:modified>
</cp:coreProperties>
</file>