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1A42F5" w:rsidP="007474E9">
      <w:pPr>
        <w:pStyle w:val="Titel"/>
      </w:pPr>
      <w:r>
        <w:t xml:space="preserve">Instruktionsark nummer </w:t>
      </w:r>
      <w:r w:rsidR="00CC3522">
        <w:t>79</w:t>
      </w:r>
    </w:p>
    <w:p w:rsidR="00B12AFA" w:rsidRDefault="00142DAC" w:rsidP="00B12AFA">
      <w:pPr>
        <w:pStyle w:val="Overskriftinstruktionsark"/>
      </w:pPr>
      <w:r>
        <w:t>Hip hop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1E5EA6" w:rsidRDefault="00D30727" w:rsidP="001E5EA6">
      <w:pPr>
        <w:spacing w:after="0" w:line="240" w:lineRule="auto"/>
      </w:pPr>
      <w:r>
        <w:t xml:space="preserve">Eleverne øver sig i fælles opmærksomhed. De </w:t>
      </w:r>
      <w:r w:rsidR="00C82C22">
        <w:t>afprøver</w:t>
      </w:r>
      <w:r w:rsidR="00D36051">
        <w:t xml:space="preserve"> evne</w:t>
      </w:r>
      <w:r w:rsidR="00C82C22">
        <w:t>n</w:t>
      </w:r>
      <w:r w:rsidR="00D36051">
        <w:t xml:space="preserve"> til at fornemme </w:t>
      </w:r>
      <w:r w:rsidR="007F47A5">
        <w:t>dem</w:t>
      </w:r>
      <w:r w:rsidR="00666C46">
        <w:t>,</w:t>
      </w:r>
      <w:r w:rsidR="007F47A5">
        <w:t xml:space="preserve"> de er sammen med, og erfarer</w:t>
      </w:r>
      <w:r w:rsidR="00666C46">
        <w:t>,</w:t>
      </w:r>
      <w:r w:rsidR="007F47A5">
        <w:t xml:space="preserve"> at </w:t>
      </w:r>
      <w:r w:rsidR="00C82C22">
        <w:t xml:space="preserve">samhørighed </w:t>
      </w:r>
      <w:r w:rsidR="007F47A5">
        <w:t>er værdifuldt i et fællesskab.</w:t>
      </w:r>
    </w:p>
    <w:p w:rsidR="00AA49E5" w:rsidRDefault="00AA49E5" w:rsidP="00AA49E5">
      <w:pPr>
        <w:pStyle w:val="Video"/>
      </w:pPr>
      <w:r w:rsidRPr="00AA49E5">
        <w:t>79 Hip hop</w:t>
      </w:r>
    </w:p>
    <w:p w:rsidR="001E5EA6" w:rsidRPr="00354AA3" w:rsidRDefault="001E5EA6" w:rsidP="001A42F5">
      <w:pPr>
        <w:pStyle w:val="Overskrift2"/>
      </w:pPr>
      <w:r>
        <w:t>Antal deltagere</w:t>
      </w:r>
      <w:r w:rsidR="003A2F08" w:rsidRPr="003A2F08">
        <w:t xml:space="preserve"> </w:t>
      </w:r>
      <w:r w:rsidR="003A2F08">
        <w:t>samhørighed og</w:t>
      </w:r>
    </w:p>
    <w:p w:rsidR="001E5EA6" w:rsidRPr="0071648D" w:rsidRDefault="00142DAC" w:rsidP="001E5EA6">
      <w:pPr>
        <w:spacing w:after="0" w:line="240" w:lineRule="auto"/>
      </w:pPr>
      <w:r>
        <w:t>Fra 4</w:t>
      </w:r>
      <w:r w:rsidR="001E5EA6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142DAC" w:rsidP="00DF595B">
      <w:pPr>
        <w:pStyle w:val="Ingenafstand"/>
      </w:pPr>
      <w:r>
        <w:t>Fra 5</w:t>
      </w:r>
      <w:r w:rsidR="001E4B9F">
        <w:t xml:space="preserve"> </w:t>
      </w:r>
      <w:r w:rsidR="001E5EA6">
        <w:t xml:space="preserve">minutter. </w:t>
      </w:r>
    </w:p>
    <w:p w:rsidR="001E5EA6" w:rsidRDefault="00142DAC" w:rsidP="00DF595B">
      <w:pPr>
        <w:pStyle w:val="Ingenafstand"/>
      </w:pPr>
      <w:r>
        <w:t>Gulvplads</w:t>
      </w:r>
      <w:r w:rsidR="00D30727">
        <w:t>,</w:t>
      </w:r>
      <w:r>
        <w:t xml:space="preserve"> så</w:t>
      </w:r>
      <w:r w:rsidR="001E5EA6">
        <w:t xml:space="preserve"> alle kan stå </w:t>
      </w:r>
      <w:r w:rsidR="00D30727">
        <w:t>i en cirkel</w:t>
      </w:r>
      <w:r w:rsidR="001E5EA6">
        <w:t xml:space="preserve">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142DAC" w:rsidRDefault="00D30727" w:rsidP="00DF595B">
      <w:pPr>
        <w:pStyle w:val="Ingenafstand"/>
      </w:pPr>
      <w:r>
        <w:t>Bed eleverne om at s</w:t>
      </w:r>
      <w:r w:rsidR="00142DAC" w:rsidRPr="00142DAC">
        <w:t>ti</w:t>
      </w:r>
      <w:r>
        <w:t>lle sig</w:t>
      </w:r>
      <w:r w:rsidR="00D049BA">
        <w:t xml:space="preserve"> parvis</w:t>
      </w:r>
      <w:r w:rsidR="002B5758">
        <w:t xml:space="preserve"> skulder mod skulder. Forklar eleverne, at </w:t>
      </w:r>
      <w:r w:rsidR="00D049BA">
        <w:t>de</w:t>
      </w:r>
      <w:r w:rsidR="002B5758">
        <w:t xml:space="preserve"> skal hoppe på samme tid.</w:t>
      </w:r>
      <w:r w:rsidR="002B0ADE">
        <w:t xml:space="preserve"> Det er en hjælp at gå ned i knæ, når hoppet skal times.</w:t>
      </w:r>
      <w:r w:rsidR="002B5758">
        <w:t xml:space="preserve"> De skal lukke øjnene og forsøge at fornemme hinanden. </w:t>
      </w:r>
      <w:r w:rsidR="002B0ADE">
        <w:t>Ingen må styre og lave en fælles aftale ved fx at tælle højt 1,2,3 NU. Eleverne</w:t>
      </w:r>
      <w:r w:rsidR="00D049BA">
        <w:t xml:space="preserve"> skal</w:t>
      </w:r>
      <w:r w:rsidR="002B5758">
        <w:t xml:space="preserve"> </w:t>
      </w:r>
      <w:r w:rsidR="002B0ADE">
        <w:t>være stille under øvelsen</w:t>
      </w:r>
      <w:r w:rsidR="00666C46">
        <w:t>;</w:t>
      </w:r>
      <w:r w:rsidR="002B0ADE">
        <w:t xml:space="preserve"> det styrker koncentrationen og den fælles fornemmelse. De må gerne grine, når et forsøg ikke lykkes, men gør opmærksom på</w:t>
      </w:r>
      <w:r w:rsidR="00C82C22">
        <w:t>,</w:t>
      </w:r>
      <w:r w:rsidR="002B0ADE">
        <w:t xml:space="preserve"> at de skal finde tilbage til koncentrationen.</w:t>
      </w:r>
    </w:p>
    <w:p w:rsidR="00D049BA" w:rsidRDefault="00D049BA" w:rsidP="00DF595B">
      <w:pPr>
        <w:pStyle w:val="Ingenafstand"/>
      </w:pPr>
      <w:r>
        <w:t>Bed derefter eleverne om at gå sammen tre og tre. Gentag øvelsen.</w:t>
      </w:r>
    </w:p>
    <w:p w:rsidR="00D049BA" w:rsidRPr="00142DAC" w:rsidRDefault="00D049BA" w:rsidP="00DF595B">
      <w:pPr>
        <w:pStyle w:val="Ingenafstand"/>
      </w:pPr>
      <w:r>
        <w:t>Slut af med at samle alle i en cirkel</w:t>
      </w:r>
      <w:r w:rsidR="00B1029A">
        <w:t>, eleverne skal stå så tæt</w:t>
      </w:r>
      <w:r w:rsidR="00666C46">
        <w:t>,</w:t>
      </w:r>
      <w:r w:rsidR="00B1029A">
        <w:t xml:space="preserve"> at de står skulder ved skulder</w:t>
      </w:r>
      <w:r>
        <w:t>. Gentag øvelsen</w:t>
      </w:r>
    </w:p>
    <w:p w:rsidR="00142DAC" w:rsidRPr="002B0ADE" w:rsidRDefault="002B0ADE" w:rsidP="00DF595B">
      <w:pPr>
        <w:pStyle w:val="Ingenafstand"/>
      </w:pPr>
      <w:r>
        <w:t>P</w:t>
      </w:r>
      <w:r w:rsidR="00D049BA">
        <w:t>røv flere gange, indtil I</w:t>
      </w:r>
      <w:r w:rsidR="00142DAC" w:rsidRPr="00142DAC">
        <w:t xml:space="preserve"> h</w:t>
      </w:r>
      <w:r w:rsidR="00D049BA">
        <w:t>ar opnået et tilfredsstillende resultat og en fælles opmærksomhed.</w:t>
      </w:r>
    </w:p>
    <w:p w:rsidR="001E5EA6" w:rsidRDefault="001E5EA6" w:rsidP="001A42F5">
      <w:pPr>
        <w:pStyle w:val="Overskrift2"/>
      </w:pPr>
      <w:r w:rsidRPr="00354AA3">
        <w:t>Opsamling</w:t>
      </w:r>
    </w:p>
    <w:p w:rsidR="00B1029A" w:rsidRPr="00B1029A" w:rsidRDefault="00B1029A" w:rsidP="00B1029A">
      <w:r>
        <w:t xml:space="preserve">Tal med eleverne om, at </w:t>
      </w:r>
      <w:r w:rsidR="003B762B">
        <w:t>den bedste måde at forhindre mobning</w:t>
      </w:r>
      <w:r w:rsidR="00CE09C7">
        <w:t xml:space="preserve"> på,</w:t>
      </w:r>
      <w:r w:rsidR="003B762B">
        <w:t xml:space="preserve"> er ved at lave</w:t>
      </w:r>
      <w:r w:rsidR="00CE09C7">
        <w:t xml:space="preserve"> noget</w:t>
      </w:r>
      <w:r w:rsidR="00D40593">
        <w:t xml:space="preserve"> sammen</w:t>
      </w:r>
      <w:r w:rsidR="003B762B">
        <w:t>, hvor man</w:t>
      </w:r>
      <w:r w:rsidR="00D40593">
        <w:t xml:space="preserve"> fx kan</w:t>
      </w:r>
      <w:r w:rsidR="003B762B">
        <w:t xml:space="preserve"> grine </w:t>
      </w:r>
      <w:r w:rsidR="004C505F">
        <w:t>og</w:t>
      </w:r>
      <w:r w:rsidR="00D40593">
        <w:t xml:space="preserve"> </w:t>
      </w:r>
      <w:r w:rsidR="003B762B">
        <w:t>snakke om det</w:t>
      </w:r>
      <w:r w:rsidR="00CE09C7">
        <w:t>,</w:t>
      </w:r>
      <w:r w:rsidR="003B762B">
        <w:t xml:space="preserve"> der betyder noget. </w:t>
      </w:r>
      <w:r w:rsidR="004C505F">
        <w:t>Har man erfaring med at være åb</w:t>
      </w:r>
      <w:r w:rsidR="00666C46">
        <w:t>en</w:t>
      </w:r>
      <w:r w:rsidR="004C505F">
        <w:t xml:space="preserve"> og have tillid til hinanden, så er det svært at acceptere, at nogen bliver mobbet uden at forsøge at løse problemet. </w:t>
      </w:r>
      <w:r w:rsidR="003B762B">
        <w:t>Fortæl, at når</w:t>
      </w:r>
      <w:r w:rsidR="005E4656">
        <w:t xml:space="preserve"> man skal styrke et fællesskab, </w:t>
      </w:r>
      <w:r w:rsidR="00763DCC">
        <w:t>er det godt at øve sig i at fornemme</w:t>
      </w:r>
      <w:r w:rsidR="00A605B3">
        <w:t>,</w:t>
      </w:r>
      <w:r w:rsidR="005E4656">
        <w:t xml:space="preserve"> </w:t>
      </w:r>
      <w:r w:rsidR="00763DCC">
        <w:t xml:space="preserve">hvordan de </w:t>
      </w:r>
      <w:r w:rsidR="005E4656">
        <w:t>andre</w:t>
      </w:r>
      <w:r w:rsidR="00763DCC">
        <w:t xml:space="preserve"> har det.</w:t>
      </w:r>
      <w:r w:rsidR="00A605B3">
        <w:t xml:space="preserve"> </w:t>
      </w:r>
      <w:r w:rsidR="00763DCC">
        <w:t xml:space="preserve">Når man </w:t>
      </w:r>
      <w:r w:rsidR="00377082">
        <w:t xml:space="preserve">lærer at være </w:t>
      </w:r>
      <w:r w:rsidR="00763DCC">
        <w:t>opmærksomme på hinanden,</w:t>
      </w:r>
      <w:r w:rsidR="005E4656">
        <w:t xml:space="preserve"> </w:t>
      </w:r>
      <w:r w:rsidR="00763DCC">
        <w:t>er det lettere at opdage,</w:t>
      </w:r>
      <w:r w:rsidR="00A605B3">
        <w:t xml:space="preserve"> </w:t>
      </w:r>
      <w:r w:rsidR="00377082">
        <w:t xml:space="preserve">hvis nogen </w:t>
      </w:r>
      <w:r w:rsidR="003B762B">
        <w:t>føler sig</w:t>
      </w:r>
      <w:r w:rsidR="00A605B3">
        <w:t xml:space="preserve"> udenfor</w:t>
      </w:r>
      <w:r w:rsidR="004C505F">
        <w:t xml:space="preserve"> og lettere at gøre noget ved det.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E002FC" w:rsidRDefault="004C505F" w:rsidP="004C505F">
      <w:pPr>
        <w:pStyle w:val="Opstilling-punkttegn"/>
        <w:spacing w:after="0"/>
      </w:pPr>
      <w:r>
        <w:t xml:space="preserve">Hvor mange oplevede at komme til at grine? </w:t>
      </w:r>
    </w:p>
    <w:p w:rsidR="004C505F" w:rsidRDefault="00666C46" w:rsidP="004C505F">
      <w:pPr>
        <w:pStyle w:val="Opstilling-punkttegn2"/>
        <w:spacing w:after="0"/>
      </w:pPr>
      <w:r>
        <w:t>Hvorfor</w:t>
      </w:r>
      <w:r w:rsidR="004C505F">
        <w:t xml:space="preserve"> kom </w:t>
      </w:r>
      <w:r w:rsidR="009E4623">
        <w:t xml:space="preserve">I </w:t>
      </w:r>
      <w:bookmarkStart w:id="0" w:name="_GoBack"/>
      <w:bookmarkEnd w:id="0"/>
      <w:r w:rsidR="004C505F">
        <w:t>til at grine?</w:t>
      </w:r>
    </w:p>
    <w:p w:rsidR="004C505F" w:rsidRDefault="004C505F" w:rsidP="006E39F8">
      <w:pPr>
        <w:pStyle w:val="Opstilling-punkttegn2"/>
        <w:spacing w:after="0"/>
      </w:pPr>
      <w:r>
        <w:t>Hvordan var det at grine sammen?</w:t>
      </w:r>
    </w:p>
    <w:p w:rsidR="001E5EA6" w:rsidRDefault="00CA7C5B" w:rsidP="004C505F">
      <w:pPr>
        <w:pStyle w:val="Opstilling-punkttegn"/>
        <w:spacing w:after="0"/>
      </w:pPr>
      <w:r>
        <w:t>Hvornår havde I den bedste oplevelse af at kunne fornemme hinanden?</w:t>
      </w:r>
    </w:p>
    <w:p w:rsidR="00220AD6" w:rsidRDefault="00F20BD2" w:rsidP="00F20BD2">
      <w:pPr>
        <w:pStyle w:val="Opstilling-punkttegn"/>
      </w:pPr>
      <w:r>
        <w:t>Prøv at beskriv en eller flere situationer</w:t>
      </w:r>
      <w:r w:rsidR="00220AD6">
        <w:t>, hvor</w:t>
      </w:r>
      <w:r w:rsidR="001660AC">
        <w:t xml:space="preserve"> andre </w:t>
      </w:r>
      <w:r w:rsidR="00D40593">
        <w:t xml:space="preserve">gjorde noget </w:t>
      </w:r>
      <w:r>
        <w:t xml:space="preserve">for at få jer med i fællesskabet. </w:t>
      </w:r>
      <w:r w:rsidR="00D40593">
        <w:t>Som f</w:t>
      </w:r>
      <w:r>
        <w:t>x hvis man sidder alene og nogen spørger</w:t>
      </w:r>
      <w:r w:rsidR="00666C46">
        <w:t>,</w:t>
      </w:r>
      <w:r>
        <w:t xml:space="preserve"> om man vil sidde sammen med dem.</w:t>
      </w:r>
    </w:p>
    <w:p w:rsidR="001E5EA6" w:rsidRDefault="00220AD6" w:rsidP="00CA7C5B">
      <w:pPr>
        <w:pStyle w:val="Opstilling-punkttegn"/>
      </w:pPr>
      <w:r>
        <w:t>Hvad synes I, vi kan gøre for at styrke fællesskabet her på skolen/i klassen?</w:t>
      </w:r>
    </w:p>
    <w:sectPr w:rsidR="001E5EA6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6D7" w:rsidRDefault="00E966D7">
      <w:pPr>
        <w:spacing w:after="0" w:line="240" w:lineRule="auto"/>
      </w:pPr>
      <w:r>
        <w:separator/>
      </w:r>
    </w:p>
  </w:endnote>
  <w:endnote w:type="continuationSeparator" w:id="0">
    <w:p w:rsidR="00E966D7" w:rsidRDefault="00E9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6D7" w:rsidRDefault="00E966D7">
      <w:pPr>
        <w:spacing w:after="0" w:line="240" w:lineRule="auto"/>
      </w:pPr>
      <w:r>
        <w:separator/>
      </w:r>
    </w:p>
  </w:footnote>
  <w:footnote w:type="continuationSeparator" w:id="0">
    <w:p w:rsidR="00E966D7" w:rsidRDefault="00E966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DF595B"/>
    <w:pPr>
      <w:spacing w:after="0" w:line="240" w:lineRule="auto"/>
    </w:pPr>
  </w:style>
  <w:style w:type="paragraph" w:styleId="Korrektur">
    <w:name w:val="Revision"/>
    <w:hidden/>
    <w:uiPriority w:val="99"/>
    <w:semiHidden/>
    <w:rsid w:val="00666C46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666C4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66C4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66C46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66C4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66C4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275</TotalTime>
  <Pages>1</Pages>
  <Words>300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8</cp:revision>
  <dcterms:created xsi:type="dcterms:W3CDTF">2014-09-24T12:03:00Z</dcterms:created>
  <dcterms:modified xsi:type="dcterms:W3CDTF">2014-10-23T09:55:00Z</dcterms:modified>
</cp:coreProperties>
</file>