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17C0B" w14:textId="77777777" w:rsidR="007474E9" w:rsidRPr="007474E9" w:rsidRDefault="001A42F5" w:rsidP="007474E9">
      <w:pPr>
        <w:pStyle w:val="Rubrik"/>
      </w:pPr>
      <w:r>
        <w:t xml:space="preserve">Instruktionsark nummer </w:t>
      </w:r>
      <w:r w:rsidR="00ED03F2">
        <w:t>22</w:t>
      </w:r>
    </w:p>
    <w:p w14:paraId="74A0926D" w14:textId="1B80D0FA" w:rsidR="00A414AE" w:rsidRDefault="00ED03F2">
      <w:pPr>
        <w:pStyle w:val="Overskriftinstruktionsark"/>
      </w:pPr>
      <w:r>
        <w:t xml:space="preserve">Kom </w:t>
      </w:r>
      <w:r w:rsidR="00C65FB0">
        <w:t>–</w:t>
      </w:r>
      <w:r>
        <w:t xml:space="preserve"> </w:t>
      </w:r>
      <w:r w:rsidR="00AF7779">
        <w:t>s</w:t>
      </w:r>
      <w:r>
        <w:t>top</w:t>
      </w:r>
      <w:bookmarkStart w:id="0" w:name="_GoBack"/>
      <w:bookmarkEnd w:id="0"/>
    </w:p>
    <w:p w14:paraId="4F1E5708" w14:textId="77777777" w:rsidR="001E5EA6" w:rsidRPr="00354AA3" w:rsidRDefault="001E5EA6" w:rsidP="001A42F5">
      <w:pPr>
        <w:pStyle w:val="Overskrift2"/>
      </w:pPr>
      <w:r w:rsidRPr="00354AA3">
        <w:t>Målsætning</w:t>
      </w:r>
    </w:p>
    <w:p w14:paraId="59FDBC6D" w14:textId="77777777" w:rsidR="00ED03F2" w:rsidRDefault="0018010B" w:rsidP="00ED03F2">
      <w:pPr>
        <w:spacing w:after="0" w:line="240" w:lineRule="auto"/>
      </w:pPr>
      <w:r>
        <w:t>Eleverne træner at mærke</w:t>
      </w:r>
      <w:r w:rsidR="00606979">
        <w:t>,</w:t>
      </w:r>
      <w:r>
        <w:t xml:space="preserve"> hvor deres fysiske grænse er i forhold til andre. De får bevidsthed om</w:t>
      </w:r>
      <w:r w:rsidR="002D12D0">
        <w:t>,</w:t>
      </w:r>
      <w:r>
        <w:t xml:space="preserve"> at den fysiske afstand til andre mennesker</w:t>
      </w:r>
      <w:r w:rsidR="002D12D0">
        <w:t xml:space="preserve"> </w:t>
      </w:r>
      <w:r>
        <w:t xml:space="preserve">udtrykker </w:t>
      </w:r>
      <w:r w:rsidR="002D12D0">
        <w:t xml:space="preserve">forskellige </w:t>
      </w:r>
      <w:r>
        <w:t>grader af intimitet.</w:t>
      </w:r>
    </w:p>
    <w:p w14:paraId="7632785D" w14:textId="77777777" w:rsidR="009A73A1" w:rsidRDefault="009A73A1" w:rsidP="009A73A1">
      <w:pPr>
        <w:pStyle w:val="Video"/>
      </w:pPr>
      <w:r w:rsidRPr="009A73A1">
        <w:t>22 Kom - Stop</w:t>
      </w:r>
    </w:p>
    <w:p w14:paraId="09406EAA" w14:textId="77777777" w:rsidR="001E5EA6" w:rsidRPr="00354AA3" w:rsidRDefault="001E5EA6" w:rsidP="001A42F5">
      <w:pPr>
        <w:pStyle w:val="Overskrift2"/>
      </w:pPr>
      <w:r>
        <w:t>Antal deltagere</w:t>
      </w:r>
    </w:p>
    <w:p w14:paraId="07E2325F" w14:textId="77777777" w:rsidR="001E5EA6" w:rsidRPr="0071648D" w:rsidRDefault="00ED03F2" w:rsidP="001E5EA6">
      <w:pPr>
        <w:spacing w:after="0" w:line="240" w:lineRule="auto"/>
      </w:pPr>
      <w:r>
        <w:t xml:space="preserve">Fra 6. </w:t>
      </w:r>
    </w:p>
    <w:p w14:paraId="0BB32C59" w14:textId="77777777" w:rsidR="001E5EA6" w:rsidRPr="00354AA3" w:rsidRDefault="001E5EA6" w:rsidP="001A42F5">
      <w:pPr>
        <w:pStyle w:val="Overskrift2"/>
      </w:pPr>
      <w:r w:rsidRPr="00354AA3">
        <w:t>Varighed og forudsætninger</w:t>
      </w:r>
    </w:p>
    <w:p w14:paraId="73B910E5" w14:textId="77777777" w:rsidR="002D12D0" w:rsidRDefault="00ED03F2" w:rsidP="004B35DF">
      <w:pPr>
        <w:pStyle w:val="Ingenafstand"/>
      </w:pPr>
      <w:r>
        <w:t>Fra 5 minutter.</w:t>
      </w:r>
    </w:p>
    <w:p w14:paraId="1DCA14BC" w14:textId="77777777" w:rsidR="002D12D0" w:rsidRDefault="00ED03F2" w:rsidP="004B35DF">
      <w:pPr>
        <w:pStyle w:val="Ingenafstand"/>
      </w:pPr>
      <w:r>
        <w:t>Gulvplads</w:t>
      </w:r>
      <w:r w:rsidR="002D12D0">
        <w:t>,</w:t>
      </w:r>
      <w:r>
        <w:t xml:space="preserve"> </w:t>
      </w:r>
      <w:r w:rsidR="002D12D0">
        <w:t>så</w:t>
      </w:r>
      <w:r>
        <w:t xml:space="preserve"> eleverne kan stå </w:t>
      </w:r>
      <w:r w:rsidR="00781D56">
        <w:t xml:space="preserve">overfor hinanden </w:t>
      </w:r>
      <w:r w:rsidR="002D12D0">
        <w:t xml:space="preserve">med </w:t>
      </w:r>
      <w:r w:rsidR="00781D56">
        <w:t xml:space="preserve">en afstand på </w:t>
      </w:r>
      <w:r w:rsidR="002D12D0">
        <w:t>mindst 3 meter</w:t>
      </w:r>
      <w:r w:rsidR="00781D56">
        <w:t xml:space="preserve"> </w:t>
      </w:r>
    </w:p>
    <w:p w14:paraId="6C8A275E" w14:textId="77777777" w:rsidR="001E5EA6" w:rsidRDefault="001E5EA6" w:rsidP="001A42F5">
      <w:pPr>
        <w:pStyle w:val="Overskrift2"/>
      </w:pPr>
      <w:r w:rsidRPr="00354AA3">
        <w:t>Instruktion</w:t>
      </w:r>
    </w:p>
    <w:p w14:paraId="0B152E66" w14:textId="77777777" w:rsidR="00456526" w:rsidRDefault="00456526" w:rsidP="004B35DF">
      <w:pPr>
        <w:pStyle w:val="Ingenafstand"/>
      </w:pPr>
      <w:r>
        <w:t xml:space="preserve">Spørg, om eleverne kender til, at andre mennesker går så tæt på dem, at det føles ubehagelig, og de får lyst til at trække sig væk? Giv eksempler, gerne selvoplevede, som fx når man står og snakker sammen, danser eller står på en øde perron og en fremmed stiller sig lige bag ved en. </w:t>
      </w:r>
      <w:r w:rsidR="00781D56">
        <w:t>Lad eleverne komme med deres eksempler.</w:t>
      </w:r>
    </w:p>
    <w:p w14:paraId="46A1AC3D" w14:textId="77777777" w:rsidR="00087936" w:rsidRDefault="00AB2468" w:rsidP="004B35DF">
      <w:pPr>
        <w:pStyle w:val="Ingenafstand"/>
      </w:pPr>
      <w:r>
        <w:t>Del eleverne i A og B.</w:t>
      </w:r>
    </w:p>
    <w:p w14:paraId="435967F1" w14:textId="77777777" w:rsidR="00A61489" w:rsidRDefault="00AB2468" w:rsidP="004B35DF">
      <w:pPr>
        <w:pStyle w:val="Ingenafstand"/>
      </w:pPr>
      <w:r>
        <w:t>Bed A</w:t>
      </w:r>
      <w:r w:rsidR="00ED03F2">
        <w:t xml:space="preserve"> </w:t>
      </w:r>
      <w:r w:rsidR="00352DBD">
        <w:t>finde sammen med</w:t>
      </w:r>
      <w:r>
        <w:t xml:space="preserve"> B</w:t>
      </w:r>
      <w:r w:rsidR="00087936">
        <w:t>.</w:t>
      </w:r>
      <w:r w:rsidR="00352DBD">
        <w:t xml:space="preserve"> Parrene skal stå</w:t>
      </w:r>
      <w:r w:rsidR="00456526">
        <w:t xml:space="preserve"> overfor hinanden, evt. på en lang række, med mindst 3 meter imellem sig</w:t>
      </w:r>
      <w:r w:rsidR="00ED03F2">
        <w:t>.</w:t>
      </w:r>
      <w:r w:rsidR="00C01171">
        <w:t xml:space="preserve"> </w:t>
      </w:r>
      <w:r w:rsidR="00A61489">
        <w:t>Fortæl</w:t>
      </w:r>
      <w:r w:rsidR="00456526">
        <w:t>,</w:t>
      </w:r>
      <w:r w:rsidR="00A61489">
        <w:t xml:space="preserve"> at</w:t>
      </w:r>
      <w:r w:rsidR="00456526">
        <w:t xml:space="preserve"> øvelsen går ud på at</w:t>
      </w:r>
      <w:r w:rsidR="00A61489">
        <w:t xml:space="preserve"> opleve</w:t>
      </w:r>
      <w:r>
        <w:t>,</w:t>
      </w:r>
      <w:r w:rsidR="00A61489">
        <w:t xml:space="preserve"> </w:t>
      </w:r>
      <w:r w:rsidR="00456526">
        <w:t>at man</w:t>
      </w:r>
      <w:r>
        <w:t>ge mennesker</w:t>
      </w:r>
      <w:r w:rsidR="00456526">
        <w:t xml:space="preserve"> har </w:t>
      </w:r>
      <w:r>
        <w:t xml:space="preserve">brug for </w:t>
      </w:r>
      <w:r w:rsidR="00456526">
        <w:t xml:space="preserve">en </w:t>
      </w:r>
      <w:r>
        <w:t>passende afstand til andre</w:t>
      </w:r>
      <w:r w:rsidR="00606979">
        <w:t>. D</w:t>
      </w:r>
      <w:r>
        <w:t xml:space="preserve">en </w:t>
      </w:r>
      <w:r w:rsidR="00456526">
        <w:t>grænse</w:t>
      </w:r>
      <w:r>
        <w:t xml:space="preserve"> </w:t>
      </w:r>
      <w:r w:rsidR="00A61489">
        <w:t xml:space="preserve">kan </w:t>
      </w:r>
      <w:r>
        <w:t>man ofte mærke</w:t>
      </w:r>
      <w:r w:rsidR="00C01171">
        <w:t xml:space="preserve"> i kroppen.</w:t>
      </w:r>
      <w:r w:rsidR="00A61489">
        <w:t xml:space="preserve"> </w:t>
      </w:r>
    </w:p>
    <w:p w14:paraId="57F562D7" w14:textId="77777777" w:rsidR="00A475B3" w:rsidRDefault="00606979" w:rsidP="004B35DF">
      <w:pPr>
        <w:pStyle w:val="Ingenafstand"/>
      </w:pPr>
      <w:r>
        <w:t>Fortæl</w:t>
      </w:r>
      <w:r w:rsidR="00153847">
        <w:t>,</w:t>
      </w:r>
      <w:r>
        <w:t xml:space="preserve"> at alle</w:t>
      </w:r>
      <w:r w:rsidR="008F1569">
        <w:t xml:space="preserve"> A</w:t>
      </w:r>
      <w:r w:rsidR="00352DBD">
        <w:t>’erne</w:t>
      </w:r>
      <w:r w:rsidR="00E3533D">
        <w:t xml:space="preserve"> skal gå</w:t>
      </w:r>
      <w:r w:rsidR="00352DBD">
        <w:t xml:space="preserve"> langsomt frem mod</w:t>
      </w:r>
      <w:r w:rsidR="00ED03F2">
        <w:t xml:space="preserve"> B</w:t>
      </w:r>
      <w:r w:rsidR="00352DBD">
        <w:t>’erne.</w:t>
      </w:r>
      <w:r w:rsidR="00E3533D">
        <w:t xml:space="preserve"> B’s opgave er at </w:t>
      </w:r>
      <w:r w:rsidR="00352DBD">
        <w:t>mærke</w:t>
      </w:r>
      <w:r w:rsidR="00087936">
        <w:t>,</w:t>
      </w:r>
      <w:r w:rsidR="00352DBD">
        <w:t xml:space="preserve"> hvor tæt på det er o.k.</w:t>
      </w:r>
      <w:r w:rsidR="00087936">
        <w:t>,</w:t>
      </w:r>
      <w:r w:rsidR="00352DBD">
        <w:t xml:space="preserve"> at A kommer.</w:t>
      </w:r>
    </w:p>
    <w:p w14:paraId="7BDDA738" w14:textId="77777777" w:rsidR="00ED03F2" w:rsidRDefault="00E3533D" w:rsidP="004B35DF">
      <w:pPr>
        <w:pStyle w:val="Ingenafstand"/>
      </w:pPr>
      <w:r>
        <w:t xml:space="preserve">Når </w:t>
      </w:r>
      <w:r w:rsidR="00ED03F2">
        <w:t>B mærker</w:t>
      </w:r>
      <w:r w:rsidR="008F1569">
        <w:t xml:space="preserve"> sin</w:t>
      </w:r>
      <w:r w:rsidR="00A61489">
        <w:t xml:space="preserve"> grænse</w:t>
      </w:r>
      <w:r w:rsidR="00087936">
        <w:t>,</w:t>
      </w:r>
      <w:r w:rsidR="00ED03F2">
        <w:t xml:space="preserve"> siger </w:t>
      </w:r>
      <w:r>
        <w:t>B</w:t>
      </w:r>
      <w:r w:rsidR="00ED03F2">
        <w:t xml:space="preserve"> stop</w:t>
      </w:r>
      <w:r>
        <w:t>.</w:t>
      </w:r>
      <w:r w:rsidR="00ED03F2">
        <w:t xml:space="preserve"> </w:t>
      </w:r>
      <w:r>
        <w:t>A</w:t>
      </w:r>
      <w:r w:rsidR="00ED03F2">
        <w:t xml:space="preserve"> står stille,</w:t>
      </w:r>
      <w:r w:rsidR="00A61489">
        <w:t xml:space="preserve"> </w:t>
      </w:r>
      <w:r>
        <w:t>og</w:t>
      </w:r>
      <w:r w:rsidR="00A61489">
        <w:t xml:space="preserve"> </w:t>
      </w:r>
      <w:r>
        <w:t>B</w:t>
      </w:r>
      <w:r w:rsidR="00A61489">
        <w:t xml:space="preserve"> får</w:t>
      </w:r>
      <w:r>
        <w:t xml:space="preserve"> mulighed for</w:t>
      </w:r>
      <w:r w:rsidR="00A61489">
        <w:t xml:space="preserve"> at opleve </w:t>
      </w:r>
      <w:r>
        <w:t xml:space="preserve">sin </w:t>
      </w:r>
      <w:r w:rsidR="00A61489">
        <w:t>grænse</w:t>
      </w:r>
      <w:r w:rsidR="00ED03F2">
        <w:t xml:space="preserve">. </w:t>
      </w:r>
    </w:p>
    <w:p w14:paraId="01651CBD" w14:textId="77777777" w:rsidR="00087936" w:rsidRDefault="00087936" w:rsidP="004B35DF">
      <w:pPr>
        <w:pStyle w:val="Ingenafstand"/>
      </w:pPr>
      <w:r>
        <w:t>B styrer efterfølgende A ved at sige ”</w:t>
      </w:r>
      <w:r w:rsidR="00081104" w:rsidRPr="00081104">
        <w:rPr>
          <w:i/>
        </w:rPr>
        <w:t>kom nærmere</w:t>
      </w:r>
      <w:r>
        <w:t>”, ”</w:t>
      </w:r>
      <w:r w:rsidR="00081104" w:rsidRPr="00081104">
        <w:rPr>
          <w:i/>
        </w:rPr>
        <w:t>stop</w:t>
      </w:r>
      <w:r>
        <w:t>” og ”</w:t>
      </w:r>
      <w:r w:rsidR="00081104" w:rsidRPr="00081104">
        <w:rPr>
          <w:i/>
        </w:rPr>
        <w:t>gå tilbage</w:t>
      </w:r>
      <w:r>
        <w:t>”. Det giver B mulighed for at prøve forskellige afstande og mærke</w:t>
      </w:r>
      <w:r w:rsidR="00153847">
        <w:t>,</w:t>
      </w:r>
      <w:r>
        <w:t xml:space="preserve"> hvordan de opleves.</w:t>
      </w:r>
    </w:p>
    <w:p w14:paraId="1F0C28D9" w14:textId="77777777" w:rsidR="00087936" w:rsidRDefault="002A4514" w:rsidP="004B35DF">
      <w:pPr>
        <w:pStyle w:val="Ingenafstand"/>
      </w:pPr>
      <w:r>
        <w:t>Derefter</w:t>
      </w:r>
      <w:r w:rsidR="00ED03F2">
        <w:t xml:space="preserve"> bytter A og B roller</w:t>
      </w:r>
      <w:r w:rsidR="00087936">
        <w:t>,</w:t>
      </w:r>
      <w:r w:rsidR="008A1B3D">
        <w:t xml:space="preserve"> så A styrer B.</w:t>
      </w:r>
    </w:p>
    <w:p w14:paraId="3087CA6D" w14:textId="77777777" w:rsidR="00ED03F2" w:rsidRDefault="00087936" w:rsidP="004B35DF">
      <w:pPr>
        <w:pStyle w:val="Ingenafstand"/>
      </w:pPr>
      <w:r>
        <w:t xml:space="preserve">Bed A’erne om at finde en ny B’er og </w:t>
      </w:r>
      <w:r w:rsidR="008A1B3D">
        <w:t xml:space="preserve">lad de nye par </w:t>
      </w:r>
      <w:r>
        <w:t>gentag</w:t>
      </w:r>
      <w:r w:rsidR="00153847">
        <w:t>e</w:t>
      </w:r>
      <w:r>
        <w:t xml:space="preserve"> øvelsen</w:t>
      </w:r>
      <w:r w:rsidR="008A1B3D">
        <w:t>.</w:t>
      </w:r>
    </w:p>
    <w:p w14:paraId="646D8269" w14:textId="77777777" w:rsidR="001E5EA6" w:rsidRDefault="001E5EA6" w:rsidP="001A42F5">
      <w:pPr>
        <w:pStyle w:val="Overskrift2"/>
      </w:pPr>
      <w:r w:rsidRPr="00354AA3">
        <w:t>Opsamli</w:t>
      </w:r>
      <w:r w:rsidR="00087936">
        <w:t>ng</w:t>
      </w:r>
    </w:p>
    <w:p w14:paraId="5830F14A" w14:textId="77777777" w:rsidR="00976369" w:rsidRPr="00976369" w:rsidRDefault="00976369" w:rsidP="00976369">
      <w:pPr>
        <w:spacing w:after="0" w:line="240" w:lineRule="auto"/>
      </w:pPr>
      <w:r>
        <w:t xml:space="preserve">Tal </w:t>
      </w:r>
      <w:r w:rsidR="008A1B3D">
        <w:t>med eleverne</w:t>
      </w:r>
      <w:r w:rsidR="00A61489">
        <w:t xml:space="preserve"> om,</w:t>
      </w:r>
      <w:r w:rsidR="008A1B3D">
        <w:t xml:space="preserve"> at konteksten er afgørende for</w:t>
      </w:r>
      <w:r w:rsidR="00606979">
        <w:t>,</w:t>
      </w:r>
      <w:r w:rsidR="00A61489">
        <w:t xml:space="preserve"> hvilken afstand de</w:t>
      </w:r>
      <w:r w:rsidR="008A1B3D">
        <w:t>r</w:t>
      </w:r>
      <w:r w:rsidR="00A61489">
        <w:t xml:space="preserve"> er </w:t>
      </w:r>
      <w:r w:rsidR="008A1B3D">
        <w:t>passende. Hvis man er kærester eller rigtig gode venner</w:t>
      </w:r>
      <w:r w:rsidR="0093617D">
        <w:t>,</w:t>
      </w:r>
      <w:r w:rsidR="008A1B3D">
        <w:t xml:space="preserve"> kan man</w:t>
      </w:r>
      <w:r w:rsidR="0093617D">
        <w:t xml:space="preserve"> fx</w:t>
      </w:r>
      <w:r w:rsidR="008A1B3D">
        <w:t xml:space="preserve"> godt stå tæt på hinanden. Og for at vise, man er interesseret i </w:t>
      </w:r>
      <w:r w:rsidR="0093617D">
        <w:t>en anden, går</w:t>
      </w:r>
      <w:r w:rsidR="008A1B3D">
        <w:t xml:space="preserve"> man måske også lidt tættere på.</w:t>
      </w:r>
      <w:r w:rsidR="00A475B3">
        <w:t xml:space="preserve"> </w:t>
      </w:r>
      <w:r w:rsidR="0093617D">
        <w:t>Gør eleverne opmærksom</w:t>
      </w:r>
      <w:r w:rsidR="00606979">
        <w:t>me</w:t>
      </w:r>
      <w:r w:rsidR="0093617D">
        <w:t xml:space="preserve"> på, at de selv kan flytte sig, hvis de ikke kan lide den afstand, en anden har placeret sig i. På den måde kan de selv være med til aktivt at sætte en grænse</w:t>
      </w:r>
      <w:r w:rsidR="00A414AE">
        <w:t>, hvis en situation føles ubehagelig. Og opdage, at de måske selv er gået for tæt på, hvis en anden trækker sig lidt væk.</w:t>
      </w:r>
    </w:p>
    <w:p w14:paraId="68A57EB2" w14:textId="77777777" w:rsidR="001E5EA6" w:rsidRPr="00F074A4" w:rsidRDefault="001E5EA6" w:rsidP="001A42F5">
      <w:pPr>
        <w:pStyle w:val="Overskrift3"/>
      </w:pPr>
      <w:r>
        <w:t>S</w:t>
      </w:r>
      <w:r w:rsidRPr="00F074A4">
        <w:t>pørgsmål til opsamling:</w:t>
      </w:r>
    </w:p>
    <w:p w14:paraId="2FFA5233" w14:textId="77777777" w:rsidR="00A461DC" w:rsidRDefault="002A4514">
      <w:pPr>
        <w:pStyle w:val="Opstilling-punkttegn"/>
        <w:spacing w:after="0"/>
      </w:pPr>
      <w:r>
        <w:t>H</w:t>
      </w:r>
      <w:r w:rsidR="00266895">
        <w:t>vordan oplevede I at lave øvelsen?</w:t>
      </w:r>
    </w:p>
    <w:p w14:paraId="313038B5" w14:textId="77777777" w:rsidR="00A461DC" w:rsidRDefault="00266895">
      <w:pPr>
        <w:pStyle w:val="Opstilling-punkttegn2"/>
        <w:spacing w:after="0"/>
      </w:pPr>
      <w:r>
        <w:t xml:space="preserve">Kunne I mærke et tydeligt </w:t>
      </w:r>
      <w:r w:rsidR="00153847">
        <w:t>”</w:t>
      </w:r>
      <w:r>
        <w:t>stop, her er min grænse?</w:t>
      </w:r>
      <w:r w:rsidR="00153847">
        <w:t>”</w:t>
      </w:r>
      <w:r>
        <w:t xml:space="preserve"> Hvordan?</w:t>
      </w:r>
    </w:p>
    <w:p w14:paraId="21FC4ADA" w14:textId="77777777" w:rsidR="00A461DC" w:rsidRDefault="00266895">
      <w:pPr>
        <w:pStyle w:val="Opstilling-punkttegn2"/>
        <w:spacing w:after="0"/>
      </w:pPr>
      <w:r>
        <w:t>Gjorde det en forskel, hvem I var sammen med? Hvordan?</w:t>
      </w:r>
    </w:p>
    <w:p w14:paraId="66D05187" w14:textId="77777777" w:rsidR="00A461DC" w:rsidRDefault="00606979">
      <w:pPr>
        <w:pStyle w:val="Opstilling-punkttegn"/>
        <w:spacing w:after="0"/>
      </w:pPr>
      <w:r>
        <w:lastRenderedPageBreak/>
        <w:t>K</w:t>
      </w:r>
      <w:r w:rsidR="00266895">
        <w:t xml:space="preserve">ender I </w:t>
      </w:r>
      <w:r w:rsidR="009A2AE0">
        <w:t>situationer, hvor I</w:t>
      </w:r>
      <w:r>
        <w:t xml:space="preserve"> syn</w:t>
      </w:r>
      <w:r w:rsidR="00266895">
        <w:t>es</w:t>
      </w:r>
      <w:r>
        <w:t>,</w:t>
      </w:r>
      <w:r w:rsidR="00266895">
        <w:t xml:space="preserve"> andre er gået for tæt på, så det føltes ubehagelig?</w:t>
      </w:r>
      <w:r w:rsidR="009A2AE0">
        <w:t xml:space="preserve"> Hvilke? </w:t>
      </w:r>
    </w:p>
    <w:p w14:paraId="60D49B0E" w14:textId="77777777" w:rsidR="00A461DC" w:rsidRDefault="002A4514">
      <w:pPr>
        <w:pStyle w:val="Opstilling-punkttegn"/>
        <w:spacing w:after="0"/>
      </w:pPr>
      <w:r>
        <w:t>Hv</w:t>
      </w:r>
      <w:r w:rsidR="009B22E5">
        <w:t>ad kan man gøre, hvis man oplever andre går for tæt på?</w:t>
      </w:r>
    </w:p>
    <w:p w14:paraId="574D6152" w14:textId="77777777" w:rsidR="002A4514" w:rsidRDefault="001E5EA6" w:rsidP="001A42F5">
      <w:pPr>
        <w:pStyle w:val="Bokstips"/>
        <w:rPr>
          <w:lang w:val="da-DK"/>
        </w:rPr>
      </w:pPr>
      <w:r w:rsidRPr="00E002FC">
        <w:rPr>
          <w:lang w:val="da-DK"/>
        </w:rPr>
        <w:t>Tips</w:t>
      </w:r>
    </w:p>
    <w:p w14:paraId="4E9B5C95" w14:textId="77777777" w:rsidR="00A414AE" w:rsidRDefault="00A414AE" w:rsidP="004B35DF">
      <w:pPr>
        <w:pStyle w:val="Ingenafstand"/>
      </w:pPr>
      <w:r>
        <w:t>Fortæl eleverne</w:t>
      </w:r>
      <w:r w:rsidR="00153847">
        <w:t>,</w:t>
      </w:r>
      <w:r>
        <w:t xml:space="preserve"> at mange </w:t>
      </w:r>
      <w:r w:rsidR="00976369" w:rsidRPr="00976369">
        <w:t>oplever</w:t>
      </w:r>
      <w:r w:rsidR="00CF08E5">
        <w:t>,</w:t>
      </w:r>
      <w:r w:rsidR="00976369" w:rsidRPr="00976369">
        <w:t xml:space="preserve"> at en god afstand til andre er lidt mere end en ar</w:t>
      </w:r>
      <w:r w:rsidR="00A61489">
        <w:t>ms længde. Det sikrer</w:t>
      </w:r>
      <w:r w:rsidR="00CF08E5">
        <w:t>,</w:t>
      </w:r>
      <w:r w:rsidR="00A61489">
        <w:t xml:space="preserve"> at man </w:t>
      </w:r>
      <w:r>
        <w:t xml:space="preserve">lige akkurat </w:t>
      </w:r>
      <w:r w:rsidR="00A61489">
        <w:t>er uden for</w:t>
      </w:r>
      <w:r w:rsidR="008F1569">
        <w:t xml:space="preserve"> fysisk </w:t>
      </w:r>
      <w:r w:rsidR="00A61489">
        <w:t>rækkevidde</w:t>
      </w:r>
      <w:r>
        <w:t xml:space="preserve"> af hinanden</w:t>
      </w:r>
      <w:r w:rsidR="00A61489">
        <w:t>.</w:t>
      </w:r>
    </w:p>
    <w:p w14:paraId="393B9925" w14:textId="77777777" w:rsidR="00087936" w:rsidRDefault="00A414AE" w:rsidP="004B35DF">
      <w:pPr>
        <w:pStyle w:val="Ingenafstand"/>
      </w:pPr>
      <w:r>
        <w:t>En variation af øvelsen kan opnås ved at den elev</w:t>
      </w:r>
      <w:r w:rsidR="00153847">
        <w:t>,</w:t>
      </w:r>
      <w:r>
        <w:t xml:space="preserve"> der går frem, spiller en rolle. Fx</w:t>
      </w:r>
      <w:r w:rsidR="00087936">
        <w:t xml:space="preserve"> </w:t>
      </w:r>
      <w:r w:rsidR="00266895">
        <w:t>som truende, glad, fuld, udfordrende, forvirret. Det giver mulighed for at erfare og tale om, at det betyder noget</w:t>
      </w:r>
      <w:r w:rsidR="00606979">
        <w:t>,</w:t>
      </w:r>
      <w:r w:rsidR="00266895">
        <w:t xml:space="preserve"> hvem der nærmer sig og hvordan.</w:t>
      </w:r>
    </w:p>
    <w:p w14:paraId="3E6EF230" w14:textId="77777777" w:rsidR="00976369" w:rsidRPr="00976369" w:rsidRDefault="00976369" w:rsidP="00CF08E5"/>
    <w:sectPr w:rsidR="00976369" w:rsidRPr="00976369"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24FC5" w14:textId="77777777" w:rsidR="000772AE" w:rsidRDefault="000772AE">
      <w:pPr>
        <w:spacing w:after="0" w:line="240" w:lineRule="auto"/>
      </w:pPr>
      <w:r>
        <w:separator/>
      </w:r>
    </w:p>
  </w:endnote>
  <w:endnote w:type="continuationSeparator" w:id="0">
    <w:p w14:paraId="39A9F99E" w14:textId="77777777" w:rsidR="000772AE" w:rsidRDefault="0007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DFBCC" w14:textId="77777777" w:rsidR="000772AE" w:rsidRDefault="000772AE">
      <w:pPr>
        <w:spacing w:after="0" w:line="240" w:lineRule="auto"/>
      </w:pPr>
      <w:r>
        <w:separator/>
      </w:r>
    </w:p>
  </w:footnote>
  <w:footnote w:type="continuationSeparator" w:id="0">
    <w:p w14:paraId="0706891D" w14:textId="77777777" w:rsidR="000772AE" w:rsidRDefault="000772A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3"/>
  </w:num>
  <w:num w:numId="15">
    <w:abstractNumId w:val="12"/>
  </w:num>
  <w:num w:numId="16">
    <w:abstractNumId w:val="15"/>
  </w:num>
  <w:num w:numId="17">
    <w:abstractNumId w:val="14"/>
  </w:num>
  <w:num w:numId="18">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14338"/>
  </w:hdrShapeDefaults>
  <w:footnotePr>
    <w:footnote w:id="-1"/>
    <w:footnote w:id="0"/>
  </w:footnotePr>
  <w:endnotePr>
    <w:endnote w:id="-1"/>
    <w:endnote w:id="0"/>
  </w:endnotePr>
  <w:compat/>
  <w:rsids>
    <w:rsidRoot w:val="003B6E2C"/>
    <w:rsid w:val="00011277"/>
    <w:rsid w:val="000137BE"/>
    <w:rsid w:val="00047220"/>
    <w:rsid w:val="00094088"/>
    <w:rsid w:val="000A5D9D"/>
    <w:rsid w:val="000B7340"/>
    <w:rsid w:val="000C1223"/>
    <w:rsid w:val="000D36C3"/>
    <w:rsid w:val="001059B3"/>
    <w:rsid w:val="001062B5"/>
    <w:rsid w:val="00111849"/>
    <w:rsid w:val="001215CE"/>
    <w:rsid w:val="00123CD1"/>
    <w:rsid w:val="00125C95"/>
    <w:rsid w:val="00134386"/>
    <w:rsid w:val="00135EDC"/>
    <w:rsid w:val="00152D73"/>
    <w:rsid w:val="0017475D"/>
    <w:rsid w:val="001963FE"/>
    <w:rsid w:val="00197032"/>
    <w:rsid w:val="001A31BD"/>
    <w:rsid w:val="001A42F5"/>
    <w:rsid w:val="001B0A47"/>
    <w:rsid w:val="001B4F9F"/>
    <w:rsid w:val="001E4B9F"/>
    <w:rsid w:val="001E5EA6"/>
    <w:rsid w:val="001E7F46"/>
    <w:rsid w:val="00230E40"/>
    <w:rsid w:val="00235E95"/>
    <w:rsid w:val="00244E2C"/>
    <w:rsid w:val="002817A2"/>
    <w:rsid w:val="002D7F59"/>
    <w:rsid w:val="002E2940"/>
    <w:rsid w:val="002E5EAE"/>
    <w:rsid w:val="00305F69"/>
    <w:rsid w:val="00326DCD"/>
    <w:rsid w:val="003346F0"/>
    <w:rsid w:val="0035227E"/>
    <w:rsid w:val="00371315"/>
    <w:rsid w:val="003B6E2C"/>
    <w:rsid w:val="003F0666"/>
    <w:rsid w:val="004134F9"/>
    <w:rsid w:val="00445F62"/>
    <w:rsid w:val="00453C4E"/>
    <w:rsid w:val="00483D78"/>
    <w:rsid w:val="00485218"/>
    <w:rsid w:val="004B5809"/>
    <w:rsid w:val="004D42EB"/>
    <w:rsid w:val="0050006C"/>
    <w:rsid w:val="0050015A"/>
    <w:rsid w:val="00512655"/>
    <w:rsid w:val="0053771B"/>
    <w:rsid w:val="0054462D"/>
    <w:rsid w:val="00566306"/>
    <w:rsid w:val="0056646E"/>
    <w:rsid w:val="00590182"/>
    <w:rsid w:val="005973D5"/>
    <w:rsid w:val="006025E0"/>
    <w:rsid w:val="006219AF"/>
    <w:rsid w:val="00656E39"/>
    <w:rsid w:val="006D6B36"/>
    <w:rsid w:val="0071746F"/>
    <w:rsid w:val="007474E9"/>
    <w:rsid w:val="00754349"/>
    <w:rsid w:val="00785172"/>
    <w:rsid w:val="007B2610"/>
    <w:rsid w:val="007C6E46"/>
    <w:rsid w:val="007D44AE"/>
    <w:rsid w:val="007E0A69"/>
    <w:rsid w:val="007F06F7"/>
    <w:rsid w:val="007F6F3D"/>
    <w:rsid w:val="0088216B"/>
    <w:rsid w:val="008F25BE"/>
    <w:rsid w:val="00975318"/>
    <w:rsid w:val="009903FC"/>
    <w:rsid w:val="0099691A"/>
    <w:rsid w:val="009A661C"/>
    <w:rsid w:val="009A6F95"/>
    <w:rsid w:val="009A7A82"/>
    <w:rsid w:val="009F32BB"/>
    <w:rsid w:val="00A2708A"/>
    <w:rsid w:val="00A36E38"/>
    <w:rsid w:val="00A4018E"/>
    <w:rsid w:val="00A62896"/>
    <w:rsid w:val="00A76890"/>
    <w:rsid w:val="00AF1C28"/>
    <w:rsid w:val="00B03723"/>
    <w:rsid w:val="00B12AFA"/>
    <w:rsid w:val="00B32270"/>
    <w:rsid w:val="00B432FE"/>
    <w:rsid w:val="00B705CF"/>
    <w:rsid w:val="00B745A7"/>
    <w:rsid w:val="00B85B3E"/>
    <w:rsid w:val="00B91044"/>
    <w:rsid w:val="00BC25B6"/>
    <w:rsid w:val="00BC5A2A"/>
    <w:rsid w:val="00BF4044"/>
    <w:rsid w:val="00C04745"/>
    <w:rsid w:val="00C14401"/>
    <w:rsid w:val="00C36BEB"/>
    <w:rsid w:val="00C50481"/>
    <w:rsid w:val="00C5772A"/>
    <w:rsid w:val="00C849AE"/>
    <w:rsid w:val="00CC018D"/>
    <w:rsid w:val="00CF06F9"/>
    <w:rsid w:val="00D1060C"/>
    <w:rsid w:val="00DA21A0"/>
    <w:rsid w:val="00DB4DF2"/>
    <w:rsid w:val="00DC1D18"/>
    <w:rsid w:val="00DD5963"/>
    <w:rsid w:val="00E002FC"/>
    <w:rsid w:val="00E06E1E"/>
    <w:rsid w:val="00E14233"/>
    <w:rsid w:val="00E31CB7"/>
    <w:rsid w:val="00E455AC"/>
    <w:rsid w:val="00F064D0"/>
    <w:rsid w:val="00F3780E"/>
    <w:rsid w:val="00F4213D"/>
    <w:rsid w:val="00F674D7"/>
    <w:rsid w:val="00FB2804"/>
    <w:rsid w:val="00FC2C1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Korrektur">
    <w:name w:val="Revision"/>
    <w:hidden/>
    <w:uiPriority w:val="99"/>
    <w:semiHidden/>
    <w:rsid w:val="00153847"/>
    <w:pPr>
      <w:spacing w:after="0" w:line="240" w:lineRule="auto"/>
    </w:pPr>
  </w:style>
  <w:style w:type="character" w:styleId="Kommentarhenvisning">
    <w:name w:val="annotation reference"/>
    <w:basedOn w:val="Standardskrifttypeiafsnit"/>
    <w:uiPriority w:val="99"/>
    <w:semiHidden/>
    <w:unhideWhenUsed/>
    <w:rsid w:val="00153847"/>
    <w:rPr>
      <w:sz w:val="16"/>
      <w:szCs w:val="16"/>
    </w:rPr>
  </w:style>
  <w:style w:type="paragraph" w:styleId="Kommentartekst">
    <w:name w:val="annotation text"/>
    <w:basedOn w:val="Normal"/>
    <w:link w:val="KommentartekstTegn"/>
    <w:uiPriority w:val="99"/>
    <w:semiHidden/>
    <w:unhideWhenUsed/>
    <w:rsid w:val="0015384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53847"/>
    <w:rPr>
      <w:sz w:val="20"/>
      <w:szCs w:val="20"/>
    </w:rPr>
  </w:style>
  <w:style w:type="paragraph" w:styleId="Kommentaremne">
    <w:name w:val="annotation subject"/>
    <w:basedOn w:val="Kommentartekst"/>
    <w:next w:val="Kommentartekst"/>
    <w:link w:val="KommentaremneTegn"/>
    <w:uiPriority w:val="99"/>
    <w:semiHidden/>
    <w:unhideWhenUsed/>
    <w:rsid w:val="00153847"/>
    <w:rPr>
      <w:b/>
      <w:bCs/>
    </w:rPr>
  </w:style>
  <w:style w:type="character" w:customStyle="1" w:styleId="KommentaremneTegn">
    <w:name w:val="Kommentaremne Tegn"/>
    <w:basedOn w:val="KommentartekstTegn"/>
    <w:link w:val="Kommentaremne"/>
    <w:uiPriority w:val="99"/>
    <w:semiHidden/>
    <w:rsid w:val="00153847"/>
    <w:rPr>
      <w:b/>
      <w:bCs/>
      <w:sz w:val="20"/>
      <w:szCs w:val="20"/>
    </w:rPr>
  </w:style>
  <w:style w:type="paragraph" w:styleId="Ingenafstand">
    <w:name w:val="No Spacing"/>
    <w:uiPriority w:val="1"/>
    <w:qFormat/>
    <w:rsid w:val="004B35DF"/>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\Users\Asus\Dropbox\Dig, mig og fællesskabet\Skabeloner\Skabelon Instruktioner www.dotx</Template>
  <TotalTime>278</TotalTime>
  <Pages>2</Pages>
  <Words>397</Words>
  <Characters>2424</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Morten Damsgaard-Madsen</cp:lastModifiedBy>
  <cp:revision>23</cp:revision>
  <dcterms:created xsi:type="dcterms:W3CDTF">2014-04-30T19:06:00Z</dcterms:created>
  <dcterms:modified xsi:type="dcterms:W3CDTF">2014-10-29T08:14:00Z</dcterms:modified>
</cp:coreProperties>
</file>