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4E9" w:rsidRPr="007474E9" w:rsidRDefault="00C43A76" w:rsidP="007474E9">
      <w:pPr>
        <w:pStyle w:val="Titel"/>
      </w:pPr>
      <w:proofErr w:type="spellStart"/>
      <w:r>
        <w:t>Instruktionsark</w:t>
      </w:r>
      <w:proofErr w:type="spellEnd"/>
      <w:r w:rsidR="001A42F5">
        <w:t xml:space="preserve"> </w:t>
      </w:r>
      <w:r w:rsidR="00D45837">
        <w:t>86</w:t>
      </w:r>
      <w:r>
        <w:t xml:space="preserve"> Kopier en krop</w:t>
      </w:r>
    </w:p>
    <w:p w:rsidR="00B12AFA" w:rsidRDefault="00D45837" w:rsidP="00B12AFA">
      <w:pPr>
        <w:pStyle w:val="Overskriftinstruktionsark"/>
      </w:pPr>
      <w:r>
        <w:t>Kopier en krop</w:t>
      </w:r>
    </w:p>
    <w:p w:rsidR="001E5EA6" w:rsidRDefault="001E5EA6" w:rsidP="001E5EA6">
      <w:pPr>
        <w:spacing w:after="0" w:line="240" w:lineRule="auto"/>
      </w:pPr>
    </w:p>
    <w:p w:rsidR="001E5EA6" w:rsidRPr="00354AA3" w:rsidRDefault="001E5EA6" w:rsidP="001A42F5">
      <w:pPr>
        <w:pStyle w:val="Overskrift2"/>
      </w:pPr>
      <w:r w:rsidRPr="00354AA3">
        <w:t>Målsætning</w:t>
      </w:r>
    </w:p>
    <w:p w:rsidR="00D642C6" w:rsidRDefault="00D642C6" w:rsidP="00D642C6">
      <w:pPr>
        <w:pStyle w:val="Ingenafstand"/>
      </w:pPr>
      <w:r>
        <w:t xml:space="preserve">Eleverne øver </w:t>
      </w:r>
      <w:r w:rsidR="00C1583B">
        <w:t xml:space="preserve">sig i at </w:t>
      </w:r>
      <w:r>
        <w:t>iagttage kroppen og får opmærksomhed på forskellige kropsholdninger. De får bevidsthed om deres egen og an</w:t>
      </w:r>
      <w:r w:rsidR="00467544">
        <w:t>dres kropslige vaner og særpræg</w:t>
      </w:r>
      <w:r>
        <w:t xml:space="preserve"> og forståelse af</w:t>
      </w:r>
      <w:r w:rsidR="00467544">
        <w:t>,</w:t>
      </w:r>
      <w:r>
        <w:t xml:space="preserve"> at andre mennesker hele tiden læser vores krops</w:t>
      </w:r>
      <w:r w:rsidR="00C1583B">
        <w:t>prog</w:t>
      </w:r>
      <w:r>
        <w:t>.</w:t>
      </w:r>
    </w:p>
    <w:p w:rsidR="00402473" w:rsidRDefault="00402473" w:rsidP="00402473">
      <w:pPr>
        <w:pStyle w:val="Video"/>
      </w:pPr>
      <w:r w:rsidRPr="00402473">
        <w:t>86 Kopier en krop</w:t>
      </w:r>
    </w:p>
    <w:p w:rsidR="001E5EA6" w:rsidRPr="00354AA3" w:rsidRDefault="001E5EA6" w:rsidP="001A42F5">
      <w:pPr>
        <w:pStyle w:val="Overskrift2"/>
      </w:pPr>
      <w:r>
        <w:t>Antal deltagere</w:t>
      </w:r>
    </w:p>
    <w:p w:rsidR="001E5EA6" w:rsidRPr="0071648D" w:rsidRDefault="00393B8A" w:rsidP="001E5EA6">
      <w:pPr>
        <w:spacing w:after="0" w:line="240" w:lineRule="auto"/>
      </w:pPr>
      <w:r>
        <w:t>Fra 4</w:t>
      </w:r>
      <w:r w:rsidR="00467544">
        <w:t>.</w:t>
      </w:r>
    </w:p>
    <w:p w:rsidR="001E5EA6" w:rsidRPr="00354AA3" w:rsidRDefault="001E5EA6" w:rsidP="001A42F5">
      <w:pPr>
        <w:pStyle w:val="Overskrift2"/>
      </w:pPr>
      <w:r w:rsidRPr="00354AA3">
        <w:t>Varighed og forudsætninger</w:t>
      </w:r>
    </w:p>
    <w:p w:rsidR="001E5EA6" w:rsidRDefault="00393B8A" w:rsidP="001E5EA6">
      <w:pPr>
        <w:spacing w:after="0" w:line="240" w:lineRule="auto"/>
      </w:pPr>
      <w:r>
        <w:t xml:space="preserve">Fra </w:t>
      </w:r>
      <w:r w:rsidR="0088586C">
        <w:t>10</w:t>
      </w:r>
      <w:r w:rsidR="001E4B9F">
        <w:t xml:space="preserve"> </w:t>
      </w:r>
      <w:r w:rsidR="001E5EA6">
        <w:t xml:space="preserve">minutter. </w:t>
      </w:r>
      <w:r w:rsidR="00EB17FA">
        <w:t>Gulvplads</w:t>
      </w:r>
      <w:r w:rsidR="00467544">
        <w:t>,</w:t>
      </w:r>
      <w:r w:rsidR="00EB17FA">
        <w:t xml:space="preserve"> </w:t>
      </w:r>
      <w:r w:rsidR="00AD7E9A">
        <w:t>så a</w:t>
      </w:r>
      <w:r w:rsidR="001E5EA6">
        <w:t>lle ka</w:t>
      </w:r>
      <w:r w:rsidR="00224027">
        <w:t>n gå rundt mellem hinanden</w:t>
      </w:r>
      <w:r w:rsidR="001E5EA6">
        <w:t xml:space="preserve">. </w:t>
      </w:r>
    </w:p>
    <w:p w:rsidR="001E5EA6" w:rsidRDefault="001E5EA6" w:rsidP="001A42F5">
      <w:pPr>
        <w:pStyle w:val="Overskrift2"/>
      </w:pPr>
      <w:r w:rsidRPr="00354AA3">
        <w:t>Instruktion</w:t>
      </w:r>
    </w:p>
    <w:p w:rsidR="00460510" w:rsidRDefault="00224027">
      <w:pPr>
        <w:pStyle w:val="Ingenafstand"/>
      </w:pPr>
      <w:r>
        <w:t>Bed eleverne om at gå rundt mellem hinanden. Fortæl, de skal iagttage den måde, som de andre bevæger sig på, når de går.</w:t>
      </w:r>
      <w:r w:rsidR="00794D04">
        <w:t xml:space="preserve"> Tager de store skridt, små skridt, svinger med armene, går med k</w:t>
      </w:r>
      <w:r w:rsidR="002E677E">
        <w:t>nugede hænder, ret ryg, skæv ry</w:t>
      </w:r>
      <w:r w:rsidR="0098597F">
        <w:t>g</w:t>
      </w:r>
      <w:r w:rsidR="009F7C37">
        <w:t>,</w:t>
      </w:r>
      <w:r w:rsidR="0098597F">
        <w:t xml:space="preserve"> </w:t>
      </w:r>
      <w:r w:rsidR="00794D04">
        <w:t>med bøjet hoved eller brystkassen skudt frem</w:t>
      </w:r>
      <w:r w:rsidR="0088586C">
        <w:t>? Gør eleverne opmærksom på, at</w:t>
      </w:r>
      <w:r w:rsidR="00794D04">
        <w:t xml:space="preserve"> </w:t>
      </w:r>
      <w:r w:rsidR="0088586C">
        <w:t>d</w:t>
      </w:r>
      <w:r w:rsidR="009F7C37">
        <w:t>er er mange ting at iagttage</w:t>
      </w:r>
      <w:r w:rsidR="00794D04">
        <w:t>.</w:t>
      </w:r>
    </w:p>
    <w:p w:rsidR="00E86FE0" w:rsidRDefault="008C1C61">
      <w:pPr>
        <w:pStyle w:val="Ingenafstand"/>
      </w:pPr>
      <w:r w:rsidRPr="0098597F">
        <w:rPr>
          <w:b/>
        </w:rPr>
        <w:t>Trin 1</w:t>
      </w:r>
      <w:r>
        <w:t>:</w:t>
      </w:r>
      <w:r w:rsidR="00AE3A45">
        <w:t xml:space="preserve"> </w:t>
      </w:r>
      <w:r w:rsidR="0088586C">
        <w:t xml:space="preserve">Bed </w:t>
      </w:r>
      <w:r w:rsidR="00AE3A45">
        <w:t xml:space="preserve">eleverne </w:t>
      </w:r>
      <w:r w:rsidR="00467544">
        <w:t>udvælge en person</w:t>
      </w:r>
      <w:r w:rsidR="0088586C">
        <w:t xml:space="preserve"> </w:t>
      </w:r>
      <w:r w:rsidR="00AE3A45">
        <w:t xml:space="preserve">hvis </w:t>
      </w:r>
      <w:r w:rsidR="0088586C">
        <w:t>kropsholdning</w:t>
      </w:r>
      <w:r w:rsidR="009F7C37">
        <w:t xml:space="preserve"> og gang</w:t>
      </w:r>
      <w:r w:rsidR="00467544">
        <w:t>,</w:t>
      </w:r>
      <w:r w:rsidR="00AE3A45" w:rsidRPr="00AE3A45">
        <w:t xml:space="preserve"> </w:t>
      </w:r>
      <w:r w:rsidR="00AE3A45">
        <w:t xml:space="preserve">de skal kopier </w:t>
      </w:r>
      <w:r w:rsidR="0098597F">
        <w:t>så detaljeret som muligt</w:t>
      </w:r>
      <w:r w:rsidR="009F7C37">
        <w:t xml:space="preserve">. </w:t>
      </w:r>
      <w:r w:rsidR="00E86FE0">
        <w:t>Fortæl e</w:t>
      </w:r>
      <w:r w:rsidR="009F7C37">
        <w:t>leverne</w:t>
      </w:r>
      <w:r w:rsidR="00467544">
        <w:t xml:space="preserve"> at</w:t>
      </w:r>
      <w:r w:rsidR="00E86FE0">
        <w:t xml:space="preserve">, de </w:t>
      </w:r>
      <w:r w:rsidR="009F7C37">
        <w:t>skal</w:t>
      </w:r>
      <w:r w:rsidR="00AE3A45">
        <w:t xml:space="preserve"> </w:t>
      </w:r>
      <w:r w:rsidR="00E86FE0">
        <w:t xml:space="preserve">prøve at opleve en anden måde at bevæge sig på end deres egen. </w:t>
      </w:r>
    </w:p>
    <w:p w:rsidR="00460510" w:rsidRDefault="00E86FE0">
      <w:pPr>
        <w:pStyle w:val="Ingenafstand"/>
      </w:pPr>
      <w:r>
        <w:t>Eleverne skal bevæge sig</w:t>
      </w:r>
      <w:r w:rsidR="008C1C61">
        <w:t xml:space="preserve"> rundt</w:t>
      </w:r>
      <w:r w:rsidR="009F7C37">
        <w:t xml:space="preserve"> i rummet</w:t>
      </w:r>
      <w:r w:rsidR="008C1C61">
        <w:t xml:space="preserve"> med den </w:t>
      </w:r>
      <w:r w:rsidR="00AE3A45">
        <w:t xml:space="preserve">udvalgtes </w:t>
      </w:r>
      <w:r w:rsidR="005B4B0C" w:rsidRPr="005B4B0C">
        <w:t xml:space="preserve">kropsholdning og </w:t>
      </w:r>
      <w:r w:rsidR="008C1C61">
        <w:t>gang</w:t>
      </w:r>
      <w:r w:rsidR="009F7C37">
        <w:t>art</w:t>
      </w:r>
      <w:r>
        <w:t>.</w:t>
      </w:r>
    </w:p>
    <w:p w:rsidR="00460510" w:rsidRDefault="008C1C61">
      <w:pPr>
        <w:pStyle w:val="Ingenafstand"/>
      </w:pPr>
      <w:r>
        <w:t>Fortæl</w:t>
      </w:r>
      <w:r w:rsidR="00467544">
        <w:t>,</w:t>
      </w:r>
      <w:r>
        <w:t xml:space="preserve"> at</w:t>
      </w:r>
      <w:r w:rsidR="0088586C">
        <w:t xml:space="preserve"> </w:t>
      </w:r>
      <w:r>
        <w:t>d</w:t>
      </w:r>
      <w:r w:rsidR="0088586C">
        <w:t>ette kun</w:t>
      </w:r>
      <w:r>
        <w:t xml:space="preserve"> er</w:t>
      </w:r>
      <w:r w:rsidR="0088586C">
        <w:t xml:space="preserve"> en øvelse i at iagttage</w:t>
      </w:r>
      <w:r>
        <w:t>. D</w:t>
      </w:r>
      <w:r w:rsidR="0088586C">
        <w:t>a</w:t>
      </w:r>
      <w:r>
        <w:t xml:space="preserve"> alle jo kopier</w:t>
      </w:r>
      <w:r w:rsidR="0098597F">
        <w:t>er</w:t>
      </w:r>
      <w:r>
        <w:t xml:space="preserve"> en krop, så </w:t>
      </w:r>
      <w:r w:rsidR="0088586C">
        <w:t>ved</w:t>
      </w:r>
      <w:r>
        <w:t xml:space="preserve"> man</w:t>
      </w:r>
      <w:r w:rsidR="0088586C">
        <w:t xml:space="preserve"> reelt ikke</w:t>
      </w:r>
      <w:r>
        <w:t>,</w:t>
      </w:r>
      <w:r w:rsidR="0088586C">
        <w:t xml:space="preserve"> hvem </w:t>
      </w:r>
      <w:r w:rsidR="00AE3A45">
        <w:t xml:space="preserve">der </w:t>
      </w:r>
      <w:r w:rsidR="0088586C">
        <w:t>kopier</w:t>
      </w:r>
      <w:r w:rsidR="002E677E">
        <w:t>er</w:t>
      </w:r>
      <w:r w:rsidR="00AE3A45">
        <w:t xml:space="preserve"> hvem</w:t>
      </w:r>
      <w:r w:rsidR="002E677E">
        <w:t>.</w:t>
      </w:r>
      <w:r w:rsidR="0088586C">
        <w:t xml:space="preserve"> </w:t>
      </w:r>
    </w:p>
    <w:p w:rsidR="00460510" w:rsidRDefault="00460510">
      <w:pPr>
        <w:pStyle w:val="Ingenafstand"/>
      </w:pPr>
    </w:p>
    <w:p w:rsidR="00460510" w:rsidRDefault="008C1C61">
      <w:pPr>
        <w:pStyle w:val="Ingenafstand"/>
      </w:pPr>
      <w:r w:rsidRPr="0098597F">
        <w:rPr>
          <w:b/>
        </w:rPr>
        <w:t>Trin 2</w:t>
      </w:r>
      <w:r>
        <w:t xml:space="preserve">: Underviser eller en </w:t>
      </w:r>
      <w:r w:rsidR="00AE3A45">
        <w:t xml:space="preserve">frivillig elev </w:t>
      </w:r>
      <w:r w:rsidR="00FB7786">
        <w:t>skal nu</w:t>
      </w:r>
      <w:r>
        <w:t xml:space="preserve"> lade sig kopier</w:t>
      </w:r>
      <w:r w:rsidR="00550C8D">
        <w:t>e</w:t>
      </w:r>
      <w:r>
        <w:t xml:space="preserve"> af de andre deltager</w:t>
      </w:r>
      <w:r w:rsidR="0098597F">
        <w:t>e</w:t>
      </w:r>
      <w:r>
        <w:t>.</w:t>
      </w:r>
      <w:r w:rsidR="00FB7786">
        <w:t xml:space="preserve"> Alle iagttager </w:t>
      </w:r>
      <w:r w:rsidR="005B4B0C">
        <w:t>d</w:t>
      </w:r>
      <w:r w:rsidR="00FB7786">
        <w:t>en</w:t>
      </w:r>
      <w:r w:rsidR="005B4B0C">
        <w:t>ne</w:t>
      </w:r>
      <w:r w:rsidR="00FB7786">
        <w:t xml:space="preserve"> person</w:t>
      </w:r>
      <w:r w:rsidR="00E86FE0">
        <w:t xml:space="preserve"> gå rundt</w:t>
      </w:r>
      <w:r w:rsidR="00FB7786">
        <w:t xml:space="preserve"> og kopier</w:t>
      </w:r>
      <w:r w:rsidR="00550C8D">
        <w:t>er</w:t>
      </w:r>
      <w:r w:rsidR="00E86FE0">
        <w:t xml:space="preserve"> efterfølgende</w:t>
      </w:r>
      <w:r w:rsidR="005B4B0C">
        <w:t xml:space="preserve"> vedkommendes</w:t>
      </w:r>
      <w:r w:rsidR="00FB7786">
        <w:t xml:space="preserve"> </w:t>
      </w:r>
      <w:r w:rsidR="005B4B0C">
        <w:t xml:space="preserve">kropsholdning og </w:t>
      </w:r>
      <w:r w:rsidR="00FB7786">
        <w:t>gang. Husk at l</w:t>
      </w:r>
      <w:r w:rsidR="00440A8A">
        <w:t>ægge mærke til de små detaljer. G</w:t>
      </w:r>
      <w:r w:rsidR="00FB7786">
        <w:t xml:space="preserve">år personen med indadvendte fødder eller </w:t>
      </w:r>
      <w:r w:rsidR="00440A8A">
        <w:t>lignende?</w:t>
      </w:r>
      <w:r w:rsidR="00FB7786">
        <w:t xml:space="preserve"> </w:t>
      </w:r>
    </w:p>
    <w:p w:rsidR="00460510" w:rsidRDefault="00E52FC7">
      <w:pPr>
        <w:pStyle w:val="Ingenafstand"/>
      </w:pPr>
      <w:r>
        <w:t>Når underviser skønner, at eleverne har fået den tid</w:t>
      </w:r>
      <w:r w:rsidR="00550C8D">
        <w:t>,</w:t>
      </w:r>
      <w:r>
        <w:t xml:space="preserve"> de har brug for</w:t>
      </w:r>
      <w:r w:rsidR="00670E0A">
        <w:t xml:space="preserve"> til at kopiere, så </w:t>
      </w:r>
      <w:r>
        <w:t>stopper den</w:t>
      </w:r>
      <w:r w:rsidR="00467544">
        <w:t>,</w:t>
      </w:r>
      <w:r>
        <w:t xml:space="preserve"> </w:t>
      </w:r>
      <w:r w:rsidR="00670E0A">
        <w:t>som er blevet kopier</w:t>
      </w:r>
      <w:r w:rsidR="00252A3C">
        <w:t>et</w:t>
      </w:r>
      <w:r w:rsidR="00467544">
        <w:t>,</w:t>
      </w:r>
      <w:r w:rsidR="00670E0A">
        <w:t xml:space="preserve"> </w:t>
      </w:r>
      <w:r>
        <w:t xml:space="preserve">op og iagttager </w:t>
      </w:r>
      <w:r w:rsidR="00670E0A">
        <w:t>”</w:t>
      </w:r>
      <w:r>
        <w:t>kopi</w:t>
      </w:r>
      <w:r w:rsidR="00670E0A">
        <w:t>erne”</w:t>
      </w:r>
      <w:r>
        <w:t xml:space="preserve"> af sig selv.</w:t>
      </w:r>
    </w:p>
    <w:p w:rsidR="00460510" w:rsidRDefault="00E52FC7">
      <w:pPr>
        <w:pStyle w:val="Ingenafstand"/>
      </w:pPr>
      <w:r>
        <w:t>Vælg en anden</w:t>
      </w:r>
      <w:r w:rsidR="00467544">
        <w:t>,</w:t>
      </w:r>
      <w:r>
        <w:t xml:space="preserve"> der har mod på at se </w:t>
      </w:r>
      <w:r w:rsidR="00670E0A">
        <w:t>”</w:t>
      </w:r>
      <w:r w:rsidR="00AE3A45">
        <w:t xml:space="preserve">kopier af </w:t>
      </w:r>
      <w:r>
        <w:t>sig selv</w:t>
      </w:r>
      <w:r w:rsidR="00670E0A">
        <w:t>”</w:t>
      </w:r>
      <w:r>
        <w:t>, og gentag forløbet.</w:t>
      </w:r>
    </w:p>
    <w:p w:rsidR="0088586C" w:rsidRPr="00224027" w:rsidRDefault="0088586C" w:rsidP="0005715B">
      <w:pPr>
        <w:spacing w:after="0"/>
      </w:pPr>
    </w:p>
    <w:p w:rsidR="001E5EA6" w:rsidRDefault="001E5EA6" w:rsidP="001A42F5">
      <w:pPr>
        <w:pStyle w:val="Overskrift2"/>
      </w:pPr>
      <w:r w:rsidRPr="00354AA3">
        <w:t>Opsamling</w:t>
      </w:r>
    </w:p>
    <w:p w:rsidR="0005715B" w:rsidRPr="0005715B" w:rsidRDefault="0005715B" w:rsidP="0005715B">
      <w:r>
        <w:t>Tal med eleverne om</w:t>
      </w:r>
      <w:r w:rsidR="00D62F38">
        <w:t>,</w:t>
      </w:r>
      <w:r w:rsidR="00440A8A">
        <w:t xml:space="preserve"> at vi altid bæ</w:t>
      </w:r>
      <w:r w:rsidR="0098597F">
        <w:t>rer</w:t>
      </w:r>
      <w:r w:rsidR="00440A8A">
        <w:t xml:space="preserve"> kroppen med rundt, og da det er den,</w:t>
      </w:r>
      <w:r w:rsidR="00D62F38">
        <w:t xml:space="preserve"> som er synlig for andre</w:t>
      </w:r>
      <w:r w:rsidR="00440A8A">
        <w:t>, er det vigtigt at være bevidst om, hvad man går rundt og gør med den.</w:t>
      </w:r>
      <w:r w:rsidR="00D62F38">
        <w:t xml:space="preserve"> Gør eleverne opmærksomme på, at man ofte har nogle vaner, som man ikke er sig bevidst. Dem vil man måske gerne ændre på, når man bliver bekendt med dem.</w:t>
      </w:r>
    </w:p>
    <w:p w:rsidR="001E5EA6" w:rsidRPr="00F074A4" w:rsidRDefault="001E5EA6" w:rsidP="001A42F5">
      <w:pPr>
        <w:pStyle w:val="Overskrift3"/>
      </w:pPr>
      <w:r>
        <w:t>S</w:t>
      </w:r>
      <w:r w:rsidRPr="00F074A4">
        <w:t>pørgsmål til opsamling:</w:t>
      </w:r>
    </w:p>
    <w:p w:rsidR="00E002FC" w:rsidRDefault="00D62F38" w:rsidP="00E002FC">
      <w:pPr>
        <w:pStyle w:val="Opstilling-punkttegn"/>
      </w:pPr>
      <w:r>
        <w:t>Var det svært/let at kopier</w:t>
      </w:r>
      <w:r w:rsidR="00550C8D">
        <w:t>e</w:t>
      </w:r>
      <w:r>
        <w:t xml:space="preserve"> en anden</w:t>
      </w:r>
      <w:r w:rsidR="00670E0A">
        <w:t xml:space="preserve"> persons</w:t>
      </w:r>
      <w:r>
        <w:t xml:space="preserve"> gang og kropsholdning</w:t>
      </w:r>
      <w:r w:rsidR="00440A8A">
        <w:t>?</w:t>
      </w:r>
    </w:p>
    <w:p w:rsidR="001E5EA6" w:rsidRDefault="00D62F38" w:rsidP="00E002FC">
      <w:pPr>
        <w:pStyle w:val="Opstilling-punkttegn"/>
      </w:pPr>
      <w:r>
        <w:lastRenderedPageBreak/>
        <w:t>Var der noget</w:t>
      </w:r>
      <w:r w:rsidR="00467544">
        <w:t>,</w:t>
      </w:r>
      <w:r>
        <w:t xml:space="preserve"> som overraskede jer?</w:t>
      </w:r>
    </w:p>
    <w:p w:rsidR="00D62F38" w:rsidRDefault="00D62F38" w:rsidP="00E002FC">
      <w:pPr>
        <w:pStyle w:val="Opstilling-punkttegn"/>
      </w:pPr>
      <w:r>
        <w:t>Hvordan var det at se sig selv blive kopieret?</w:t>
      </w:r>
    </w:p>
    <w:p w:rsidR="00D62F38" w:rsidRDefault="00550C8D" w:rsidP="00E002FC">
      <w:pPr>
        <w:pStyle w:val="Opstilling-punkttegn"/>
      </w:pPr>
      <w:r>
        <w:t>Er der nogen af jer,</w:t>
      </w:r>
      <w:r w:rsidR="009F7C37">
        <w:t xml:space="preserve"> der kender eksempler på</w:t>
      </w:r>
      <w:r>
        <w:t xml:space="preserve"> vaner, </w:t>
      </w:r>
      <w:r w:rsidR="00467544">
        <w:t xml:space="preserve">noget </w:t>
      </w:r>
      <w:r>
        <w:t>man bare gør uden at tænke over det? Fx vippe med foden, klø sig på næsen</w:t>
      </w:r>
      <w:r w:rsidR="00670E0A">
        <w:t xml:space="preserve"> eller </w:t>
      </w:r>
      <w:r>
        <w:t>pille ved sit hår.</w:t>
      </w:r>
    </w:p>
    <w:p w:rsidR="001E5EA6" w:rsidRDefault="001E5EA6" w:rsidP="00D62F38">
      <w:pPr>
        <w:pStyle w:val="Opstilling-punkttegn2"/>
        <w:numPr>
          <w:ilvl w:val="0"/>
          <w:numId w:val="0"/>
        </w:numPr>
        <w:ind w:left="643"/>
      </w:pPr>
    </w:p>
    <w:p w:rsidR="001E5EA6" w:rsidRDefault="001E5EA6" w:rsidP="001A42F5">
      <w:pPr>
        <w:pStyle w:val="Bokstips"/>
        <w:rPr>
          <w:lang w:val="da-DK"/>
        </w:rPr>
      </w:pPr>
      <w:r w:rsidRPr="00E002FC">
        <w:rPr>
          <w:lang w:val="da-DK"/>
        </w:rPr>
        <w:t>Tips</w:t>
      </w:r>
    </w:p>
    <w:p w:rsidR="00E52FC7" w:rsidRPr="00E002FC" w:rsidRDefault="00753389" w:rsidP="00E52FC7">
      <w:r>
        <w:t>Øvelsen kan også</w:t>
      </w:r>
      <w:r w:rsidR="00E52FC7">
        <w:t xml:space="preserve"> laves på følgende måde: En frivillig </w:t>
      </w:r>
      <w:r>
        <w:t xml:space="preserve">går rundt, imens de andre står stille og iagttager. En anden person begynder at gå </w:t>
      </w:r>
      <w:r w:rsidR="0098597F">
        <w:t>bagefter</w:t>
      </w:r>
      <w:r>
        <w:t xml:space="preserve"> den frivillige og kopierer gang og kropsholdning. En tredje person går hen bag nr. 2 og kopierer nr. 2. Sådan fortsætter det, indtil alle går på en række eller i en cirkel efter hinanden. Når den sidste er kommet ind i </w:t>
      </w:r>
      <w:r w:rsidR="0098597F">
        <w:t>rækken og har kopieret den foran, s</w:t>
      </w:r>
      <w:r w:rsidR="0005715B">
        <w:t>t</w:t>
      </w:r>
      <w:r w:rsidR="0098597F">
        <w:t>iller nr. 1 sig lidt på afstand</w:t>
      </w:r>
      <w:r>
        <w:t xml:space="preserve"> og ser</w:t>
      </w:r>
      <w:r w:rsidR="0098597F">
        <w:t>,</w:t>
      </w:r>
      <w:r>
        <w:t xml:space="preserve"> hvordan </w:t>
      </w:r>
      <w:r w:rsidR="0005715B">
        <w:t xml:space="preserve">gang og kropsholdning er blevet fortolket. Ofte vil bestemte træk blive forstørret ned gennem rækken, og det kan være en morsom </w:t>
      </w:r>
      <w:proofErr w:type="spellStart"/>
      <w:r w:rsidR="0005715B">
        <w:t>aha</w:t>
      </w:r>
      <w:r w:rsidR="0098597F">
        <w:t>-</w:t>
      </w:r>
      <w:bookmarkStart w:id="0" w:name="_GoBack"/>
      <w:bookmarkEnd w:id="0"/>
      <w:r w:rsidR="0005715B">
        <w:t>oplevelse</w:t>
      </w:r>
      <w:proofErr w:type="spellEnd"/>
      <w:r w:rsidR="0005715B">
        <w:t>.</w:t>
      </w:r>
    </w:p>
    <w:sectPr w:rsidR="00E52FC7" w:rsidRPr="00E002FC" w:rsidSect="00A62896">
      <w:pgSz w:w="11906" w:h="16838"/>
      <w:pgMar w:top="1843" w:right="1134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7780" w:rsidRDefault="00BC7780">
      <w:pPr>
        <w:spacing w:after="0" w:line="240" w:lineRule="auto"/>
      </w:pPr>
      <w:r>
        <w:separator/>
      </w:r>
    </w:p>
  </w:endnote>
  <w:endnote w:type="continuationSeparator" w:id="0">
    <w:p w:rsidR="00BC7780" w:rsidRDefault="00BC7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7780" w:rsidRDefault="00BC7780">
      <w:pPr>
        <w:spacing w:after="0" w:line="240" w:lineRule="auto"/>
      </w:pPr>
      <w:r>
        <w:separator/>
      </w:r>
    </w:p>
  </w:footnote>
  <w:footnote w:type="continuationSeparator" w:id="0">
    <w:p w:rsidR="00BC7780" w:rsidRDefault="00BC7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BB85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1772D7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88E67A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6E52AB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984C0B9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602C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A98034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5CEFF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D5104C0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1A243BEA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38F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271C2316"/>
    <w:multiLevelType w:val="hybridMultilevel"/>
    <w:tmpl w:val="6FC69344"/>
    <w:lvl w:ilvl="0" w:tplc="E8FCC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E71F9"/>
    <w:multiLevelType w:val="hybridMultilevel"/>
    <w:tmpl w:val="76C83558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3">
    <w:nsid w:val="36E0604F"/>
    <w:multiLevelType w:val="hybridMultilevel"/>
    <w:tmpl w:val="51E0910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617AE3"/>
    <w:multiLevelType w:val="hybridMultilevel"/>
    <w:tmpl w:val="77D002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D707DD9"/>
    <w:multiLevelType w:val="hybridMultilevel"/>
    <w:tmpl w:val="63EE2C32"/>
    <w:lvl w:ilvl="0" w:tplc="0406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6">
    <w:nsid w:val="512002A3"/>
    <w:multiLevelType w:val="hybridMultilevel"/>
    <w:tmpl w:val="8620F5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F4ADF"/>
    <w:multiLevelType w:val="hybridMultilevel"/>
    <w:tmpl w:val="40CAD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7"/>
  </w:num>
  <w:num w:numId="13">
    <w:abstractNumId w:val="16"/>
  </w:num>
  <w:num w:numId="14">
    <w:abstractNumId w:val="13"/>
  </w:num>
  <w:num w:numId="15">
    <w:abstractNumId w:val="12"/>
  </w:num>
  <w:num w:numId="16">
    <w:abstractNumId w:val="15"/>
  </w:num>
  <w:num w:numId="17">
    <w:abstractNumId w:val="1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B6E2C"/>
    <w:rsid w:val="00011277"/>
    <w:rsid w:val="000137BE"/>
    <w:rsid w:val="00047220"/>
    <w:rsid w:val="00094088"/>
    <w:rsid w:val="000A5D9D"/>
    <w:rsid w:val="000B7340"/>
    <w:rsid w:val="000C1223"/>
    <w:rsid w:val="000D36C3"/>
    <w:rsid w:val="001059B3"/>
    <w:rsid w:val="001062B5"/>
    <w:rsid w:val="00111849"/>
    <w:rsid w:val="001215CE"/>
    <w:rsid w:val="00123CD1"/>
    <w:rsid w:val="00125C95"/>
    <w:rsid w:val="00134386"/>
    <w:rsid w:val="00135EDC"/>
    <w:rsid w:val="00152D73"/>
    <w:rsid w:val="0017475D"/>
    <w:rsid w:val="001963FE"/>
    <w:rsid w:val="00197032"/>
    <w:rsid w:val="001A31BD"/>
    <w:rsid w:val="001A42F5"/>
    <w:rsid w:val="001B0A47"/>
    <w:rsid w:val="001B4F9F"/>
    <w:rsid w:val="001E4B9F"/>
    <w:rsid w:val="001E5EA6"/>
    <w:rsid w:val="001E7F46"/>
    <w:rsid w:val="00230E40"/>
    <w:rsid w:val="00235E95"/>
    <w:rsid w:val="00244E2C"/>
    <w:rsid w:val="002817A2"/>
    <w:rsid w:val="002D7F59"/>
    <w:rsid w:val="002E2940"/>
    <w:rsid w:val="002E5EAE"/>
    <w:rsid w:val="00305F69"/>
    <w:rsid w:val="00326DCD"/>
    <w:rsid w:val="003346F0"/>
    <w:rsid w:val="0035227E"/>
    <w:rsid w:val="00371315"/>
    <w:rsid w:val="003B6E2C"/>
    <w:rsid w:val="003F0666"/>
    <w:rsid w:val="004134F9"/>
    <w:rsid w:val="00445F62"/>
    <w:rsid w:val="00453C4E"/>
    <w:rsid w:val="00483D78"/>
    <w:rsid w:val="00485218"/>
    <w:rsid w:val="004B5809"/>
    <w:rsid w:val="004D42EB"/>
    <w:rsid w:val="0050006C"/>
    <w:rsid w:val="0050015A"/>
    <w:rsid w:val="00512655"/>
    <w:rsid w:val="0053771B"/>
    <w:rsid w:val="0054462D"/>
    <w:rsid w:val="00566306"/>
    <w:rsid w:val="0056646E"/>
    <w:rsid w:val="00590182"/>
    <w:rsid w:val="005973D5"/>
    <w:rsid w:val="006025E0"/>
    <w:rsid w:val="006219AF"/>
    <w:rsid w:val="00656E39"/>
    <w:rsid w:val="006D6B36"/>
    <w:rsid w:val="0071746F"/>
    <w:rsid w:val="007474E9"/>
    <w:rsid w:val="00754349"/>
    <w:rsid w:val="00785172"/>
    <w:rsid w:val="007B2610"/>
    <w:rsid w:val="007C6E46"/>
    <w:rsid w:val="007D44AE"/>
    <w:rsid w:val="007E0A69"/>
    <w:rsid w:val="007F06F7"/>
    <w:rsid w:val="007F6F3D"/>
    <w:rsid w:val="0088216B"/>
    <w:rsid w:val="008F25BE"/>
    <w:rsid w:val="00975318"/>
    <w:rsid w:val="009903FC"/>
    <w:rsid w:val="0099691A"/>
    <w:rsid w:val="009A661C"/>
    <w:rsid w:val="009A6F95"/>
    <w:rsid w:val="009A7A82"/>
    <w:rsid w:val="009F32BB"/>
    <w:rsid w:val="00A2708A"/>
    <w:rsid w:val="00A36E38"/>
    <w:rsid w:val="00A4018E"/>
    <w:rsid w:val="00A62896"/>
    <w:rsid w:val="00A76890"/>
    <w:rsid w:val="00AF1C28"/>
    <w:rsid w:val="00B03723"/>
    <w:rsid w:val="00B12AFA"/>
    <w:rsid w:val="00B32270"/>
    <w:rsid w:val="00B432FE"/>
    <w:rsid w:val="00B705CF"/>
    <w:rsid w:val="00B745A7"/>
    <w:rsid w:val="00B85B3E"/>
    <w:rsid w:val="00B91044"/>
    <w:rsid w:val="00BC25B6"/>
    <w:rsid w:val="00BC5A2A"/>
    <w:rsid w:val="00BF4044"/>
    <w:rsid w:val="00C04745"/>
    <w:rsid w:val="00C14401"/>
    <w:rsid w:val="00C36BEB"/>
    <w:rsid w:val="00C50481"/>
    <w:rsid w:val="00C5772A"/>
    <w:rsid w:val="00C849AE"/>
    <w:rsid w:val="00CC018D"/>
    <w:rsid w:val="00CF06F9"/>
    <w:rsid w:val="00D1060C"/>
    <w:rsid w:val="00DA21A0"/>
    <w:rsid w:val="00DB4DF2"/>
    <w:rsid w:val="00DC1D18"/>
    <w:rsid w:val="00DD5963"/>
    <w:rsid w:val="00E002FC"/>
    <w:rsid w:val="00E06E1E"/>
    <w:rsid w:val="00E14233"/>
    <w:rsid w:val="00E31CB7"/>
    <w:rsid w:val="00E455AC"/>
    <w:rsid w:val="00F064D0"/>
    <w:rsid w:val="00F3780E"/>
    <w:rsid w:val="00F4213D"/>
    <w:rsid w:val="00F674D7"/>
    <w:rsid w:val="00FB2804"/>
    <w:rsid w:val="00FC2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  <w:documentProtection w:edit="readOnly" w:enforcement="1" w:cryptProviderType="rsaFull" w:cryptAlgorithmClass="hash" w:cryptAlgorithmType="typeAny" w:cryptAlgorithmSid="4" w:cryptSpinCount="100000" w:hash="Jz3F9SvdoGXowIqPbaYk4HMxRDA=" w:salt="Zg2MBbBv3XIQpwZVZIKHAQ==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306"/>
  </w:style>
  <w:style w:type="paragraph" w:styleId="Overskrift1">
    <w:name w:val="heading 1"/>
    <w:basedOn w:val="Normal"/>
    <w:next w:val="Normal"/>
    <w:link w:val="Overskrift1Tegn"/>
    <w:uiPriority w:val="9"/>
    <w:qFormat/>
    <w:rsid w:val="005663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63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1963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Titel">
    <w:name w:val="Title"/>
    <w:basedOn w:val="Normal"/>
    <w:next w:val="Normal"/>
    <w:link w:val="TitelTegn"/>
    <w:uiPriority w:val="10"/>
    <w:qFormat/>
    <w:rsid w:val="0056630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5663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5663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63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pstilling-punkttegn">
    <w:name w:val="List Bullet"/>
    <w:basedOn w:val="Normal"/>
    <w:uiPriority w:val="99"/>
    <w:unhideWhenUsed/>
    <w:rsid w:val="00566306"/>
    <w:pPr>
      <w:numPr>
        <w:numId w:val="1"/>
      </w:numPr>
      <w:contextualSpacing/>
    </w:pPr>
  </w:style>
  <w:style w:type="paragraph" w:styleId="Opstilling-punkttegn2">
    <w:name w:val="List Bullet 2"/>
    <w:basedOn w:val="Normal"/>
    <w:uiPriority w:val="99"/>
    <w:unhideWhenUsed/>
    <w:rsid w:val="00566306"/>
    <w:pPr>
      <w:numPr>
        <w:numId w:val="2"/>
      </w:numPr>
      <w:contextualSpacing/>
    </w:pPr>
  </w:style>
  <w:style w:type="paragraph" w:styleId="Opstilling-talellerbogst">
    <w:name w:val="List Number"/>
    <w:basedOn w:val="Normal"/>
    <w:uiPriority w:val="99"/>
    <w:unhideWhenUsed/>
    <w:rsid w:val="00566306"/>
    <w:pPr>
      <w:numPr>
        <w:numId w:val="6"/>
      </w:numPr>
      <w:contextualSpacing/>
    </w:pPr>
  </w:style>
  <w:style w:type="paragraph" w:styleId="Opstilling-talellerbogst2">
    <w:name w:val="List Number 2"/>
    <w:basedOn w:val="Normal"/>
    <w:uiPriority w:val="99"/>
    <w:unhideWhenUsed/>
    <w:rsid w:val="00566306"/>
    <w:pPr>
      <w:numPr>
        <w:numId w:val="7"/>
      </w:numPr>
      <w:contextualSpacing/>
    </w:pPr>
  </w:style>
  <w:style w:type="character" w:styleId="Strk">
    <w:name w:val="Strong"/>
    <w:basedOn w:val="Standardskrifttypeiafsnit"/>
    <w:uiPriority w:val="22"/>
    <w:qFormat/>
    <w:rsid w:val="00566306"/>
    <w:rPr>
      <w:b/>
      <w:bCs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1963F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Kommentar">
    <w:name w:val="Kommentar"/>
    <w:basedOn w:val="Normal"/>
    <w:qFormat/>
    <w:rsid w:val="00590182"/>
    <w:rPr>
      <w:color w:val="C0504D" w:themeColor="accent2"/>
    </w:rPr>
  </w:style>
  <w:style w:type="paragraph" w:customStyle="1" w:styleId="Video">
    <w:name w:val="Video"/>
    <w:basedOn w:val="Normal"/>
    <w:next w:val="Normal"/>
    <w:qFormat/>
    <w:rsid w:val="009A6F95"/>
    <w:rPr>
      <w:color w:val="F79646" w:themeColor="accent6"/>
    </w:rPr>
  </w:style>
  <w:style w:type="paragraph" w:customStyle="1" w:styleId="Figuroverskrift">
    <w:name w:val="Figuroverskrift"/>
    <w:basedOn w:val="Normal"/>
    <w:next w:val="Figur"/>
    <w:qFormat/>
    <w:rsid w:val="00590182"/>
    <w:rPr>
      <w:color w:val="9BBB59" w:themeColor="accent3"/>
    </w:rPr>
  </w:style>
  <w:style w:type="paragraph" w:customStyle="1" w:styleId="Figur">
    <w:name w:val="Figur"/>
    <w:basedOn w:val="Normal"/>
    <w:qFormat/>
    <w:rsid w:val="00590182"/>
    <w:rPr>
      <w:color w:val="9BBB59" w:themeColor="accent3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A6F95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A6F95"/>
    <w:rPr>
      <w:rFonts w:ascii="Lucida Grande" w:hAnsi="Lucida Grande"/>
      <w:sz w:val="18"/>
      <w:szCs w:val="18"/>
    </w:rPr>
  </w:style>
  <w:style w:type="paragraph" w:customStyle="1" w:styleId="Tabeloverskrift">
    <w:name w:val="Tabeloverskrift"/>
    <w:basedOn w:val="Normal"/>
    <w:qFormat/>
    <w:rsid w:val="00590182"/>
    <w:rPr>
      <w:color w:val="660066"/>
    </w:rPr>
  </w:style>
  <w:style w:type="table" w:styleId="Tabel-Gitter">
    <w:name w:val="Table Grid"/>
    <w:basedOn w:val="Tabel-Normal"/>
    <w:uiPriority w:val="59"/>
    <w:rsid w:val="00B03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dsholdertekst">
    <w:name w:val="Placeholder Text"/>
    <w:basedOn w:val="Standardskrifttypeiafsnit"/>
    <w:uiPriority w:val="99"/>
    <w:semiHidden/>
    <w:rsid w:val="006025E0"/>
    <w:rPr>
      <w:color w:val="808080"/>
    </w:rPr>
  </w:style>
  <w:style w:type="paragraph" w:customStyle="1" w:styleId="Feedback">
    <w:name w:val="Feedback"/>
    <w:basedOn w:val="Normal"/>
    <w:autoRedefine/>
    <w:qFormat/>
    <w:rsid w:val="00C849AE"/>
    <w:rPr>
      <w:rFonts w:ascii="Calibri" w:hAnsi="Calibri"/>
      <w:color w:val="4F6228" w:themeColor="accent3" w:themeShade="80"/>
    </w:rPr>
  </w:style>
  <w:style w:type="paragraph" w:customStyle="1" w:styleId="Bokssprgsmltilopsamling">
    <w:name w:val="Boks spørgsmål til opsamling"/>
    <w:basedOn w:val="Normal"/>
    <w:qFormat/>
    <w:rsid w:val="0035227E"/>
    <w:pPr>
      <w:spacing w:before="240" w:after="0"/>
    </w:pPr>
    <w:rPr>
      <w:color w:val="3366FF"/>
    </w:rPr>
  </w:style>
  <w:style w:type="paragraph" w:customStyle="1" w:styleId="Bokstips">
    <w:name w:val="Boks tips"/>
    <w:basedOn w:val="Normal"/>
    <w:qFormat/>
    <w:rsid w:val="0035227E"/>
    <w:pPr>
      <w:spacing w:before="240" w:after="0"/>
    </w:pPr>
    <w:rPr>
      <w:bCs/>
      <w:color w:val="FF0000"/>
      <w:lang w:val="en-US"/>
    </w:rPr>
  </w:style>
  <w:style w:type="paragraph" w:customStyle="1" w:styleId="Overskriftinstruktionsark">
    <w:name w:val="Overskrift instruktionsark"/>
    <w:basedOn w:val="Overskrift1"/>
    <w:qFormat/>
    <w:rsid w:val="00B12AFA"/>
    <w:rPr>
      <w:color w:val="F79646" w:themeColor="accent6"/>
    </w:rPr>
  </w:style>
  <w:style w:type="paragraph" w:styleId="Ingenafstand">
    <w:name w:val="No Spacing"/>
    <w:uiPriority w:val="1"/>
    <w:qFormat/>
    <w:rsid w:val="00670E0A"/>
    <w:pPr>
      <w:spacing w:after="0" w:line="240" w:lineRule="auto"/>
    </w:pPr>
  </w:style>
  <w:style w:type="paragraph" w:styleId="Korrektur">
    <w:name w:val="Revision"/>
    <w:hidden/>
    <w:uiPriority w:val="99"/>
    <w:semiHidden/>
    <w:rsid w:val="00467544"/>
    <w:pPr>
      <w:spacing w:after="0" w:line="240" w:lineRule="auto"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46754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67544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67544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6754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675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ropbox\Dig,%20mig%20og%20f&#230;llesskabet\Skabeloner\Skabelon%20Instruktioner%20www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AED824F0-1CB9-4E6B-9E11-055AA744F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Skabelon Instruktioner www</Template>
  <TotalTime>266</TotalTime>
  <Pages>2</Pages>
  <Words>418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Lis</cp:lastModifiedBy>
  <cp:revision>19</cp:revision>
  <dcterms:created xsi:type="dcterms:W3CDTF">2014-02-27T15:05:00Z</dcterms:created>
  <dcterms:modified xsi:type="dcterms:W3CDTF">2014-10-20T14:17:00Z</dcterms:modified>
</cp:coreProperties>
</file>