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A7540B" w:rsidP="007474E9">
      <w:pPr>
        <w:pStyle w:val="Titel"/>
      </w:pPr>
      <w:r>
        <w:t>Kredsen</w:t>
      </w:r>
      <w:r w:rsidR="00EC4961">
        <w:t>,</w:t>
      </w:r>
      <w:r w:rsidR="001A42F5">
        <w:t xml:space="preserve"> nummer </w:t>
      </w:r>
      <w:r w:rsidR="00B6336F">
        <w:t>38</w:t>
      </w:r>
    </w:p>
    <w:p w:rsidR="00B12AFA" w:rsidRDefault="00A7540B" w:rsidP="00B12AFA">
      <w:pPr>
        <w:pStyle w:val="Overskriftinstruktionsark"/>
      </w:pPr>
      <w:r>
        <w:t>Kredsen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AD4BC9" w:rsidP="001E5EA6">
      <w:pPr>
        <w:spacing w:after="0" w:line="240" w:lineRule="auto"/>
      </w:pPr>
      <w:r>
        <w:t>Eleverne træner sammenhold</w:t>
      </w:r>
      <w:r w:rsidR="00AD325D">
        <w:t xml:space="preserve"> i et fællesskab</w:t>
      </w:r>
      <w:r>
        <w:t xml:space="preserve">. De </w:t>
      </w:r>
      <w:r w:rsidR="00AD325D">
        <w:t xml:space="preserve">øver koordinering, samarbejde og opmærksomhed i en gruppe. </w:t>
      </w:r>
    </w:p>
    <w:p w:rsidR="0068208A" w:rsidRDefault="006A1538" w:rsidP="006A1538">
      <w:pPr>
        <w:pStyle w:val="Video"/>
      </w:pPr>
      <w:r w:rsidRPr="006A1538">
        <w:t>38 Kredsen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7D4CA8" w:rsidP="001E5EA6">
      <w:pPr>
        <w:spacing w:after="0" w:line="240" w:lineRule="auto"/>
      </w:pPr>
      <w:r>
        <w:t>Fra 8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B6336F" w:rsidP="001E5EA6">
      <w:pPr>
        <w:spacing w:after="0" w:line="240" w:lineRule="auto"/>
      </w:pPr>
      <w:r>
        <w:t>Fra 5</w:t>
      </w:r>
      <w:r w:rsidR="001E4B9F">
        <w:t xml:space="preserve"> </w:t>
      </w:r>
      <w:r w:rsidR="001E5EA6">
        <w:t xml:space="preserve">minutter. </w:t>
      </w:r>
    </w:p>
    <w:p w:rsidR="001E5EA6" w:rsidRDefault="001E5EA6" w:rsidP="001E5EA6">
      <w:pPr>
        <w:spacing w:after="0" w:line="240" w:lineRule="auto"/>
      </w:pPr>
      <w:r>
        <w:t xml:space="preserve">Gulvplads </w:t>
      </w:r>
      <w:r w:rsidR="00EC4961">
        <w:t>så</w:t>
      </w:r>
      <w:r>
        <w:t xml:space="preserve"> alle kan stå i en cirkel og se hinanden. </w:t>
      </w:r>
    </w:p>
    <w:p w:rsidR="00B6336F" w:rsidRDefault="001E5EA6" w:rsidP="00B6336F">
      <w:pPr>
        <w:pStyle w:val="Overskrift2"/>
      </w:pPr>
      <w:r w:rsidRPr="00354AA3">
        <w:t>Instruktion</w:t>
      </w:r>
    </w:p>
    <w:p w:rsidR="00AA623F" w:rsidRDefault="00D7117E" w:rsidP="00AD4BC9">
      <w:pPr>
        <w:spacing w:after="0" w:line="240" w:lineRule="auto"/>
      </w:pPr>
      <w:r>
        <w:t>Bed eleverne om at tage hinanden</w:t>
      </w:r>
      <w:r w:rsidR="00EB18B8">
        <w:t xml:space="preserve"> i</w:t>
      </w:r>
      <w:r>
        <w:t xml:space="preserve"> hænder</w:t>
      </w:r>
      <w:r w:rsidR="00EB18B8">
        <w:t>ne</w:t>
      </w:r>
      <w:r w:rsidR="007A7018">
        <w:t xml:space="preserve"> og danne en </w:t>
      </w:r>
      <w:r w:rsidR="00A7540B">
        <w:t>kreds</w:t>
      </w:r>
      <w:r>
        <w:t xml:space="preserve">. En elev </w:t>
      </w:r>
      <w:r w:rsidR="002557B4">
        <w:t xml:space="preserve">A </w:t>
      </w:r>
      <w:r>
        <w:t xml:space="preserve">skal </w:t>
      </w:r>
      <w:r w:rsidR="007A7018">
        <w:t xml:space="preserve">melde sig </w:t>
      </w:r>
      <w:r w:rsidR="0073395B">
        <w:t xml:space="preserve">til at </w:t>
      </w:r>
      <w:r w:rsidR="00EB18B8">
        <w:t xml:space="preserve">prøve at </w:t>
      </w:r>
      <w:r w:rsidR="007A7018">
        <w:t xml:space="preserve">være </w:t>
      </w:r>
      <w:r w:rsidR="0073395B">
        <w:t>udenfor</w:t>
      </w:r>
      <w:r w:rsidR="007A7018">
        <w:t xml:space="preserve"> </w:t>
      </w:r>
      <w:r w:rsidR="00A7540B">
        <w:t>kredsen</w:t>
      </w:r>
      <w:r w:rsidR="007A7018">
        <w:t>.</w:t>
      </w:r>
      <w:r w:rsidR="00AA623F">
        <w:t xml:space="preserve"> </w:t>
      </w:r>
      <w:r w:rsidR="00EB18B8">
        <w:t>G</w:t>
      </w:r>
      <w:r w:rsidR="0073395B">
        <w:t>ruppen udpeger en person</w:t>
      </w:r>
      <w:r w:rsidR="002557B4">
        <w:t xml:space="preserve"> B</w:t>
      </w:r>
      <w:r w:rsidR="00EB18B8">
        <w:t>,</w:t>
      </w:r>
      <w:r w:rsidR="0073395B">
        <w:t xml:space="preserve"> som </w:t>
      </w:r>
      <w:r w:rsidR="002557B4">
        <w:t xml:space="preserve">A </w:t>
      </w:r>
      <w:r w:rsidR="00EB18B8">
        <w:t xml:space="preserve">skal </w:t>
      </w:r>
      <w:r w:rsidR="002557B4">
        <w:t xml:space="preserve">forsøge at røre og på den måde </w:t>
      </w:r>
      <w:r w:rsidR="00EB18B8">
        <w:t>fange</w:t>
      </w:r>
      <w:r w:rsidR="0073395B">
        <w:t>. Navn</w:t>
      </w:r>
      <w:r w:rsidR="002557B4">
        <w:t xml:space="preserve"> på B</w:t>
      </w:r>
      <w:r w:rsidR="0073395B">
        <w:t xml:space="preserve"> siges højt</w:t>
      </w:r>
      <w:r w:rsidR="00EB18B8">
        <w:t>, så a</w:t>
      </w:r>
      <w:r w:rsidR="0073395B">
        <w:t>lle ved</w:t>
      </w:r>
      <w:r w:rsidR="00EC4961">
        <w:t>,</w:t>
      </w:r>
      <w:r w:rsidR="0073395B">
        <w:t xml:space="preserve"> hvem </w:t>
      </w:r>
      <w:r w:rsidR="002557B4">
        <w:t>det er</w:t>
      </w:r>
      <w:r w:rsidR="007D4CA8">
        <w:t>.</w:t>
      </w:r>
      <w:r w:rsidR="002557B4">
        <w:t xml:space="preserve"> </w:t>
      </w:r>
      <w:r w:rsidR="00632719">
        <w:t>Fortæl eleverne</w:t>
      </w:r>
      <w:r w:rsidR="00EB18B8">
        <w:t xml:space="preserve"> i </w:t>
      </w:r>
      <w:r w:rsidR="00A7540B">
        <w:t>kredsen</w:t>
      </w:r>
      <w:r w:rsidR="00EC4961">
        <w:t>, at</w:t>
      </w:r>
      <w:r w:rsidR="00A7540B">
        <w:t xml:space="preserve"> de </w:t>
      </w:r>
      <w:r w:rsidR="007D4CA8">
        <w:t xml:space="preserve">skal samarbejde om at undgå at </w:t>
      </w:r>
      <w:r w:rsidR="002557B4">
        <w:t xml:space="preserve">B </w:t>
      </w:r>
      <w:r w:rsidR="007D4CA8">
        <w:t>fanges.</w:t>
      </w:r>
      <w:r w:rsidR="00AA623F">
        <w:t xml:space="preserve"> </w:t>
      </w:r>
      <w:r w:rsidR="007D4CA8">
        <w:t>De må flytte sig og bevæge sig</w:t>
      </w:r>
      <w:r w:rsidR="00632719">
        <w:t xml:space="preserve"> i rummet</w:t>
      </w:r>
      <w:r w:rsidR="002557B4">
        <w:t xml:space="preserve">, men de </w:t>
      </w:r>
      <w:r w:rsidR="00E23EEF">
        <w:t>må ikke</w:t>
      </w:r>
      <w:r w:rsidR="007D4CA8">
        <w:t xml:space="preserve"> slip</w:t>
      </w:r>
      <w:r w:rsidR="002557B4">
        <w:t>pe</w:t>
      </w:r>
      <w:r w:rsidR="007D4CA8">
        <w:t xml:space="preserve"> hinanden</w:t>
      </w:r>
      <w:r w:rsidR="002557B4">
        <w:t>s hænder</w:t>
      </w:r>
      <w:r w:rsidR="007D4CA8">
        <w:t>.</w:t>
      </w:r>
      <w:r w:rsidR="00632719">
        <w:t xml:space="preserve"> </w:t>
      </w:r>
      <w:r w:rsidR="002557B4">
        <w:t>A må</w:t>
      </w:r>
      <w:r w:rsidR="00632719">
        <w:t xml:space="preserve"> prøve alt lige fra at løbe rundt og forsøge at trænge ind mellem ben og arme.</w:t>
      </w:r>
      <w:r w:rsidR="00632719" w:rsidRPr="00632719">
        <w:t xml:space="preserve"> </w:t>
      </w:r>
      <w:r w:rsidR="002557B4">
        <w:t xml:space="preserve">Når B </w:t>
      </w:r>
      <w:r w:rsidR="00632719">
        <w:t>er fanget</w:t>
      </w:r>
      <w:r w:rsidR="002557B4">
        <w:t xml:space="preserve"> kan</w:t>
      </w:r>
      <w:r w:rsidR="00632719">
        <w:t xml:space="preserve"> to ny</w:t>
      </w:r>
      <w:r w:rsidR="00AA623F">
        <w:t>e elever vælges.</w:t>
      </w:r>
    </w:p>
    <w:p w:rsidR="0073395B" w:rsidRDefault="0052550D" w:rsidP="00AD4BC9">
      <w:pPr>
        <w:spacing w:after="0" w:line="240" w:lineRule="auto"/>
      </w:pPr>
      <w:r w:rsidRPr="0052550D">
        <w:rPr>
          <w:b/>
        </w:rPr>
        <w:t>V</w:t>
      </w:r>
      <w:r w:rsidR="002C7548">
        <w:rPr>
          <w:b/>
        </w:rPr>
        <w:t>igtigt</w:t>
      </w:r>
      <w:r w:rsidRPr="0052550D">
        <w:rPr>
          <w:b/>
        </w:rPr>
        <w:t>:</w:t>
      </w:r>
      <w:r w:rsidR="002557B4">
        <w:t xml:space="preserve"> Ø</w:t>
      </w:r>
      <w:r w:rsidR="00632719">
        <w:t>velsen</w:t>
      </w:r>
      <w:r w:rsidR="002557B4">
        <w:t xml:space="preserve"> kan</w:t>
      </w:r>
      <w:r w:rsidR="00632719">
        <w:t xml:space="preserve">, alt efter deltagernes temperament og fysik, </w:t>
      </w:r>
      <w:r w:rsidR="00EB18B8">
        <w:t>blive</w:t>
      </w:r>
      <w:r w:rsidR="00632719">
        <w:t xml:space="preserve"> voldsom</w:t>
      </w:r>
      <w:r w:rsidR="002557B4">
        <w:t xml:space="preserve">. Det er derfor </w:t>
      </w:r>
      <w:r w:rsidR="00632719">
        <w:t>vigtig</w:t>
      </w:r>
      <w:r w:rsidR="00EB18B8">
        <w:t>t</w:t>
      </w:r>
      <w:r w:rsidR="00AA623F">
        <w:t xml:space="preserve"> at understrege</w:t>
      </w:r>
      <w:r w:rsidR="00EC4961">
        <w:t>,</w:t>
      </w:r>
      <w:r w:rsidR="00AA623F">
        <w:t xml:space="preserve"> </w:t>
      </w:r>
      <w:r w:rsidR="00EB18B8">
        <w:t xml:space="preserve">at </w:t>
      </w:r>
      <w:r w:rsidR="00AA623F">
        <w:t>øvelsen</w:t>
      </w:r>
      <w:r w:rsidR="00632719">
        <w:t xml:space="preserve"> </w:t>
      </w:r>
      <w:r w:rsidR="00AA623F">
        <w:t xml:space="preserve">også </w:t>
      </w:r>
      <w:r w:rsidR="00632719">
        <w:t>handler om at passe på hinanden i et fællesskab</w:t>
      </w:r>
      <w:r w:rsidR="00AA623F">
        <w:t>, så ingen kommer til skade.</w:t>
      </w:r>
    </w:p>
    <w:p w:rsidR="00AD4BC9" w:rsidRPr="00BD7807" w:rsidRDefault="00AA623F" w:rsidP="00BD7807">
      <w:pPr>
        <w:spacing w:after="0" w:line="240" w:lineRule="auto"/>
        <w:rPr>
          <w:rFonts w:ascii="Calibri" w:eastAsia="Calibri" w:hAnsi="Calibri" w:cs="Times New Roman"/>
          <w:b/>
        </w:rPr>
      </w:pPr>
      <w:r>
        <w:t xml:space="preserve"> 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F9257F" w:rsidRPr="00F9257F" w:rsidRDefault="00F9257F" w:rsidP="00F9257F">
      <w:r>
        <w:t>Tal med eleverne</w:t>
      </w:r>
      <w:r w:rsidR="004D4D38">
        <w:t xml:space="preserve"> om den </w:t>
      </w:r>
      <w:r w:rsidR="00BD7807">
        <w:t>styrke og tryghed</w:t>
      </w:r>
      <w:r w:rsidR="004D4D38">
        <w:t>, man kan opnå i en gruppe, der holder sammen og hjælper hinanden.</w:t>
      </w:r>
      <w:r w:rsidR="00BD7807">
        <w:t xml:space="preserve"> </w:t>
      </w:r>
      <w:r w:rsidR="004D4D38">
        <w:t>Spørg om de kender til,</w:t>
      </w:r>
      <w:r w:rsidR="00BD7807">
        <w:t xml:space="preserve"> at gruppesammenhold</w:t>
      </w:r>
      <w:r w:rsidR="004D4D38">
        <w:t xml:space="preserve"> kan være både positivt og negativt</w:t>
      </w:r>
      <w:r w:rsidR="00BD7807">
        <w:t>.</w:t>
      </w:r>
      <w:r w:rsidR="004C5942">
        <w:t xml:space="preserve"> Vær opmærksom på de elever, der var udenfor </w:t>
      </w:r>
      <w:r w:rsidR="002557B4">
        <w:t>kredsen</w:t>
      </w:r>
      <w:r w:rsidR="00EC4961">
        <w:t xml:space="preserve"> og</w:t>
      </w:r>
      <w:r w:rsidR="004C5942">
        <w:t xml:space="preserve"> spørg til deres oplevelse. Forskellige </w:t>
      </w:r>
      <w:r w:rsidR="00BB744F">
        <w:t xml:space="preserve">følelsesmæssige </w:t>
      </w:r>
      <w:r w:rsidR="004C5942">
        <w:t>oplevelser kan have været i spil under forsøget på at komme ind i et fællesskab.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:rsidR="00E002FC" w:rsidRDefault="001E4B9F" w:rsidP="00BD7807">
      <w:pPr>
        <w:pStyle w:val="Opstilling-punkttegn"/>
      </w:pPr>
      <w:r>
        <w:t xml:space="preserve"> </w:t>
      </w:r>
      <w:r w:rsidR="00E630F3">
        <w:t xml:space="preserve">Hvordan </w:t>
      </w:r>
      <w:r w:rsidR="00DE2DA2">
        <w:t xml:space="preserve">var energien i </w:t>
      </w:r>
      <w:r w:rsidR="00E23EEF">
        <w:t>kredsen</w:t>
      </w:r>
      <w:r w:rsidR="00EC4961">
        <w:t>,</w:t>
      </w:r>
      <w:r w:rsidR="00DE2DA2">
        <w:t xml:space="preserve"> og hjalp I</w:t>
      </w:r>
      <w:r w:rsidR="00BD7807">
        <w:t xml:space="preserve"> hinanden?</w:t>
      </w:r>
    </w:p>
    <w:p w:rsidR="00E630F3" w:rsidRDefault="00E630F3" w:rsidP="00E002FC">
      <w:pPr>
        <w:pStyle w:val="Opstilling-punkttegn"/>
      </w:pPr>
      <w:r>
        <w:t xml:space="preserve">Hvordan var det at stå udenfor? </w:t>
      </w:r>
      <w:r w:rsidR="004D4D38">
        <w:t>Tændte det</w:t>
      </w:r>
      <w:r>
        <w:t xml:space="preserve"> fighterånd? </w:t>
      </w:r>
      <w:r w:rsidR="004D4D38">
        <w:t xml:space="preserve">Var det sjovt? Eller ensomt, som i </w:t>
      </w:r>
      <w:r w:rsidR="00C410B8">
        <w:t>”</w:t>
      </w:r>
      <w:r w:rsidR="004D4D38">
        <w:t>m</w:t>
      </w:r>
      <w:r>
        <w:t>ig mod de andre</w:t>
      </w:r>
      <w:r w:rsidR="00C410B8">
        <w:t>”</w:t>
      </w:r>
      <w:r w:rsidR="004D4D38">
        <w:t>?</w:t>
      </w:r>
    </w:p>
    <w:p w:rsidR="001E5EA6" w:rsidRDefault="004D4D38" w:rsidP="00E002FC">
      <w:pPr>
        <w:pStyle w:val="Opstilling-punkttegn"/>
      </w:pPr>
      <w:r>
        <w:t>Kender I</w:t>
      </w:r>
      <w:r w:rsidR="00F9257F">
        <w:t xml:space="preserve"> situationer, hvor det er vigtigt</w:t>
      </w:r>
      <w:r w:rsidR="00C410B8">
        <w:t>, at</w:t>
      </w:r>
      <w:r w:rsidR="00F9257F">
        <w:t xml:space="preserve"> man ho</w:t>
      </w:r>
      <w:r>
        <w:t>lder sammen og hjælper hinanden?</w:t>
      </w:r>
      <w:r w:rsidR="00E630F3">
        <w:t xml:space="preserve"> Fx</w:t>
      </w:r>
      <w:r w:rsidR="00BD7807">
        <w:t xml:space="preserve"> når man er på hold sammen eller er faret vild.</w:t>
      </w:r>
    </w:p>
    <w:p w:rsidR="001E5EA6" w:rsidRDefault="00BD7807" w:rsidP="00BB744F">
      <w:pPr>
        <w:pStyle w:val="Opstilling-punkttegn"/>
      </w:pPr>
      <w:r>
        <w:t>Er der situationer</w:t>
      </w:r>
      <w:r w:rsidR="00C410B8">
        <w:t>,</w:t>
      </w:r>
      <w:r>
        <w:t xml:space="preserve"> hvor et stærkt sammenhold i en gruppe er problematisk? Fx lukkede kliker på en skole eller bande</w:t>
      </w:r>
      <w:r w:rsidR="002C7548">
        <w:t>r</w:t>
      </w:r>
      <w:r>
        <w:t>.</w:t>
      </w:r>
    </w:p>
    <w:sectPr w:rsidR="001E5EA6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F76" w:rsidRDefault="000B4F76">
      <w:pPr>
        <w:spacing w:after="0" w:line="240" w:lineRule="auto"/>
      </w:pPr>
      <w:r>
        <w:separator/>
      </w:r>
    </w:p>
  </w:endnote>
  <w:endnote w:type="continuationSeparator" w:id="0">
    <w:p w:rsidR="000B4F76" w:rsidRDefault="000B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F76" w:rsidRDefault="000B4F76">
      <w:pPr>
        <w:spacing w:after="0" w:line="240" w:lineRule="auto"/>
      </w:pPr>
      <w:r>
        <w:separator/>
      </w:r>
    </w:p>
  </w:footnote>
  <w:footnote w:type="continuationSeparator" w:id="0">
    <w:p w:rsidR="000B4F76" w:rsidRDefault="000B4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A701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A701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A701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A701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A7018"/>
    <w:rPr>
      <w:b/>
      <w:bCs/>
    </w:rPr>
  </w:style>
  <w:style w:type="paragraph" w:styleId="Korrektur">
    <w:name w:val="Revision"/>
    <w:hidden/>
    <w:uiPriority w:val="99"/>
    <w:semiHidden/>
    <w:rsid w:val="00C410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264</TotalTime>
  <Pages>1</Pages>
  <Words>262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16</cp:revision>
  <dcterms:created xsi:type="dcterms:W3CDTF">2014-03-28T13:38:00Z</dcterms:created>
  <dcterms:modified xsi:type="dcterms:W3CDTF">2014-11-04T13:19:00Z</dcterms:modified>
</cp:coreProperties>
</file>