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9852FF" w:rsidP="007474E9">
      <w:pPr>
        <w:pStyle w:val="Titel"/>
      </w:pPr>
      <w:r>
        <w:t>73</w:t>
      </w:r>
      <w:r w:rsidR="00AC3F37">
        <w:t xml:space="preserve"> </w:t>
      </w:r>
      <w:proofErr w:type="spellStart"/>
      <w:r w:rsidR="001A42F5">
        <w:t>Instruktionsark</w:t>
      </w:r>
      <w:proofErr w:type="spellEnd"/>
      <w:r w:rsidR="001A42F5">
        <w:t xml:space="preserve"> </w:t>
      </w:r>
      <w:r w:rsidR="00AC3F37">
        <w:t>talestok</w:t>
      </w:r>
    </w:p>
    <w:p w:rsidR="00B12AFA" w:rsidRDefault="00AC3F37" w:rsidP="00B12AFA">
      <w:pPr>
        <w:pStyle w:val="Overskriftinstruktionsark"/>
      </w:pPr>
      <w:r>
        <w:t>Talestok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022660" w:rsidRDefault="0061227D" w:rsidP="00022660">
      <w:pPr>
        <w:spacing w:after="0"/>
      </w:pPr>
      <w:r>
        <w:t>Eleverne øver</w:t>
      </w:r>
      <w:r w:rsidR="00E63418">
        <w:t xml:space="preserve"> </w:t>
      </w:r>
      <w:r w:rsidR="00DE6CDD">
        <w:t xml:space="preserve">sig i </w:t>
      </w:r>
      <w:r>
        <w:t xml:space="preserve">at </w:t>
      </w:r>
      <w:r w:rsidR="00E63418">
        <w:t xml:space="preserve">være aktive og bidrage til en samtale. De træner at </w:t>
      </w:r>
      <w:r>
        <w:t xml:space="preserve">stille spørgsmål, lytte og </w:t>
      </w:r>
      <w:r w:rsidR="00E63418">
        <w:t xml:space="preserve">svare. </w:t>
      </w:r>
      <w:r w:rsidR="00022660" w:rsidRPr="00DD1B5E">
        <w:rPr>
          <w:rFonts w:ascii="Calibri" w:eastAsia="Calibri" w:hAnsi="Calibri" w:cs="Times New Roman"/>
        </w:rPr>
        <w:t>Eleverne</w:t>
      </w:r>
      <w:r w:rsidR="00022660" w:rsidRPr="00DD1B5E">
        <w:t xml:space="preserve"> få</w:t>
      </w:r>
      <w:r w:rsidR="003100AA">
        <w:t>r en</w:t>
      </w:r>
      <w:r w:rsidR="00022660" w:rsidRPr="00DD1B5E">
        <w:t xml:space="preserve"> konkret og visu</w:t>
      </w:r>
      <w:r w:rsidR="003100AA">
        <w:t>el måde at afprøve</w:t>
      </w:r>
      <w:r w:rsidR="00A43E7B">
        <w:t xml:space="preserve"> flow i en samtale. </w:t>
      </w:r>
    </w:p>
    <w:p w:rsidR="00BC02D1" w:rsidRPr="00BC02D1" w:rsidRDefault="00BC02D1" w:rsidP="00BC02D1">
      <w:pPr>
        <w:pStyle w:val="Video"/>
      </w:pPr>
      <w:r w:rsidRPr="00BC02D1">
        <w:t>73 Talestok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1E4B9F" w:rsidP="001E5EA6">
      <w:pPr>
        <w:spacing w:after="0" w:line="240" w:lineRule="auto"/>
      </w:pPr>
      <w:r>
        <w:t xml:space="preserve">Fra </w:t>
      </w:r>
      <w:r w:rsidR="00AC3F37">
        <w:t>2</w:t>
      </w:r>
      <w:r w:rsidR="001E5EA6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977ED8" w:rsidRDefault="001E4B9F" w:rsidP="00843326">
      <w:pPr>
        <w:spacing w:after="0" w:line="240" w:lineRule="auto"/>
      </w:pPr>
      <w:r>
        <w:t xml:space="preserve">Fra </w:t>
      </w:r>
      <w:r w:rsidR="00AC3F37">
        <w:t>5</w:t>
      </w:r>
      <w:r>
        <w:t xml:space="preserve"> </w:t>
      </w:r>
      <w:r w:rsidR="001E5EA6">
        <w:t xml:space="preserve">minutter. </w:t>
      </w:r>
      <w:r w:rsidR="0093309F">
        <w:t xml:space="preserve">En genstand, der kan anvendes som talestok, til </w:t>
      </w:r>
      <w:r w:rsidR="00DA33A9">
        <w:t>hver</w:t>
      </w:r>
      <w:r w:rsidR="00B64498">
        <w:t>t par</w:t>
      </w:r>
      <w:r w:rsidR="0093309F">
        <w:t>. Fx</w:t>
      </w:r>
      <w:r w:rsidR="000701D8">
        <w:t xml:space="preserve"> </w:t>
      </w:r>
      <w:r w:rsidR="005A3B75">
        <w:t xml:space="preserve">en </w:t>
      </w:r>
      <w:r w:rsidR="000701D8">
        <w:t xml:space="preserve">tusch eller </w:t>
      </w:r>
      <w:r w:rsidR="0093309F">
        <w:t>kuglepen.</w:t>
      </w:r>
      <w:r w:rsidR="00DA33A9">
        <w:t xml:space="preserve"> </w:t>
      </w:r>
      <w:r w:rsidR="00022660">
        <w:t xml:space="preserve">Print </w:t>
      </w:r>
      <w:r w:rsidR="00183644">
        <w:t>af</w:t>
      </w:r>
      <w:r w:rsidR="00022660">
        <w:t>: ”</w:t>
      </w:r>
      <w:hyperlink r:id="rId7" w:history="1">
        <w:r w:rsidR="00022660" w:rsidRPr="00AB6B25">
          <w:rPr>
            <w:rStyle w:val="Hyperlink"/>
          </w:rPr>
          <w:t>Samtaletips</w:t>
        </w:r>
        <w:r w:rsidR="00DA33A9" w:rsidRPr="00AB6B25">
          <w:rPr>
            <w:rStyle w:val="Hyperlink"/>
          </w:rPr>
          <w:t xml:space="preserve"> </w:t>
        </w:r>
        <w:r w:rsidR="0093309F" w:rsidRPr="00AB6B25">
          <w:rPr>
            <w:rStyle w:val="Hyperlink"/>
          </w:rPr>
          <w:t xml:space="preserve">- </w:t>
        </w:r>
        <w:proofErr w:type="spellStart"/>
        <w:r w:rsidR="0093309F" w:rsidRPr="00AB6B25">
          <w:rPr>
            <w:rStyle w:val="Hyperlink"/>
          </w:rPr>
          <w:t>kopiark</w:t>
        </w:r>
        <w:proofErr w:type="spellEnd"/>
      </w:hyperlink>
      <w:r w:rsidR="00022660">
        <w:t>”</w:t>
      </w:r>
    </w:p>
    <w:p w:rsidR="007D39EB" w:rsidRDefault="001E5EA6">
      <w:pPr>
        <w:pStyle w:val="Overskrift2"/>
      </w:pPr>
      <w:r w:rsidRPr="00354AA3">
        <w:t>Instruktion</w:t>
      </w:r>
    </w:p>
    <w:p w:rsidR="008F0BB5" w:rsidRDefault="000023D3" w:rsidP="008F0BB5">
      <w:pPr>
        <w:spacing w:after="0"/>
      </w:pPr>
      <w:r>
        <w:t xml:space="preserve">Hæng </w:t>
      </w:r>
      <w:r w:rsidR="008F0BB5">
        <w:t>”Samtaletips</w:t>
      </w:r>
      <w:r w:rsidR="00DA33A9">
        <w:t xml:space="preserve"> </w:t>
      </w:r>
      <w:r w:rsidR="008F0BB5">
        <w:t xml:space="preserve">- </w:t>
      </w:r>
      <w:proofErr w:type="spellStart"/>
      <w:r w:rsidR="008F0BB5">
        <w:t>kopiark</w:t>
      </w:r>
      <w:proofErr w:type="spellEnd"/>
      <w:r w:rsidR="008F0BB5">
        <w:t>”</w:t>
      </w:r>
      <w:r>
        <w:t xml:space="preserve"> op. </w:t>
      </w:r>
    </w:p>
    <w:p w:rsidR="00EE69AC" w:rsidRDefault="008F0BB5">
      <w:pPr>
        <w:pStyle w:val="Opstilling-punkttegn"/>
      </w:pPr>
      <w:r>
        <w:t>Øjenkontakt</w:t>
      </w:r>
      <w:r w:rsidR="000023D3">
        <w:t xml:space="preserve"> - </w:t>
      </w:r>
      <w:r>
        <w:t>skaber kontakt, samhørighed og tryghed.</w:t>
      </w:r>
    </w:p>
    <w:p w:rsidR="008F0BB5" w:rsidRDefault="005A3B75" w:rsidP="008F0BB5">
      <w:pPr>
        <w:pStyle w:val="Opstilling-punkttegn"/>
      </w:pPr>
      <w:r>
        <w:t>Lytte</w:t>
      </w:r>
      <w:r w:rsidR="008F0BB5">
        <w:t>lyde</w:t>
      </w:r>
      <w:r w:rsidR="000023D3">
        <w:t xml:space="preserve"> - </w:t>
      </w:r>
      <w:r w:rsidR="008F0BB5">
        <w:t>tilkendegiver interesse og aktiv lytning.</w:t>
      </w:r>
    </w:p>
    <w:p w:rsidR="008F0BB5" w:rsidRDefault="00D117AC" w:rsidP="008F0BB5">
      <w:pPr>
        <w:pStyle w:val="Opstilling-punkttegn"/>
      </w:pPr>
      <w:proofErr w:type="spellStart"/>
      <w:r>
        <w:t>Spørgeord</w:t>
      </w:r>
      <w:proofErr w:type="spellEnd"/>
      <w:r>
        <w:t xml:space="preserve"> </w:t>
      </w:r>
      <w:r w:rsidR="000023D3">
        <w:t xml:space="preserve">- </w:t>
      </w:r>
      <w:r w:rsidR="008F0BB5">
        <w:t>holder samtalen i gang og fører den videre</w:t>
      </w:r>
      <w:r w:rsidR="000023D3">
        <w:t>.</w:t>
      </w:r>
      <w:r w:rsidR="008F0BB5">
        <w:t xml:space="preserve"> </w:t>
      </w:r>
    </w:p>
    <w:p w:rsidR="008F0BB5" w:rsidRDefault="008F0BB5" w:rsidP="008F0BB5">
      <w:pPr>
        <w:pStyle w:val="Opstilling-punkttegn"/>
      </w:pPr>
      <w:r>
        <w:t>Svare og sige mere</w:t>
      </w:r>
      <w:r w:rsidR="000023D3">
        <w:t xml:space="preserve"> - </w:t>
      </w:r>
      <w:r>
        <w:t>uddyber og udvikler samtalen</w:t>
      </w:r>
      <w:r w:rsidR="000023D3">
        <w:t>.</w:t>
      </w:r>
    </w:p>
    <w:p w:rsidR="00183644" w:rsidRDefault="00CD120E" w:rsidP="006E21C8">
      <w:r>
        <w:t>Fortæl, at det er redskaber, der holder en samtale i gang og udvikle den. Eleverne skal have opmærksomhed på de fire områder og forsøge at inddrage dem aktivt,</w:t>
      </w:r>
      <w:r w:rsidR="007703A4">
        <w:t xml:space="preserve"> </w:t>
      </w:r>
      <w:r>
        <w:t>imens de laver øvelsen.</w:t>
      </w:r>
    </w:p>
    <w:p w:rsidR="000023D3" w:rsidRDefault="000023D3" w:rsidP="006E21C8">
      <w:pPr>
        <w:pStyle w:val="Ingenafstand"/>
      </w:pPr>
      <w:r>
        <w:t xml:space="preserve">Bed eleverne sætte sig </w:t>
      </w:r>
      <w:r w:rsidR="00A1268D">
        <w:t>overfor hinanden to og to</w:t>
      </w:r>
      <w:r>
        <w:t>.</w:t>
      </w:r>
      <w:r w:rsidR="00A1268D">
        <w:t xml:space="preserve"> </w:t>
      </w:r>
      <w:r>
        <w:t xml:space="preserve">I hvert par </w:t>
      </w:r>
      <w:r w:rsidR="00A1268D">
        <w:t>vælges</w:t>
      </w:r>
      <w:r>
        <w:t xml:space="preserve"> en A</w:t>
      </w:r>
      <w:r w:rsidR="00A1268D">
        <w:t>’er</w:t>
      </w:r>
      <w:r>
        <w:t xml:space="preserve"> og en B</w:t>
      </w:r>
      <w:r w:rsidR="00A1268D">
        <w:t>’er</w:t>
      </w:r>
      <w:r>
        <w:t>.</w:t>
      </w:r>
      <w:r w:rsidR="00A1268D">
        <w:t xml:space="preserve"> Giv hvert </w:t>
      </w:r>
      <w:r>
        <w:t xml:space="preserve">par en talestok. </w:t>
      </w:r>
    </w:p>
    <w:p w:rsidR="00FC184B" w:rsidRDefault="00A1268D" w:rsidP="006E21C8">
      <w:pPr>
        <w:pStyle w:val="Ingenafstand"/>
      </w:pPr>
      <w:r>
        <w:t>Forklar r</w:t>
      </w:r>
      <w:r w:rsidR="000023D3">
        <w:t>egler</w:t>
      </w:r>
      <w:r>
        <w:t>ne</w:t>
      </w:r>
      <w:r w:rsidR="000023D3">
        <w:t xml:space="preserve"> for brug af talestok</w:t>
      </w:r>
      <w:r>
        <w:t>ken</w:t>
      </w:r>
      <w:r w:rsidR="000023D3">
        <w:t>: Den</w:t>
      </w:r>
      <w:r w:rsidR="00E73853">
        <w:t>,</w:t>
      </w:r>
      <w:r w:rsidR="000023D3">
        <w:t xml:space="preserve"> </w:t>
      </w:r>
      <w:r>
        <w:t>der</w:t>
      </w:r>
      <w:r w:rsidR="000023D3">
        <w:t xml:space="preserve"> har talestokken</w:t>
      </w:r>
      <w:r w:rsidR="005B73AB">
        <w:t>,</w:t>
      </w:r>
      <w:r w:rsidR="000023D3">
        <w:t xml:space="preserve"> har taleret</w:t>
      </w:r>
      <w:r>
        <w:t>ten</w:t>
      </w:r>
      <w:r w:rsidR="00E73853">
        <w:t>,</w:t>
      </w:r>
      <w:r>
        <w:t xml:space="preserve"> og skal sige noget</w:t>
      </w:r>
      <w:r w:rsidR="000023D3">
        <w:t xml:space="preserve">. </w:t>
      </w:r>
      <w:r w:rsidR="00E73853">
        <w:t>A ’</w:t>
      </w:r>
      <w:proofErr w:type="spellStart"/>
      <w:r w:rsidR="00E73853">
        <w:t>erne</w:t>
      </w:r>
      <w:proofErr w:type="spellEnd"/>
      <w:r w:rsidR="00E73853">
        <w:t xml:space="preserve"> begynder. </w:t>
      </w:r>
      <w:r w:rsidR="00805093">
        <w:t>Når A’erne ikke synes</w:t>
      </w:r>
      <w:r w:rsidR="005B73AB">
        <w:t>,</w:t>
      </w:r>
      <w:r w:rsidR="00805093">
        <w:t xml:space="preserve"> de har mere at sige og ønsker respons,</w:t>
      </w:r>
      <w:r w:rsidR="00E73853">
        <w:t xml:space="preserve"> g</w:t>
      </w:r>
      <w:r w:rsidR="000023D3">
        <w:t>iv</w:t>
      </w:r>
      <w:r w:rsidR="00E73853">
        <w:t>er</w:t>
      </w:r>
      <w:r w:rsidR="00805093">
        <w:t xml:space="preserve"> de</w:t>
      </w:r>
      <w:r w:rsidR="00E73853">
        <w:t xml:space="preserve"> talestokken </w:t>
      </w:r>
      <w:r w:rsidR="000023D3">
        <w:t>videre</w:t>
      </w:r>
      <w:r w:rsidR="00E73853">
        <w:t xml:space="preserve"> til B’erne</w:t>
      </w:r>
      <w:r w:rsidR="00805093">
        <w:t>.</w:t>
      </w:r>
      <w:r w:rsidR="000023D3">
        <w:t xml:space="preserve"> </w:t>
      </w:r>
      <w:r w:rsidR="00FC184B">
        <w:t>B’erne gør det samme</w:t>
      </w:r>
      <w:r w:rsidR="00805093">
        <w:t>, når det er deres tur.</w:t>
      </w:r>
      <w:r w:rsidR="00FC184B">
        <w:t xml:space="preserve"> Lad en samtalerunde vare 2-3 minutter. B</w:t>
      </w:r>
      <w:r w:rsidR="00805093">
        <w:t>liver A og B</w:t>
      </w:r>
      <w:r w:rsidR="00FC184B">
        <w:t xml:space="preserve"> utålmodig</w:t>
      </w:r>
      <w:r w:rsidR="005B73AB">
        <w:t>e</w:t>
      </w:r>
      <w:r w:rsidR="00FC184B">
        <w:t xml:space="preserve"> efter at få</w:t>
      </w:r>
      <w:r w:rsidR="00805093">
        <w:t xml:space="preserve"> talestokken, kan de</w:t>
      </w:r>
      <w:r w:rsidR="00FC184B">
        <w:t xml:space="preserve"> vise</w:t>
      </w:r>
      <w:r w:rsidR="00805093">
        <w:t>, de</w:t>
      </w:r>
      <w:r w:rsidR="00FC184B">
        <w:t xml:space="preserve"> gerne vil sige noget ved at række ud efter den.</w:t>
      </w:r>
    </w:p>
    <w:p w:rsidR="00B80F82" w:rsidRDefault="00FC184B" w:rsidP="006E21C8">
      <w:r>
        <w:t>Giv eleverne et samtaleemne og forslag til en indledning</w:t>
      </w:r>
      <w:r w:rsidR="00B80F82">
        <w:t xml:space="preserve"> </w:t>
      </w:r>
      <w:r w:rsidR="005B73AB">
        <w:t>f</w:t>
      </w:r>
      <w:r w:rsidR="00B80F82">
        <w:t>x:</w:t>
      </w:r>
    </w:p>
    <w:p w:rsidR="00B80F82" w:rsidRDefault="00B80F82" w:rsidP="00B80F82">
      <w:pPr>
        <w:pStyle w:val="Opstilling-punkttegn"/>
      </w:pPr>
      <w:r>
        <w:t>Fritid. I min fritid kan jeg godt lide at</w:t>
      </w:r>
      <w:r w:rsidR="003B13B1">
        <w:t>…</w:t>
      </w:r>
    </w:p>
    <w:p w:rsidR="00B80F82" w:rsidRDefault="00B80F82" w:rsidP="00B80F82">
      <w:pPr>
        <w:pStyle w:val="Opstilling-punkttegn"/>
      </w:pPr>
      <w:r>
        <w:t>Ferie. I min ferie</w:t>
      </w:r>
      <w:r w:rsidR="000023D3">
        <w:t xml:space="preserve"> </w:t>
      </w:r>
      <w:r>
        <w:t>var jeg</w:t>
      </w:r>
      <w:r w:rsidR="003B13B1">
        <w:t>…</w:t>
      </w:r>
    </w:p>
    <w:p w:rsidR="00580F60" w:rsidRDefault="00B80F82" w:rsidP="00B80F82">
      <w:pPr>
        <w:pStyle w:val="Opstilling-punkttegn"/>
      </w:pPr>
      <w:r>
        <w:t>Familie. I min familie plejer vi at</w:t>
      </w:r>
      <w:r w:rsidR="003B13B1">
        <w:t>…</w:t>
      </w:r>
    </w:p>
    <w:p w:rsidR="00580F60" w:rsidRDefault="00B80F82" w:rsidP="006E21C8">
      <w:r>
        <w:t>Vælg et nyt emne og lad B’erne begynde denne gang.</w:t>
      </w:r>
      <w:r w:rsidR="00580F60">
        <w:t xml:space="preserve"> Gentag </w:t>
      </w:r>
      <w:r>
        <w:t>princippet med at give talestokken frem og tilbage.</w:t>
      </w:r>
      <w:r w:rsidR="003B13B1">
        <w:t xml:space="preserve"> </w:t>
      </w:r>
      <w:r w:rsidR="00361767">
        <w:t>Bed B’erne om at rejse sig og finde en ny A’er. Fortæl</w:t>
      </w:r>
      <w:r w:rsidR="00126441">
        <w:t xml:space="preserve"> eleverne</w:t>
      </w:r>
      <w:r w:rsidR="005B73AB">
        <w:t>, at</w:t>
      </w:r>
      <w:r w:rsidR="00361767">
        <w:t xml:space="preserve"> de skal prøve at vælge en</w:t>
      </w:r>
      <w:r w:rsidR="005B73AB">
        <w:t>,</w:t>
      </w:r>
      <w:r w:rsidR="00361767">
        <w:t xml:space="preserve"> de sjældent snakker med. Gentag øvelsen</w:t>
      </w:r>
      <w:r w:rsidR="003B13B1">
        <w:t>.</w:t>
      </w:r>
      <w:r w:rsidR="00361767">
        <w:t xml:space="preserve"> </w:t>
      </w:r>
    </w:p>
    <w:p w:rsidR="00E73220" w:rsidRDefault="00E73220">
      <w:pPr>
        <w:pStyle w:val="Opstilling-punkttegn"/>
        <w:numPr>
          <w:ilvl w:val="0"/>
          <w:numId w:val="0"/>
        </w:numPr>
      </w:pPr>
    </w:p>
    <w:p w:rsidR="001E5EA6" w:rsidRDefault="001E5EA6" w:rsidP="001A42F5">
      <w:pPr>
        <w:pStyle w:val="Overskrift2"/>
      </w:pPr>
      <w:r w:rsidRPr="00354AA3">
        <w:lastRenderedPageBreak/>
        <w:t>Opsamling</w:t>
      </w:r>
    </w:p>
    <w:p w:rsidR="00501ED8" w:rsidRPr="00A90884" w:rsidRDefault="00B107B4" w:rsidP="004F5D6A">
      <w:r>
        <w:t>Tal</w:t>
      </w:r>
      <w:r w:rsidR="00A90884">
        <w:t xml:space="preserve"> med eleverne om samtalerne</w:t>
      </w:r>
      <w:r w:rsidR="00233A68">
        <w:t>s forløb</w:t>
      </w:r>
      <w:r w:rsidR="0029416E">
        <w:t>.</w:t>
      </w:r>
      <w:r w:rsidR="00123ED9">
        <w:t xml:space="preserve"> Gør eleverne opmærksom</w:t>
      </w:r>
      <w:r w:rsidR="001B5B9C">
        <w:t>me</w:t>
      </w:r>
      <w:r w:rsidR="00123ED9">
        <w:t xml:space="preserve"> på</w:t>
      </w:r>
      <w:r w:rsidR="005B73AB">
        <w:t>,</w:t>
      </w:r>
      <w:r w:rsidR="00501ED8">
        <w:t xml:space="preserve"> at</w:t>
      </w:r>
      <w:r w:rsidR="004F5D6A">
        <w:t xml:space="preserve"> brug af talestok kan </w:t>
      </w:r>
      <w:r w:rsidR="00501ED8">
        <w:t xml:space="preserve">opleves </w:t>
      </w:r>
      <w:r w:rsidR="004F5D6A">
        <w:t xml:space="preserve">kunstigt, men </w:t>
      </w:r>
      <w:r w:rsidR="006116DA">
        <w:t>det gør det klart og tydeligt</w:t>
      </w:r>
      <w:r w:rsidR="00126441">
        <w:t>,</w:t>
      </w:r>
      <w:r w:rsidR="004F5D6A">
        <w:t xml:space="preserve"> hvem der snakker</w:t>
      </w:r>
      <w:r w:rsidR="006116DA">
        <w:t xml:space="preserve"> og hvor længe</w:t>
      </w:r>
      <w:r w:rsidR="004F5D6A">
        <w:t>.</w:t>
      </w:r>
      <w:bookmarkStart w:id="0" w:name="_GoBack"/>
      <w:bookmarkEnd w:id="0"/>
    </w:p>
    <w:p w:rsidR="00EE69AC" w:rsidRDefault="001E5EA6">
      <w:pPr>
        <w:pStyle w:val="Overskrift3"/>
      </w:pPr>
      <w:r>
        <w:t>S</w:t>
      </w:r>
      <w:r w:rsidRPr="00F074A4">
        <w:t>pørgsmål til opsamling:</w:t>
      </w:r>
    </w:p>
    <w:p w:rsidR="00977ED8" w:rsidRDefault="00A90884" w:rsidP="00977ED8">
      <w:pPr>
        <w:pStyle w:val="Opstilling-punkttegn"/>
        <w:spacing w:after="0"/>
      </w:pPr>
      <w:r>
        <w:t>Hvordan va</w:t>
      </w:r>
      <w:r w:rsidR="00875E58">
        <w:t>r det at arbejde med en talestok</w:t>
      </w:r>
      <w:r>
        <w:t>?</w:t>
      </w:r>
      <w:r w:rsidR="00875E58">
        <w:t xml:space="preserve"> </w:t>
      </w:r>
    </w:p>
    <w:p w:rsidR="00977ED8" w:rsidRDefault="00014FD9" w:rsidP="00977ED8">
      <w:pPr>
        <w:pStyle w:val="Opstilling-punkttegn2"/>
        <w:spacing w:after="0"/>
      </w:pPr>
      <w:r>
        <w:t>Blev det tydeligt</w:t>
      </w:r>
      <w:r w:rsidR="005B73AB">
        <w:t>,</w:t>
      </w:r>
      <w:r>
        <w:t xml:space="preserve"> om I helst</w:t>
      </w:r>
      <w:r w:rsidR="007D5147">
        <w:t xml:space="preserve"> ville have</w:t>
      </w:r>
      <w:r w:rsidR="00117679">
        <w:t xml:space="preserve"> talestokken</w:t>
      </w:r>
      <w:r w:rsidR="007D5147">
        <w:t xml:space="preserve"> eller slippe</w:t>
      </w:r>
      <w:r w:rsidR="00117679">
        <w:t xml:space="preserve"> for den</w:t>
      </w:r>
      <w:r w:rsidR="007D5147">
        <w:t>?</w:t>
      </w:r>
    </w:p>
    <w:p w:rsidR="00977ED8" w:rsidRDefault="007D5147" w:rsidP="00977ED8">
      <w:pPr>
        <w:pStyle w:val="Opstilling-punkttegn2"/>
        <w:spacing w:after="0"/>
      </w:pPr>
      <w:r>
        <w:t>Hvordan var fordeling</w:t>
      </w:r>
      <w:r w:rsidR="005B73AB">
        <w:t>en</w:t>
      </w:r>
      <w:r>
        <w:t xml:space="preserve"> af tid? Lagde I mærke til, om der var forskel på, hvor længe I sad med talestokken?</w:t>
      </w:r>
    </w:p>
    <w:p w:rsidR="00977ED8" w:rsidRDefault="004804DB" w:rsidP="00977ED8">
      <w:pPr>
        <w:pStyle w:val="Opstilling-punkttegn2"/>
      </w:pPr>
      <w:r>
        <w:t xml:space="preserve"> Oplevede l</w:t>
      </w:r>
      <w:r w:rsidR="005B73AB">
        <w:t>,</w:t>
      </w:r>
      <w:r>
        <w:t xml:space="preserve"> at øv</w:t>
      </w:r>
      <w:r w:rsidR="00AC6F1C">
        <w:t xml:space="preserve">elsen fungerede forskelligt alt efter hvem I </w:t>
      </w:r>
      <w:r>
        <w:t xml:space="preserve">var </w:t>
      </w:r>
      <w:r w:rsidR="00AC6F1C">
        <w:t>sammen med. Hvorfor?</w:t>
      </w:r>
    </w:p>
    <w:p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:rsidR="00875E58" w:rsidRPr="00E002FC" w:rsidRDefault="005A1A6F" w:rsidP="0029416E">
      <w:r>
        <w:t xml:space="preserve">For at træne færdigheder i at stille spørgsmål og svare kan A være interviewer, og B blive interviewet. </w:t>
      </w:r>
      <w:r w:rsidR="00126441">
        <w:t xml:space="preserve">I denne variant er det </w:t>
      </w:r>
      <w:r w:rsidR="005B73AB">
        <w:t>i</w:t>
      </w:r>
      <w:r w:rsidR="00126441">
        <w:t xml:space="preserve">ntervieweren der holder og styrer talestokken. </w:t>
      </w:r>
      <w:r>
        <w:t>I</w:t>
      </w:r>
      <w:r w:rsidR="00123ED9">
        <w:t xml:space="preserve">nterviewet er et frit </w:t>
      </w:r>
      <w:r>
        <w:t xml:space="preserve">hverdagsemne. </w:t>
      </w:r>
      <w:r w:rsidR="00964A7A">
        <w:t>Lad øvelsen</w:t>
      </w:r>
      <w:r w:rsidR="00123ED9">
        <w:t xml:space="preserve"> vare et par minutter og bed </w:t>
      </w:r>
      <w:r w:rsidR="005B73AB">
        <w:t xml:space="preserve">så </w:t>
      </w:r>
      <w:r w:rsidR="00123ED9">
        <w:t>eleverne bytte</w:t>
      </w:r>
      <w:r>
        <w:t xml:space="preserve"> roller.</w:t>
      </w:r>
    </w:p>
    <w:sectPr w:rsidR="00875E58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4EDDE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A37" w:rsidRDefault="00755A37">
      <w:pPr>
        <w:spacing w:after="0" w:line="240" w:lineRule="auto"/>
      </w:pPr>
      <w:r>
        <w:separator/>
      </w:r>
    </w:p>
  </w:endnote>
  <w:endnote w:type="continuationSeparator" w:id="0">
    <w:p w:rsidR="00755A37" w:rsidRDefault="00755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A37" w:rsidRDefault="00755A37">
      <w:pPr>
        <w:spacing w:after="0" w:line="240" w:lineRule="auto"/>
      </w:pPr>
      <w:r>
        <w:separator/>
      </w:r>
    </w:p>
  </w:footnote>
  <w:footnote w:type="continuationSeparator" w:id="0">
    <w:p w:rsidR="00755A37" w:rsidRDefault="00755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sus">
    <w15:presenceInfo w15:providerId="None" w15:userId="Asu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73E2A"/>
    <w:rsid w:val="00010FAA"/>
    <w:rsid w:val="000137BE"/>
    <w:rsid w:val="00057C77"/>
    <w:rsid w:val="00086C0F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37C4E"/>
    <w:rsid w:val="00152D73"/>
    <w:rsid w:val="00171CF0"/>
    <w:rsid w:val="0017475D"/>
    <w:rsid w:val="001963FE"/>
    <w:rsid w:val="00197032"/>
    <w:rsid w:val="001A31BD"/>
    <w:rsid w:val="001A42F5"/>
    <w:rsid w:val="001D2E90"/>
    <w:rsid w:val="001E4B9F"/>
    <w:rsid w:val="001E5EA6"/>
    <w:rsid w:val="001E7C68"/>
    <w:rsid w:val="00230E40"/>
    <w:rsid w:val="00234592"/>
    <w:rsid w:val="00235E95"/>
    <w:rsid w:val="00244E2C"/>
    <w:rsid w:val="0027169E"/>
    <w:rsid w:val="00281AB1"/>
    <w:rsid w:val="002B6596"/>
    <w:rsid w:val="002C1B67"/>
    <w:rsid w:val="002D7F59"/>
    <w:rsid w:val="002E0755"/>
    <w:rsid w:val="002E2940"/>
    <w:rsid w:val="003242C0"/>
    <w:rsid w:val="00326DCD"/>
    <w:rsid w:val="003346F0"/>
    <w:rsid w:val="00341F56"/>
    <w:rsid w:val="0035227E"/>
    <w:rsid w:val="00365481"/>
    <w:rsid w:val="00371315"/>
    <w:rsid w:val="00397B5A"/>
    <w:rsid w:val="003B7965"/>
    <w:rsid w:val="003C7ACB"/>
    <w:rsid w:val="003E41C6"/>
    <w:rsid w:val="003F0666"/>
    <w:rsid w:val="00416640"/>
    <w:rsid w:val="00424573"/>
    <w:rsid w:val="00453C4E"/>
    <w:rsid w:val="00483D78"/>
    <w:rsid w:val="004B5809"/>
    <w:rsid w:val="004D2B6E"/>
    <w:rsid w:val="004D42EB"/>
    <w:rsid w:val="004F771B"/>
    <w:rsid w:val="0050006C"/>
    <w:rsid w:val="0050015A"/>
    <w:rsid w:val="0053771B"/>
    <w:rsid w:val="00566306"/>
    <w:rsid w:val="0056646E"/>
    <w:rsid w:val="00574982"/>
    <w:rsid w:val="00590182"/>
    <w:rsid w:val="005973D5"/>
    <w:rsid w:val="006025E0"/>
    <w:rsid w:val="0060419F"/>
    <w:rsid w:val="006202B2"/>
    <w:rsid w:val="00643AC5"/>
    <w:rsid w:val="00647DEB"/>
    <w:rsid w:val="00657B15"/>
    <w:rsid w:val="006A4EA2"/>
    <w:rsid w:val="006A6372"/>
    <w:rsid w:val="006B4BC2"/>
    <w:rsid w:val="00701F19"/>
    <w:rsid w:val="00713C11"/>
    <w:rsid w:val="0071746F"/>
    <w:rsid w:val="007474E9"/>
    <w:rsid w:val="00785172"/>
    <w:rsid w:val="007B2610"/>
    <w:rsid w:val="007C5DB1"/>
    <w:rsid w:val="007C6E46"/>
    <w:rsid w:val="007F06F7"/>
    <w:rsid w:val="007F6F3D"/>
    <w:rsid w:val="008124DC"/>
    <w:rsid w:val="00850045"/>
    <w:rsid w:val="00873199"/>
    <w:rsid w:val="008F342E"/>
    <w:rsid w:val="00971A7E"/>
    <w:rsid w:val="009903FC"/>
    <w:rsid w:val="00993FFA"/>
    <w:rsid w:val="0099691A"/>
    <w:rsid w:val="009A6F95"/>
    <w:rsid w:val="009B7BB0"/>
    <w:rsid w:val="009C0274"/>
    <w:rsid w:val="009F32BB"/>
    <w:rsid w:val="00A12FBC"/>
    <w:rsid w:val="00A36E38"/>
    <w:rsid w:val="00A4018E"/>
    <w:rsid w:val="00A54DF0"/>
    <w:rsid w:val="00A62896"/>
    <w:rsid w:val="00A71A13"/>
    <w:rsid w:val="00A76890"/>
    <w:rsid w:val="00AC3479"/>
    <w:rsid w:val="00AC79B4"/>
    <w:rsid w:val="00AF1C28"/>
    <w:rsid w:val="00B03723"/>
    <w:rsid w:val="00B05987"/>
    <w:rsid w:val="00B12AFA"/>
    <w:rsid w:val="00B432FE"/>
    <w:rsid w:val="00B63437"/>
    <w:rsid w:val="00B705CF"/>
    <w:rsid w:val="00B745A7"/>
    <w:rsid w:val="00B85B3E"/>
    <w:rsid w:val="00B86A49"/>
    <w:rsid w:val="00B91044"/>
    <w:rsid w:val="00BA77A7"/>
    <w:rsid w:val="00BC25B6"/>
    <w:rsid w:val="00BC5A2A"/>
    <w:rsid w:val="00BE22B1"/>
    <w:rsid w:val="00C04745"/>
    <w:rsid w:val="00C14401"/>
    <w:rsid w:val="00C36BEB"/>
    <w:rsid w:val="00C5772A"/>
    <w:rsid w:val="00C842CA"/>
    <w:rsid w:val="00C849AE"/>
    <w:rsid w:val="00CB4347"/>
    <w:rsid w:val="00CC018D"/>
    <w:rsid w:val="00CC114B"/>
    <w:rsid w:val="00CC670F"/>
    <w:rsid w:val="00D415D4"/>
    <w:rsid w:val="00D67F14"/>
    <w:rsid w:val="00DA21A0"/>
    <w:rsid w:val="00DB4DF2"/>
    <w:rsid w:val="00DC1D18"/>
    <w:rsid w:val="00DD2834"/>
    <w:rsid w:val="00DD5963"/>
    <w:rsid w:val="00DE61FF"/>
    <w:rsid w:val="00E002FC"/>
    <w:rsid w:val="00E14233"/>
    <w:rsid w:val="00E569DC"/>
    <w:rsid w:val="00E73E2A"/>
    <w:rsid w:val="00EB1442"/>
    <w:rsid w:val="00EB7A1C"/>
    <w:rsid w:val="00EE2BD4"/>
    <w:rsid w:val="00EE5339"/>
    <w:rsid w:val="00F064D0"/>
    <w:rsid w:val="00F3780E"/>
    <w:rsid w:val="00F4213D"/>
    <w:rsid w:val="00FB2804"/>
    <w:rsid w:val="00FD3AEF"/>
    <w:rsid w:val="00FF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701D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701D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701D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701D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701D8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DA33A9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AB6B25"/>
    <w:rPr>
      <w:color w:val="0000FF" w:themeColor="hyperlink"/>
      <w:u w:val="single"/>
    </w:rPr>
  </w:style>
  <w:style w:type="paragraph" w:styleId="Ingenafstand">
    <w:name w:val="No Spacing"/>
    <w:uiPriority w:val="1"/>
    <w:qFormat/>
    <w:rsid w:val="006E21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ropbox.com/s/imxtkzoyyqfyykp/313%20Samtaletips%20-%20kopiark.pdf?dl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1351</TotalTime>
  <Pages>2</Pages>
  <Words>385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Lis</cp:lastModifiedBy>
  <cp:revision>48</cp:revision>
  <dcterms:created xsi:type="dcterms:W3CDTF">2013-12-17T07:15:00Z</dcterms:created>
  <dcterms:modified xsi:type="dcterms:W3CDTF">2014-10-20T14:13:00Z</dcterms:modified>
</cp:coreProperties>
</file>