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4E9" w:rsidRPr="007474E9" w:rsidRDefault="001A42F5" w:rsidP="007474E9">
      <w:pPr>
        <w:pStyle w:val="Titel"/>
      </w:pPr>
      <w:r>
        <w:t xml:space="preserve">Instruktionsark nummer </w:t>
      </w:r>
      <w:r w:rsidR="003B6E2C">
        <w:t>60</w:t>
      </w:r>
    </w:p>
    <w:p w:rsidR="00B12AFA" w:rsidRDefault="003B6E2C" w:rsidP="00B12AFA">
      <w:pPr>
        <w:pStyle w:val="Overskriftinstruktionsark"/>
      </w:pPr>
      <w:r>
        <w:t xml:space="preserve">1-2-3 </w:t>
      </w:r>
    </w:p>
    <w:p w:rsidR="001E5EA6" w:rsidRDefault="001E5EA6" w:rsidP="001E5EA6">
      <w:pPr>
        <w:spacing w:after="0" w:line="240" w:lineRule="auto"/>
      </w:pPr>
    </w:p>
    <w:p w:rsidR="00BF4044" w:rsidRDefault="001E5EA6" w:rsidP="00A2708A">
      <w:pPr>
        <w:pStyle w:val="Overskrift2"/>
      </w:pPr>
      <w:r w:rsidRPr="00354AA3">
        <w:t>Målsætning</w:t>
      </w:r>
    </w:p>
    <w:p w:rsidR="00BF4044" w:rsidRDefault="00A2708A" w:rsidP="001E5EA6">
      <w:pPr>
        <w:spacing w:after="0" w:line="240" w:lineRule="auto"/>
      </w:pPr>
      <w:r>
        <w:t>Ele</w:t>
      </w:r>
      <w:r w:rsidR="00485218">
        <w:t>verne træner at være nærværende og</w:t>
      </w:r>
      <w:r>
        <w:t xml:space="preserve"> i samspil med hinanden</w:t>
      </w:r>
      <w:r w:rsidR="001B0A47">
        <w:t>. De erfarer, at nye input</w:t>
      </w:r>
      <w:r w:rsidR="00485218">
        <w:t xml:space="preserve"> og overraskelse giver fornyet energi og opmærksomhed i en relation.</w:t>
      </w:r>
    </w:p>
    <w:p w:rsidR="00305F69" w:rsidRDefault="00305F69" w:rsidP="00305F69">
      <w:pPr>
        <w:pStyle w:val="Video"/>
      </w:pPr>
      <w:r w:rsidRPr="00305F69">
        <w:t>60 1 2 3</w:t>
      </w:r>
    </w:p>
    <w:p w:rsidR="001E5EA6" w:rsidRPr="00354AA3" w:rsidRDefault="001E5EA6" w:rsidP="001A42F5">
      <w:pPr>
        <w:pStyle w:val="Overskrift2"/>
      </w:pPr>
      <w:r>
        <w:t>Antal deltagere</w:t>
      </w:r>
    </w:p>
    <w:p w:rsidR="001E5EA6" w:rsidRPr="0071648D" w:rsidRDefault="00A2708A" w:rsidP="001E5EA6">
      <w:pPr>
        <w:spacing w:after="0" w:line="240" w:lineRule="auto"/>
      </w:pPr>
      <w:r>
        <w:t>Fra 2</w:t>
      </w:r>
      <w:r w:rsidR="002E5EAE">
        <w:t>.</w:t>
      </w:r>
    </w:p>
    <w:p w:rsidR="001E5EA6" w:rsidRPr="00354AA3" w:rsidRDefault="001E5EA6" w:rsidP="001A42F5">
      <w:pPr>
        <w:pStyle w:val="Overskrift2"/>
      </w:pPr>
      <w:r w:rsidRPr="00354AA3">
        <w:t>Varighed og forudsætninger</w:t>
      </w:r>
    </w:p>
    <w:p w:rsidR="001E5EA6" w:rsidRDefault="00A2708A" w:rsidP="00975318">
      <w:pPr>
        <w:pStyle w:val="Ingenafstand"/>
      </w:pPr>
      <w:r>
        <w:t xml:space="preserve">Fra </w:t>
      </w:r>
      <w:r w:rsidR="001B0A47">
        <w:t>10</w:t>
      </w:r>
      <w:r>
        <w:t xml:space="preserve"> min</w:t>
      </w:r>
      <w:r w:rsidR="002E5EAE">
        <w:t>.</w:t>
      </w:r>
    </w:p>
    <w:p w:rsidR="001E5EA6" w:rsidRDefault="00485218" w:rsidP="00975318">
      <w:pPr>
        <w:pStyle w:val="Ingenafstand"/>
      </w:pPr>
      <w:r>
        <w:t>Gulvplads, så</w:t>
      </w:r>
      <w:r w:rsidR="00A2708A">
        <w:t xml:space="preserve"> eleverne kan </w:t>
      </w:r>
      <w:r>
        <w:t>stå i par med plads omkring sig</w:t>
      </w:r>
      <w:r w:rsidR="002E5EAE">
        <w:t>.</w:t>
      </w:r>
    </w:p>
    <w:p w:rsidR="003B6E2C" w:rsidRDefault="001E5EA6" w:rsidP="00A2708A">
      <w:pPr>
        <w:pStyle w:val="Overskrift2"/>
      </w:pPr>
      <w:r w:rsidRPr="00354AA3">
        <w:t>Instruktion</w:t>
      </w:r>
    </w:p>
    <w:p w:rsidR="00D1060C" w:rsidRDefault="00D1060C" w:rsidP="00E31CB7">
      <w:pPr>
        <w:pStyle w:val="Ingenafstand"/>
        <w:rPr>
          <w:b/>
        </w:rPr>
      </w:pPr>
      <w:r>
        <w:t>Bed eleverne gå sammen i par. Hvert par skal udnævne en A og en B</w:t>
      </w:r>
      <w:r w:rsidRPr="00A2708A">
        <w:rPr>
          <w:b/>
        </w:rPr>
        <w:t xml:space="preserve"> </w:t>
      </w:r>
    </w:p>
    <w:p w:rsidR="00656E39" w:rsidRDefault="00A2708A" w:rsidP="00E31CB7">
      <w:r w:rsidRPr="00A2708A">
        <w:rPr>
          <w:b/>
        </w:rPr>
        <w:t>Trin 1</w:t>
      </w:r>
      <w:r w:rsidR="00D1060C">
        <w:rPr>
          <w:b/>
        </w:rPr>
        <w:t>:</w:t>
      </w:r>
      <w:r w:rsidR="00D1060C">
        <w:t xml:space="preserve"> A og B skiftes til at sige et tal højt fra 1-3.</w:t>
      </w:r>
      <w:r>
        <w:t xml:space="preserve"> </w:t>
      </w:r>
      <w:r w:rsidR="00BF4044">
        <w:t xml:space="preserve">A </w:t>
      </w:r>
      <w:r w:rsidR="00D1060C">
        <w:t>begynder med</w:t>
      </w:r>
      <w:r>
        <w:t xml:space="preserve"> </w:t>
      </w:r>
      <w:r w:rsidR="001B0A47">
        <w:t>”</w:t>
      </w:r>
      <w:r>
        <w:t>1</w:t>
      </w:r>
      <w:r w:rsidR="001B0A47">
        <w:t>”</w:t>
      </w:r>
      <w:r>
        <w:t xml:space="preserve">, B siger </w:t>
      </w:r>
      <w:r w:rsidR="001B0A47">
        <w:t>”</w:t>
      </w:r>
      <w:r>
        <w:t>2</w:t>
      </w:r>
      <w:r w:rsidR="001B0A47">
        <w:t>”</w:t>
      </w:r>
      <w:r>
        <w:t xml:space="preserve"> og A siger </w:t>
      </w:r>
      <w:r w:rsidR="001B0A47">
        <w:t>”</w:t>
      </w:r>
      <w:r>
        <w:t>3</w:t>
      </w:r>
      <w:r w:rsidR="001B0A47">
        <w:t>”</w:t>
      </w:r>
      <w:r w:rsidR="00656E39">
        <w:t xml:space="preserve"> </w:t>
      </w:r>
    </w:p>
    <w:p w:rsidR="00134386" w:rsidRDefault="00134386" w:rsidP="00E31CB7">
      <w:pPr>
        <w:pStyle w:val="Ingenafstand"/>
      </w:pPr>
      <w:r>
        <w:t xml:space="preserve">A og B </w:t>
      </w:r>
      <w:r w:rsidR="00D1060C">
        <w:t>skal fortsætte</w:t>
      </w:r>
      <w:r w:rsidR="001B0A47">
        <w:t xml:space="preserve"> uden stop, sådan at </w:t>
      </w:r>
      <w:r>
        <w:t xml:space="preserve">tallene kører i ring. </w:t>
      </w:r>
      <w:r w:rsidR="001B0A47">
        <w:t xml:space="preserve">B </w:t>
      </w:r>
      <w:r w:rsidR="002E5EAE">
        <w:t xml:space="preserve">siger </w:t>
      </w:r>
      <w:r w:rsidR="001B0A47">
        <w:t>derefter”</w:t>
      </w:r>
      <w:r w:rsidR="00A2708A">
        <w:t>1</w:t>
      </w:r>
      <w:r w:rsidR="001B0A47">
        <w:t>”</w:t>
      </w:r>
      <w:r w:rsidR="00A2708A">
        <w:t>,</w:t>
      </w:r>
      <w:r w:rsidR="002E5EAE">
        <w:t xml:space="preserve"> </w:t>
      </w:r>
      <w:r w:rsidR="00A2708A">
        <w:t xml:space="preserve">A siger </w:t>
      </w:r>
      <w:r w:rsidR="001B0A47">
        <w:t>”</w:t>
      </w:r>
      <w:r w:rsidR="00A2708A">
        <w:t>2</w:t>
      </w:r>
      <w:r w:rsidR="001B0A47">
        <w:t>”</w:t>
      </w:r>
      <w:r w:rsidR="00A2708A">
        <w:t xml:space="preserve"> og B siger </w:t>
      </w:r>
      <w:r w:rsidR="001B0A47">
        <w:t>”</w:t>
      </w:r>
      <w:r w:rsidR="00A2708A">
        <w:t>3</w:t>
      </w:r>
      <w:r w:rsidR="001B0A47">
        <w:t>”</w:t>
      </w:r>
      <w:r w:rsidR="00D1060C">
        <w:t>.</w:t>
      </w:r>
      <w:r w:rsidR="00656E39">
        <w:t xml:space="preserve"> Lad eleverne fortsætte et par minutter.</w:t>
      </w:r>
      <w:r w:rsidR="00445F62">
        <w:t xml:space="preserve"> Eleverne kan udfordres ved at sætte tempoet op.</w:t>
      </w:r>
      <w:r w:rsidR="00D1060C">
        <w:t xml:space="preserve"> </w:t>
      </w:r>
      <w:r w:rsidR="00656E39">
        <w:t>Ros eleverne og fortæl</w:t>
      </w:r>
      <w:r w:rsidR="002E5EAE">
        <w:t>,</w:t>
      </w:r>
      <w:r w:rsidR="00656E39">
        <w:t xml:space="preserve"> at det jo går rigtigt godt, men at det godt kan blive lidt kedeligt og forudsigeligt at skiftes til at tælle til tre. Så nu kommer der en ny opgave.</w:t>
      </w:r>
    </w:p>
    <w:p w:rsidR="00A2708A" w:rsidRPr="00D1060C" w:rsidRDefault="00134386" w:rsidP="00E31CB7">
      <w:pPr>
        <w:pStyle w:val="Ingenafstand"/>
        <w:rPr>
          <w:b/>
        </w:rPr>
      </w:pPr>
      <w:r>
        <w:t>Gentag denne instruks i de efterfølgende trin.</w:t>
      </w:r>
    </w:p>
    <w:p w:rsidR="00134386" w:rsidRDefault="001B0A47" w:rsidP="001B0A47">
      <w:pPr>
        <w:spacing w:after="0"/>
      </w:pPr>
      <w:r w:rsidRPr="001B0A47">
        <w:rPr>
          <w:b/>
        </w:rPr>
        <w:t>Trin 2</w:t>
      </w:r>
      <w:r w:rsidR="00656E39">
        <w:rPr>
          <w:b/>
        </w:rPr>
        <w:t>:</w:t>
      </w:r>
      <w:r w:rsidR="00656E39">
        <w:t xml:space="preserve"> Skift</w:t>
      </w:r>
      <w:r>
        <w:t xml:space="preserve"> ”1” ud med et klap</w:t>
      </w:r>
      <w:r w:rsidR="009A661C">
        <w:t>.</w:t>
      </w:r>
    </w:p>
    <w:p w:rsidR="009A661C" w:rsidRDefault="009A661C" w:rsidP="00E31CB7">
      <w:pPr>
        <w:pStyle w:val="Ingenafstand"/>
      </w:pPr>
      <w:r>
        <w:t>A begynder, uden at sige noget</w:t>
      </w:r>
      <w:r w:rsidR="002E5EAE">
        <w:t>,</w:t>
      </w:r>
      <w:r>
        <w:t xml:space="preserve"> med et klap i hænderne. B siger ”2” og A siger ”3”. B </w:t>
      </w:r>
      <w:r w:rsidR="00134386">
        <w:t>fortsætter med et klap og mønstret gentages</w:t>
      </w:r>
    </w:p>
    <w:p w:rsidR="00134386" w:rsidRDefault="009A661C" w:rsidP="001B0A47">
      <w:pPr>
        <w:spacing w:after="0"/>
      </w:pPr>
      <w:r w:rsidRPr="009A661C">
        <w:rPr>
          <w:b/>
        </w:rPr>
        <w:t>Trin 3</w:t>
      </w:r>
      <w:r>
        <w:rPr>
          <w:b/>
        </w:rPr>
        <w:t xml:space="preserve">: </w:t>
      </w:r>
      <w:r w:rsidRPr="009A661C">
        <w:t>Skift</w:t>
      </w:r>
      <w:r>
        <w:t xml:space="preserve"> </w:t>
      </w:r>
      <w:r w:rsidR="00134386">
        <w:t>”</w:t>
      </w:r>
      <w:r>
        <w:t>2</w:t>
      </w:r>
      <w:r w:rsidR="00134386">
        <w:t>”</w:t>
      </w:r>
      <w:r>
        <w:t xml:space="preserve"> ud med et hop.</w:t>
      </w:r>
    </w:p>
    <w:p w:rsidR="009A661C" w:rsidRDefault="009A661C" w:rsidP="00E31CB7">
      <w:pPr>
        <w:pStyle w:val="Ingenafstand"/>
      </w:pPr>
      <w:r>
        <w:t>Lad B starte denne gang.</w:t>
      </w:r>
      <w:r w:rsidR="00134386">
        <w:t xml:space="preserve"> </w:t>
      </w:r>
      <w:r>
        <w:t>B begynder med et klap</w:t>
      </w:r>
      <w:r w:rsidR="00134386">
        <w:t>, A hopper og B siger 3. A fortsætter med et klap og mønstret gentages</w:t>
      </w:r>
    </w:p>
    <w:p w:rsidR="00134386" w:rsidRDefault="00134386" w:rsidP="001B0A47">
      <w:pPr>
        <w:spacing w:after="0"/>
      </w:pPr>
      <w:r w:rsidRPr="00134386">
        <w:rPr>
          <w:b/>
        </w:rPr>
        <w:t>Trin 4</w:t>
      </w:r>
      <w:r>
        <w:rPr>
          <w:b/>
        </w:rPr>
        <w:t xml:space="preserve">: </w:t>
      </w:r>
      <w:r w:rsidRPr="00134386">
        <w:t>Skift</w:t>
      </w:r>
      <w:r>
        <w:t xml:space="preserve"> ”3” ud med et ”</w:t>
      </w:r>
      <w:r>
        <w:rPr>
          <w:i/>
        </w:rPr>
        <w:t>h</w:t>
      </w:r>
      <w:r w:rsidRPr="00134386">
        <w:rPr>
          <w:i/>
        </w:rPr>
        <w:t>ej</w:t>
      </w:r>
      <w:r>
        <w:t>”.</w:t>
      </w:r>
    </w:p>
    <w:p w:rsidR="00BF4044" w:rsidRPr="00656E39" w:rsidRDefault="00134386" w:rsidP="00E31CB7">
      <w:pPr>
        <w:pStyle w:val="Ingenafstand"/>
        <w:rPr>
          <w:b/>
        </w:rPr>
      </w:pPr>
      <w:r>
        <w:t>A begynder med et klap, B hopper og A siger ”</w:t>
      </w:r>
      <w:r w:rsidRPr="00134386">
        <w:rPr>
          <w:i/>
        </w:rPr>
        <w:t>hej</w:t>
      </w:r>
      <w:r>
        <w:t>”. B fortsætter med et klap og mønstret gentages</w:t>
      </w:r>
      <w:r w:rsidR="00445F62">
        <w:rPr>
          <w:b/>
        </w:rPr>
        <w:t>.</w:t>
      </w:r>
    </w:p>
    <w:p w:rsidR="001E5EA6" w:rsidRDefault="001E5EA6" w:rsidP="001A42F5">
      <w:pPr>
        <w:pStyle w:val="Overskrift2"/>
      </w:pPr>
      <w:r w:rsidRPr="00354AA3">
        <w:t>Opsamling</w:t>
      </w:r>
    </w:p>
    <w:p w:rsidR="00A2708A" w:rsidRDefault="001B0A47" w:rsidP="00A2708A">
      <w:pPr>
        <w:spacing w:after="0" w:line="240" w:lineRule="auto"/>
      </w:pPr>
      <w:r>
        <w:t xml:space="preserve">Tal med </w:t>
      </w:r>
      <w:r w:rsidR="00445F62">
        <w:t>eleverne</w:t>
      </w:r>
      <w:r w:rsidR="0054462D">
        <w:t xml:space="preserve"> om</w:t>
      </w:r>
      <w:r w:rsidR="002E5EAE">
        <w:t>,</w:t>
      </w:r>
      <w:r w:rsidR="0054462D">
        <w:t xml:space="preserve"> </w:t>
      </w:r>
      <w:r w:rsidR="007D44AE">
        <w:t>hvad de oplevede</w:t>
      </w:r>
      <w:r w:rsidR="002E5EAE">
        <w:t>,</w:t>
      </w:r>
      <w:r w:rsidR="007D44AE">
        <w:t xml:space="preserve"> </w:t>
      </w:r>
      <w:r w:rsidR="000B7340">
        <w:t>mens de lavede øvelsen. Kunne de</w:t>
      </w:r>
      <w:r w:rsidR="0054462D">
        <w:t xml:space="preserve"> mærke, at de blev mere opmærksomme på hinanden,</w:t>
      </w:r>
      <w:r w:rsidR="007D44AE">
        <w:t xml:space="preserve"> havde det sjovt</w:t>
      </w:r>
      <w:r w:rsidR="000B7340">
        <w:t xml:space="preserve"> eller blev udfordret</w:t>
      </w:r>
      <w:r w:rsidR="007D44AE">
        <w:t>,</w:t>
      </w:r>
      <w:r w:rsidR="0054462D">
        <w:t xml:space="preserve"> når der skete noget nyt i øvelsen</w:t>
      </w:r>
      <w:r w:rsidR="000B7340">
        <w:t xml:space="preserve">. </w:t>
      </w:r>
      <w:r w:rsidR="00B32270">
        <w:t xml:space="preserve">Fortæl, </w:t>
      </w:r>
      <w:proofErr w:type="gramStart"/>
      <w:r w:rsidR="00B32270">
        <w:t>at</w:t>
      </w:r>
      <w:proofErr w:type="gramEnd"/>
      <w:r w:rsidR="001E7F46">
        <w:t xml:space="preserve"> </w:t>
      </w:r>
      <w:proofErr w:type="gramStart"/>
      <w:r w:rsidR="007D44AE">
        <w:t>i</w:t>
      </w:r>
      <w:proofErr w:type="gramEnd"/>
      <w:r w:rsidR="007D44AE">
        <w:t xml:space="preserve"> et venskab er </w:t>
      </w:r>
      <w:r w:rsidR="001E7F46">
        <w:t>vi</w:t>
      </w:r>
      <w:r w:rsidR="007D44AE">
        <w:t xml:space="preserve"> tit </w:t>
      </w:r>
      <w:r w:rsidR="001E7F46">
        <w:t>meget nysgerrige</w:t>
      </w:r>
      <w:r w:rsidR="007D44AE">
        <w:t xml:space="preserve"> og opmærksomme</w:t>
      </w:r>
      <w:r w:rsidR="001E7F46">
        <w:t xml:space="preserve"> </w:t>
      </w:r>
      <w:r w:rsidR="00B32270">
        <w:t>l</w:t>
      </w:r>
      <w:r w:rsidR="000B7340">
        <w:t>ige</w:t>
      </w:r>
      <w:r w:rsidR="007D44AE">
        <w:t xml:space="preserve"> når vi</w:t>
      </w:r>
      <w:r w:rsidR="000B7340">
        <w:t xml:space="preserve"> har lært hinanden at kende,</w:t>
      </w:r>
      <w:r w:rsidR="007D44AE">
        <w:t xml:space="preserve"> fordi alt er nyt,</w:t>
      </w:r>
      <w:r w:rsidR="000B7340">
        <w:t xml:space="preserve"> og noget af det gode ved at have venner er, at de</w:t>
      </w:r>
      <w:r w:rsidR="002E5EAE">
        <w:t xml:space="preserve"> </w:t>
      </w:r>
      <w:r w:rsidR="000B7340">
        <w:t xml:space="preserve">kan bibringe en </w:t>
      </w:r>
      <w:r w:rsidR="007D44AE">
        <w:t>noget nyt, som f</w:t>
      </w:r>
      <w:r w:rsidR="000B7340">
        <w:t>x</w:t>
      </w:r>
      <w:r w:rsidR="007D44AE">
        <w:t xml:space="preserve"> at</w:t>
      </w:r>
      <w:r w:rsidR="000B7340">
        <w:t xml:space="preserve"> komme med ide</w:t>
      </w:r>
      <w:r w:rsidR="002E5EAE">
        <w:t>e</w:t>
      </w:r>
      <w:r w:rsidR="000B7340">
        <w:t>r, man ikke selv ville have fundet på. Gør eleverne opmærksom</w:t>
      </w:r>
      <w:r w:rsidR="002E5EAE">
        <w:t>me</w:t>
      </w:r>
      <w:r w:rsidR="000B7340">
        <w:t xml:space="preserve"> på</w:t>
      </w:r>
      <w:r w:rsidR="007D44AE">
        <w:t>,</w:t>
      </w:r>
      <w:r w:rsidR="000B7340">
        <w:t xml:space="preserve"> at hvis de begynder at kede sig sammen med en eller flere venner, er det måske fordi de skal finde på noget nyt sammen.</w:t>
      </w:r>
      <w:r w:rsidR="007D44AE">
        <w:t xml:space="preserve"> Ligesom i øvelsen.</w:t>
      </w:r>
      <w:bookmarkStart w:id="0" w:name="_GoBack"/>
      <w:bookmarkEnd w:id="0"/>
    </w:p>
    <w:p w:rsidR="001E5EA6" w:rsidRPr="00F074A4" w:rsidRDefault="001E5EA6" w:rsidP="001A42F5">
      <w:pPr>
        <w:pStyle w:val="Overskrift3"/>
      </w:pPr>
      <w:r>
        <w:lastRenderedPageBreak/>
        <w:t>S</w:t>
      </w:r>
      <w:r w:rsidRPr="00F074A4">
        <w:t>pørgsmål til opsamling:</w:t>
      </w:r>
    </w:p>
    <w:p w:rsidR="00E002FC" w:rsidRDefault="001E4B9F" w:rsidP="00E002FC">
      <w:pPr>
        <w:pStyle w:val="Opstilling-punkttegn"/>
      </w:pPr>
      <w:r>
        <w:t xml:space="preserve"> </w:t>
      </w:r>
      <w:r w:rsidR="006219AF">
        <w:t xml:space="preserve">Har I eksempler fra </w:t>
      </w:r>
      <w:r w:rsidR="00445F62">
        <w:t>jeres eget liv, hvor det er blevet kedeligt at være sammen</w:t>
      </w:r>
      <w:r w:rsidR="009A7A82">
        <w:t xml:space="preserve"> med en ven</w:t>
      </w:r>
      <w:r w:rsidR="00445F62">
        <w:t>,</w:t>
      </w:r>
      <w:r w:rsidR="009A7A82">
        <w:t xml:space="preserve"> fordi I</w:t>
      </w:r>
      <w:r w:rsidR="00445F62">
        <w:t xml:space="preserve"> altid laver og siger det samme</w:t>
      </w:r>
      <w:r w:rsidR="006219AF">
        <w:t>?</w:t>
      </w:r>
    </w:p>
    <w:p w:rsidR="006219AF" w:rsidRDefault="009A7A82" w:rsidP="00E002FC">
      <w:pPr>
        <w:pStyle w:val="Opstilling-punkttegn"/>
      </w:pPr>
      <w:r>
        <w:t>Hvad kan</w:t>
      </w:r>
      <w:r w:rsidR="00445F62">
        <w:t xml:space="preserve"> gøre, at det bliver ved med at være interessant og sjovt at være sammen?</w:t>
      </w:r>
    </w:p>
    <w:p w:rsidR="00445F62" w:rsidRDefault="009A7A82" w:rsidP="00E002FC">
      <w:pPr>
        <w:pStyle w:val="Opstilling-punkttegn"/>
      </w:pPr>
      <w:r>
        <w:t xml:space="preserve">Hvornår er det </w:t>
      </w:r>
      <w:r w:rsidR="00445F62">
        <w:t>rart, at der altid sker det samme og ma</w:t>
      </w:r>
      <w:r>
        <w:t>n ikke skal tænke så meget</w:t>
      </w:r>
      <w:r w:rsidR="00445F62">
        <w:t>?</w:t>
      </w:r>
    </w:p>
    <w:p w:rsidR="00445F62" w:rsidRDefault="00445F62" w:rsidP="00E002FC">
      <w:pPr>
        <w:pStyle w:val="Opstilling-punkttegn"/>
      </w:pPr>
      <w:r>
        <w:t>Har I prøvet at blive meget overrasket over noget som en ven har sagt eller gjort?</w:t>
      </w:r>
    </w:p>
    <w:p w:rsidR="001E5EA6" w:rsidRDefault="001E5EA6" w:rsidP="00445F62">
      <w:pPr>
        <w:pStyle w:val="Opstilling-punkttegn"/>
        <w:numPr>
          <w:ilvl w:val="0"/>
          <w:numId w:val="0"/>
        </w:numPr>
      </w:pPr>
    </w:p>
    <w:p w:rsidR="008F25BE" w:rsidRDefault="008F25BE" w:rsidP="008F25BE">
      <w:pPr>
        <w:pStyle w:val="Opstilling-punkttegn"/>
        <w:numPr>
          <w:ilvl w:val="0"/>
          <w:numId w:val="0"/>
        </w:numPr>
        <w:ind w:left="360"/>
      </w:pPr>
    </w:p>
    <w:p w:rsidR="009A7A82" w:rsidRPr="00D44425" w:rsidRDefault="008F25BE" w:rsidP="00D44425">
      <w:pPr>
        <w:pStyle w:val="Bokstips"/>
        <w:rPr>
          <w:lang w:val="da-DK"/>
        </w:rPr>
      </w:pPr>
      <w:r w:rsidRPr="00D44425">
        <w:rPr>
          <w:lang w:val="da-DK"/>
        </w:rPr>
        <w:t xml:space="preserve">Tips: </w:t>
      </w:r>
    </w:p>
    <w:p w:rsidR="0054462D" w:rsidRDefault="009A7A82" w:rsidP="00445F62">
      <w:pPr>
        <w:spacing w:after="0"/>
      </w:pPr>
      <w:r>
        <w:t>Elever der er ko</w:t>
      </w:r>
      <w:r w:rsidR="0054462D">
        <w:t>gni</w:t>
      </w:r>
      <w:r>
        <w:t>tivt</w:t>
      </w:r>
      <w:r w:rsidR="0054462D">
        <w:t xml:space="preserve"> udfordret, kan sige højt hvad der sker: ”klap, hop, hej”, som en hjælp til at huske rækkefølge og handling, og holde tempoet nede.</w:t>
      </w:r>
    </w:p>
    <w:p w:rsidR="00445F62" w:rsidRDefault="0054462D" w:rsidP="00445F62">
      <w:pPr>
        <w:spacing w:after="0"/>
      </w:pPr>
      <w:r>
        <w:t>Eleverne kan selv finde på erstatninger for 1,</w:t>
      </w:r>
      <w:r w:rsidR="008F25BE">
        <w:t xml:space="preserve"> 2 og 3</w:t>
      </w:r>
      <w:r>
        <w:t xml:space="preserve">. fx ”1” er </w:t>
      </w:r>
      <w:proofErr w:type="spellStart"/>
      <w:r>
        <w:t>englehop</w:t>
      </w:r>
      <w:proofErr w:type="spellEnd"/>
      <w:r>
        <w:t>, 2 ”</w:t>
      </w:r>
      <w:proofErr w:type="spellStart"/>
      <w:r>
        <w:t>mæææ</w:t>
      </w:r>
      <w:proofErr w:type="spellEnd"/>
      <w:r>
        <w:t>” og tre ”</w:t>
      </w:r>
      <w:proofErr w:type="spellStart"/>
      <w:r>
        <w:t>high</w:t>
      </w:r>
      <w:proofErr w:type="spellEnd"/>
      <w:r>
        <w:t xml:space="preserve"> </w:t>
      </w:r>
      <w:proofErr w:type="spellStart"/>
      <w:r>
        <w:t>five</w:t>
      </w:r>
      <w:proofErr w:type="spellEnd"/>
      <w:r>
        <w:t>”.</w:t>
      </w:r>
    </w:p>
    <w:p w:rsidR="008F25BE" w:rsidRPr="00E002FC" w:rsidRDefault="008F25BE" w:rsidP="008F25BE">
      <w:pPr>
        <w:pStyle w:val="Opstilling-punkttegn"/>
        <w:numPr>
          <w:ilvl w:val="0"/>
          <w:numId w:val="0"/>
        </w:numPr>
      </w:pPr>
    </w:p>
    <w:sectPr w:rsidR="008F25BE" w:rsidRPr="00E002FC" w:rsidSect="00A62896">
      <w:pgSz w:w="11906" w:h="16838"/>
      <w:pgMar w:top="1843" w:right="1134" w:bottom="1843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76F3" w:rsidRDefault="003376F3">
      <w:pPr>
        <w:spacing w:after="0" w:line="240" w:lineRule="auto"/>
      </w:pPr>
      <w:r>
        <w:separator/>
      </w:r>
    </w:p>
  </w:endnote>
  <w:endnote w:type="continuationSeparator" w:id="0">
    <w:p w:rsidR="003376F3" w:rsidRDefault="003376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76F3" w:rsidRDefault="003376F3">
      <w:pPr>
        <w:spacing w:after="0" w:line="240" w:lineRule="auto"/>
      </w:pPr>
      <w:r>
        <w:separator/>
      </w:r>
    </w:p>
  </w:footnote>
  <w:footnote w:type="continuationSeparator" w:id="0">
    <w:p w:rsidR="003376F3" w:rsidRDefault="003376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3BB8552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1772D7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88E67A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6E52AB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984C0B9A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C602CC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A98034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D5CEFF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D5104C0E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1A243BEA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835838F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271C2316"/>
    <w:multiLevelType w:val="hybridMultilevel"/>
    <w:tmpl w:val="6FC69344"/>
    <w:lvl w:ilvl="0" w:tplc="E8FCC8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FE71F9"/>
    <w:multiLevelType w:val="hybridMultilevel"/>
    <w:tmpl w:val="76C83558"/>
    <w:lvl w:ilvl="0" w:tplc="0406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3">
    <w:nsid w:val="36E0604F"/>
    <w:multiLevelType w:val="hybridMultilevel"/>
    <w:tmpl w:val="51E0910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617AE3"/>
    <w:multiLevelType w:val="hybridMultilevel"/>
    <w:tmpl w:val="77D002F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707DD9"/>
    <w:multiLevelType w:val="hybridMultilevel"/>
    <w:tmpl w:val="63EE2C32"/>
    <w:lvl w:ilvl="0" w:tplc="0406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6">
    <w:nsid w:val="512002A3"/>
    <w:multiLevelType w:val="hybridMultilevel"/>
    <w:tmpl w:val="8620F5A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0F4ADF"/>
    <w:multiLevelType w:val="hybridMultilevel"/>
    <w:tmpl w:val="40CAD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7"/>
  </w:num>
  <w:num w:numId="13">
    <w:abstractNumId w:val="16"/>
  </w:num>
  <w:num w:numId="14">
    <w:abstractNumId w:val="13"/>
  </w:num>
  <w:num w:numId="15">
    <w:abstractNumId w:val="12"/>
  </w:num>
  <w:num w:numId="16">
    <w:abstractNumId w:val="15"/>
  </w:num>
  <w:num w:numId="17">
    <w:abstractNumId w:val="14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3B6E2C"/>
    <w:rsid w:val="00011277"/>
    <w:rsid w:val="000137BE"/>
    <w:rsid w:val="00047220"/>
    <w:rsid w:val="00094088"/>
    <w:rsid w:val="000A5D9D"/>
    <w:rsid w:val="000B7340"/>
    <w:rsid w:val="000C1223"/>
    <w:rsid w:val="000D36C3"/>
    <w:rsid w:val="001059B3"/>
    <w:rsid w:val="001062B5"/>
    <w:rsid w:val="00111849"/>
    <w:rsid w:val="001215CE"/>
    <w:rsid w:val="00123CD1"/>
    <w:rsid w:val="00125C95"/>
    <w:rsid w:val="00134386"/>
    <w:rsid w:val="00135EDC"/>
    <w:rsid w:val="00152D73"/>
    <w:rsid w:val="0017475D"/>
    <w:rsid w:val="001963FE"/>
    <w:rsid w:val="00197032"/>
    <w:rsid w:val="001A31BD"/>
    <w:rsid w:val="001A42F5"/>
    <w:rsid w:val="001B0A47"/>
    <w:rsid w:val="001B4F9F"/>
    <w:rsid w:val="001E4B9F"/>
    <w:rsid w:val="001E5EA6"/>
    <w:rsid w:val="001E7F46"/>
    <w:rsid w:val="00230E40"/>
    <w:rsid w:val="00235E95"/>
    <w:rsid w:val="00244E2C"/>
    <w:rsid w:val="002817A2"/>
    <w:rsid w:val="002D7F59"/>
    <w:rsid w:val="002E2940"/>
    <w:rsid w:val="002E5EAE"/>
    <w:rsid w:val="00305F69"/>
    <w:rsid w:val="00326DCD"/>
    <w:rsid w:val="003346F0"/>
    <w:rsid w:val="003376F3"/>
    <w:rsid w:val="0035227E"/>
    <w:rsid w:val="00371315"/>
    <w:rsid w:val="003B6E2C"/>
    <w:rsid w:val="003C2C48"/>
    <w:rsid w:val="003F0666"/>
    <w:rsid w:val="004134F9"/>
    <w:rsid w:val="00445F62"/>
    <w:rsid w:val="00453C4E"/>
    <w:rsid w:val="00483D78"/>
    <w:rsid w:val="00485218"/>
    <w:rsid w:val="004B5809"/>
    <w:rsid w:val="004D42EB"/>
    <w:rsid w:val="0050006C"/>
    <w:rsid w:val="0050015A"/>
    <w:rsid w:val="00512655"/>
    <w:rsid w:val="0053771B"/>
    <w:rsid w:val="0054462D"/>
    <w:rsid w:val="00566306"/>
    <w:rsid w:val="0056646E"/>
    <w:rsid w:val="00590182"/>
    <w:rsid w:val="005973D5"/>
    <w:rsid w:val="006025E0"/>
    <w:rsid w:val="006219AF"/>
    <w:rsid w:val="00656E39"/>
    <w:rsid w:val="006D6B36"/>
    <w:rsid w:val="0071746F"/>
    <w:rsid w:val="007474E9"/>
    <w:rsid w:val="00754349"/>
    <w:rsid w:val="00785172"/>
    <w:rsid w:val="007B2610"/>
    <w:rsid w:val="007C6E46"/>
    <w:rsid w:val="007D44AE"/>
    <w:rsid w:val="007E0A69"/>
    <w:rsid w:val="007F06F7"/>
    <w:rsid w:val="007F6F3D"/>
    <w:rsid w:val="0088216B"/>
    <w:rsid w:val="008F25BE"/>
    <w:rsid w:val="00975318"/>
    <w:rsid w:val="009903FC"/>
    <w:rsid w:val="0099691A"/>
    <w:rsid w:val="009A661C"/>
    <w:rsid w:val="009A6F95"/>
    <w:rsid w:val="009A7A82"/>
    <w:rsid w:val="009F32BB"/>
    <w:rsid w:val="00A2708A"/>
    <w:rsid w:val="00A36E38"/>
    <w:rsid w:val="00A4018E"/>
    <w:rsid w:val="00A62896"/>
    <w:rsid w:val="00A76890"/>
    <w:rsid w:val="00AF1C28"/>
    <w:rsid w:val="00B03723"/>
    <w:rsid w:val="00B12AFA"/>
    <w:rsid w:val="00B32270"/>
    <w:rsid w:val="00B432FE"/>
    <w:rsid w:val="00B705CF"/>
    <w:rsid w:val="00B745A7"/>
    <w:rsid w:val="00B85B3E"/>
    <w:rsid w:val="00B91044"/>
    <w:rsid w:val="00BC25B6"/>
    <w:rsid w:val="00BC5A2A"/>
    <w:rsid w:val="00BF4044"/>
    <w:rsid w:val="00C04745"/>
    <w:rsid w:val="00C14401"/>
    <w:rsid w:val="00C36BEB"/>
    <w:rsid w:val="00C50481"/>
    <w:rsid w:val="00C5772A"/>
    <w:rsid w:val="00C849AE"/>
    <w:rsid w:val="00CC018D"/>
    <w:rsid w:val="00CF06F9"/>
    <w:rsid w:val="00D1060C"/>
    <w:rsid w:val="00D44425"/>
    <w:rsid w:val="00DA21A0"/>
    <w:rsid w:val="00DB4DF2"/>
    <w:rsid w:val="00DC1D18"/>
    <w:rsid w:val="00DD5963"/>
    <w:rsid w:val="00E002FC"/>
    <w:rsid w:val="00E06E1E"/>
    <w:rsid w:val="00E14233"/>
    <w:rsid w:val="00E31CB7"/>
    <w:rsid w:val="00E455AC"/>
    <w:rsid w:val="00F064D0"/>
    <w:rsid w:val="00F3780E"/>
    <w:rsid w:val="00F4213D"/>
    <w:rsid w:val="00F674D7"/>
    <w:rsid w:val="00FB2804"/>
    <w:rsid w:val="00FC2C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  <w:documentProtection w:edit="readOnly" w:enforcement="1" w:cryptProviderType="rsaFull" w:cryptAlgorithmClass="hash" w:cryptAlgorithmType="typeAny" w:cryptAlgorithmSid="4" w:cryptSpinCount="100000" w:hash="Jz3F9SvdoGXowIqPbaYk4HMxRDA=" w:salt="Zg2MBbBv3XIQpwZVZIKHAQ==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6306"/>
  </w:style>
  <w:style w:type="paragraph" w:styleId="Overskrift1">
    <w:name w:val="heading 1"/>
    <w:basedOn w:val="Normal"/>
    <w:next w:val="Normal"/>
    <w:link w:val="Overskrift1Tegn"/>
    <w:uiPriority w:val="9"/>
    <w:qFormat/>
    <w:rsid w:val="005663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663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1963F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Titel">
    <w:name w:val="Title"/>
    <w:basedOn w:val="Normal"/>
    <w:next w:val="Normal"/>
    <w:link w:val="TitelTegn"/>
    <w:uiPriority w:val="10"/>
    <w:qFormat/>
    <w:rsid w:val="0056630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56630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5663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5663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pstilling-punkttegn">
    <w:name w:val="List Bullet"/>
    <w:basedOn w:val="Normal"/>
    <w:uiPriority w:val="99"/>
    <w:unhideWhenUsed/>
    <w:rsid w:val="00566306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unhideWhenUsed/>
    <w:rsid w:val="00566306"/>
    <w:pPr>
      <w:numPr>
        <w:numId w:val="2"/>
      </w:numPr>
      <w:contextualSpacing/>
    </w:pPr>
  </w:style>
  <w:style w:type="paragraph" w:styleId="Opstilling-talellerbogst">
    <w:name w:val="List Number"/>
    <w:basedOn w:val="Normal"/>
    <w:uiPriority w:val="99"/>
    <w:unhideWhenUsed/>
    <w:rsid w:val="00566306"/>
    <w:pPr>
      <w:numPr>
        <w:numId w:val="6"/>
      </w:numPr>
      <w:contextualSpacing/>
    </w:pPr>
  </w:style>
  <w:style w:type="paragraph" w:styleId="Opstilling-talellerbogst2">
    <w:name w:val="List Number 2"/>
    <w:basedOn w:val="Normal"/>
    <w:uiPriority w:val="99"/>
    <w:unhideWhenUsed/>
    <w:rsid w:val="00566306"/>
    <w:pPr>
      <w:numPr>
        <w:numId w:val="7"/>
      </w:numPr>
      <w:contextualSpacing/>
    </w:pPr>
  </w:style>
  <w:style w:type="character" w:styleId="Strk">
    <w:name w:val="Strong"/>
    <w:basedOn w:val="Standardskrifttypeiafsnit"/>
    <w:uiPriority w:val="22"/>
    <w:qFormat/>
    <w:rsid w:val="00566306"/>
    <w:rPr>
      <w:b/>
      <w:bCs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1963F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Kommentar">
    <w:name w:val="Kommentar"/>
    <w:basedOn w:val="Normal"/>
    <w:qFormat/>
    <w:rsid w:val="00590182"/>
    <w:rPr>
      <w:color w:val="C0504D" w:themeColor="accent2"/>
    </w:rPr>
  </w:style>
  <w:style w:type="paragraph" w:customStyle="1" w:styleId="Video">
    <w:name w:val="Video"/>
    <w:basedOn w:val="Normal"/>
    <w:next w:val="Normal"/>
    <w:qFormat/>
    <w:rsid w:val="009A6F95"/>
    <w:rPr>
      <w:color w:val="F79646" w:themeColor="accent6"/>
    </w:rPr>
  </w:style>
  <w:style w:type="paragraph" w:customStyle="1" w:styleId="Figuroverskrift">
    <w:name w:val="Figuroverskrift"/>
    <w:basedOn w:val="Normal"/>
    <w:next w:val="Figur"/>
    <w:qFormat/>
    <w:rsid w:val="00590182"/>
    <w:rPr>
      <w:color w:val="9BBB59" w:themeColor="accent3"/>
    </w:rPr>
  </w:style>
  <w:style w:type="paragraph" w:customStyle="1" w:styleId="Figur">
    <w:name w:val="Figur"/>
    <w:basedOn w:val="Normal"/>
    <w:qFormat/>
    <w:rsid w:val="00590182"/>
    <w:rPr>
      <w:color w:val="9BBB59" w:themeColor="accent3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A6F95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A6F95"/>
    <w:rPr>
      <w:rFonts w:ascii="Lucida Grande" w:hAnsi="Lucida Grande"/>
      <w:sz w:val="18"/>
      <w:szCs w:val="18"/>
    </w:rPr>
  </w:style>
  <w:style w:type="paragraph" w:customStyle="1" w:styleId="Tabeloverskrift">
    <w:name w:val="Tabeloverskrift"/>
    <w:basedOn w:val="Normal"/>
    <w:qFormat/>
    <w:rsid w:val="00590182"/>
    <w:rPr>
      <w:color w:val="660066"/>
    </w:rPr>
  </w:style>
  <w:style w:type="table" w:styleId="Tabel-Gitter">
    <w:name w:val="Table Grid"/>
    <w:basedOn w:val="Tabel-Normal"/>
    <w:uiPriority w:val="59"/>
    <w:rsid w:val="00B037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dsholdertekst">
    <w:name w:val="Placeholder Text"/>
    <w:basedOn w:val="Standardskrifttypeiafsnit"/>
    <w:uiPriority w:val="99"/>
    <w:semiHidden/>
    <w:rsid w:val="006025E0"/>
    <w:rPr>
      <w:color w:val="808080"/>
    </w:rPr>
  </w:style>
  <w:style w:type="paragraph" w:customStyle="1" w:styleId="Feedback">
    <w:name w:val="Feedback"/>
    <w:basedOn w:val="Normal"/>
    <w:autoRedefine/>
    <w:qFormat/>
    <w:rsid w:val="00C849AE"/>
    <w:rPr>
      <w:rFonts w:ascii="Calibri" w:hAnsi="Calibri"/>
      <w:color w:val="4F6228" w:themeColor="accent3" w:themeShade="80"/>
    </w:rPr>
  </w:style>
  <w:style w:type="paragraph" w:customStyle="1" w:styleId="Bokssprgsmltilopsamling">
    <w:name w:val="Boks spørgsmål til opsamling"/>
    <w:basedOn w:val="Normal"/>
    <w:qFormat/>
    <w:rsid w:val="0035227E"/>
    <w:pPr>
      <w:spacing w:before="240" w:after="0"/>
    </w:pPr>
    <w:rPr>
      <w:color w:val="3366FF"/>
    </w:rPr>
  </w:style>
  <w:style w:type="paragraph" w:customStyle="1" w:styleId="Bokstips">
    <w:name w:val="Boks tips"/>
    <w:basedOn w:val="Normal"/>
    <w:qFormat/>
    <w:rsid w:val="0035227E"/>
    <w:pPr>
      <w:spacing w:before="240" w:after="0"/>
    </w:pPr>
    <w:rPr>
      <w:bCs/>
      <w:color w:val="FF0000"/>
      <w:lang w:val="en-US"/>
    </w:rPr>
  </w:style>
  <w:style w:type="paragraph" w:customStyle="1" w:styleId="Overskriftinstruktionsark">
    <w:name w:val="Overskrift instruktionsark"/>
    <w:basedOn w:val="Overskrift1"/>
    <w:qFormat/>
    <w:rsid w:val="00B12AFA"/>
    <w:rPr>
      <w:color w:val="F79646" w:themeColor="accent6"/>
    </w:rPr>
  </w:style>
  <w:style w:type="paragraph" w:styleId="Korrektur">
    <w:name w:val="Revision"/>
    <w:hidden/>
    <w:uiPriority w:val="99"/>
    <w:semiHidden/>
    <w:rsid w:val="002E5EAE"/>
    <w:pPr>
      <w:spacing w:after="0" w:line="240" w:lineRule="auto"/>
    </w:pPr>
  </w:style>
  <w:style w:type="paragraph" w:styleId="Ingenafstand">
    <w:name w:val="No Spacing"/>
    <w:uiPriority w:val="1"/>
    <w:qFormat/>
    <w:rsid w:val="0097531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95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us\Dropbox\Dig,%20mig%20og%20f&#230;llesskabet\Skabeloner\Skabelon%20Instruktioner%20www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Skabelon Instruktioner www</Template>
  <TotalTime>230</TotalTime>
  <Pages>2</Pages>
  <Words>379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Lis</cp:lastModifiedBy>
  <cp:revision>14</cp:revision>
  <dcterms:created xsi:type="dcterms:W3CDTF">2014-06-24T10:34:00Z</dcterms:created>
  <dcterms:modified xsi:type="dcterms:W3CDTF">2014-12-09T09:36:00Z</dcterms:modified>
</cp:coreProperties>
</file>