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F90B3A" w:rsidP="007474E9">
      <w:pPr>
        <w:pStyle w:val="Titel"/>
      </w:pPr>
      <w:proofErr w:type="spellStart"/>
      <w:r>
        <w:t>Instruktionsark</w:t>
      </w:r>
      <w:proofErr w:type="spellEnd"/>
      <w:r w:rsidR="001A42F5">
        <w:t xml:space="preserve"> </w:t>
      </w:r>
      <w:r>
        <w:t>61 I dag</w:t>
      </w:r>
    </w:p>
    <w:p w:rsidR="00B12AFA" w:rsidRDefault="004609C3" w:rsidP="00B12AFA">
      <w:pPr>
        <w:pStyle w:val="Overskriftinstruktionsark"/>
      </w:pPr>
      <w:r>
        <w:t>I dag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4609C3" w:rsidP="001E5EA6">
      <w:pPr>
        <w:spacing w:after="0" w:line="240" w:lineRule="auto"/>
      </w:pPr>
      <w:r>
        <w:t xml:space="preserve">Eleverne </w:t>
      </w:r>
      <w:r w:rsidR="0057102E">
        <w:t>får bevidsthed om</w:t>
      </w:r>
      <w:r w:rsidR="00494E14">
        <w:t>,</w:t>
      </w:r>
      <w:r w:rsidR="0057102E">
        <w:t xml:space="preserve"> at de kan</w:t>
      </w:r>
      <w:r w:rsidR="00E84628">
        <w:t xml:space="preserve"> </w:t>
      </w:r>
      <w:r w:rsidR="0057102E">
        <w:t>præge deres oplevelse af tilfredshed i hverdagen</w:t>
      </w:r>
      <w:r w:rsidR="00494E14">
        <w:t>.</w:t>
      </w:r>
      <w:r w:rsidR="0057102E">
        <w:t xml:space="preserve"> </w:t>
      </w:r>
      <w:r w:rsidR="00494E14">
        <w:t>V</w:t>
      </w:r>
      <w:r w:rsidR="0057102E">
        <w:t>ed at forholde sig til små og store begivenheder, der skaber livsglæde og personlig</w:t>
      </w:r>
      <w:r w:rsidR="00494E14">
        <w:t xml:space="preserve"> trivsel</w:t>
      </w:r>
      <w:r w:rsidR="00C41BF7">
        <w:t>,</w:t>
      </w:r>
      <w:r w:rsidR="00494E14">
        <w:t xml:space="preserve"> får eleverne </w:t>
      </w:r>
      <w:r w:rsidR="00C41BF7">
        <w:t>en konstruktiv</w:t>
      </w:r>
      <w:r w:rsidR="00494E14">
        <w:t xml:space="preserve"> mu</w:t>
      </w:r>
      <w:r w:rsidR="00C41BF7">
        <w:t>lighed for at finde</w:t>
      </w:r>
      <w:r w:rsidR="00F904B3">
        <w:t xml:space="preserve"> lyspunkter</w:t>
      </w:r>
      <w:r w:rsidR="00123A11">
        <w:t>;</w:t>
      </w:r>
      <w:r w:rsidR="00C41BF7">
        <w:t xml:space="preserve"> også når en dag rummer svære udfordringer.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4609C3" w:rsidP="001E5EA6">
      <w:pPr>
        <w:spacing w:after="0" w:line="240" w:lineRule="auto"/>
      </w:pPr>
      <w:r>
        <w:t>Fra 4</w:t>
      </w:r>
      <w:r w:rsidR="007828E1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4609C3" w:rsidP="007828E1">
      <w:pPr>
        <w:pStyle w:val="Ingenafstand"/>
      </w:pPr>
      <w:r>
        <w:t>Fra 10</w:t>
      </w:r>
      <w:r w:rsidR="001E4B9F">
        <w:t xml:space="preserve"> </w:t>
      </w:r>
      <w:r w:rsidR="001E5EA6">
        <w:t xml:space="preserve">minutter. </w:t>
      </w:r>
    </w:p>
    <w:p w:rsidR="001E5EA6" w:rsidRDefault="00EE47CD" w:rsidP="007828E1">
      <w:pPr>
        <w:pStyle w:val="Ingenafstand"/>
      </w:pPr>
      <w:r>
        <w:t>Eleverne skal kunne tegne</w:t>
      </w:r>
      <w:r w:rsidR="004609C3">
        <w:t xml:space="preserve"> skrive eller have hjælp til det</w:t>
      </w:r>
      <w:r w:rsidR="00123A11">
        <w:t>.</w:t>
      </w:r>
    </w:p>
    <w:p w:rsidR="004609C3" w:rsidRDefault="004609C3" w:rsidP="007828E1">
      <w:pPr>
        <w:pStyle w:val="Ingenafstand"/>
      </w:pPr>
      <w:r>
        <w:t xml:space="preserve">Print af ”I dag - </w:t>
      </w:r>
      <w:proofErr w:type="spellStart"/>
      <w:r>
        <w:t>kopiark</w:t>
      </w:r>
      <w:proofErr w:type="spellEnd"/>
      <w:r>
        <w:t xml:space="preserve"> ” 1 stk. per elev</w:t>
      </w:r>
      <w:r w:rsidR="00123A11">
        <w:t>.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F904B3" w:rsidRPr="00F904B3" w:rsidRDefault="00F904B3" w:rsidP="00F904B3">
      <w:r>
        <w:t xml:space="preserve">Del </w:t>
      </w:r>
      <w:proofErr w:type="spellStart"/>
      <w:r>
        <w:t>kopiarke</w:t>
      </w:r>
      <w:r w:rsidR="00123A11">
        <w:t>ne</w:t>
      </w:r>
      <w:proofErr w:type="spellEnd"/>
      <w:r>
        <w:t xml:space="preserve"> </w:t>
      </w:r>
      <w:r w:rsidR="00D25FE1">
        <w:t>ud til eleverne.</w:t>
      </w:r>
      <w:r>
        <w:t xml:space="preserve"> Bed </w:t>
      </w:r>
      <w:r w:rsidR="00D25FE1">
        <w:t>hver enkelt om at overveje tre</w:t>
      </w:r>
      <w:r w:rsidR="00FF36F2">
        <w:t xml:space="preserve"> ting,</w:t>
      </w:r>
      <w:r w:rsidR="00D25FE1">
        <w:t xml:space="preserve"> som gør at</w:t>
      </w:r>
      <w:r w:rsidR="00EE47CD">
        <w:t>,</w:t>
      </w:r>
      <w:r w:rsidR="00D25FE1">
        <w:t xml:space="preserve"> </w:t>
      </w:r>
      <w:r w:rsidR="00FF36F2">
        <w:t xml:space="preserve">i dag bliver </w:t>
      </w:r>
      <w:r w:rsidR="00D25FE1">
        <w:t>en god dag.</w:t>
      </w:r>
      <w:r w:rsidR="00FF36F2">
        <w:t xml:space="preserve"> Fortæl, at intet</w:t>
      </w:r>
      <w:r w:rsidR="00097557">
        <w:t xml:space="preserve"> er for småt og intet for stort, så</w:t>
      </w:r>
      <w:r w:rsidR="00CE1E45">
        <w:t xml:space="preserve"> eleverne</w:t>
      </w:r>
      <w:r w:rsidR="00097557">
        <w:t xml:space="preserve"> kan skrive alt fra fx i dag bliver en god dag</w:t>
      </w:r>
      <w:r w:rsidR="00123A11">
        <w:t>,</w:t>
      </w:r>
      <w:r w:rsidR="00097557">
        <w:t xml:space="preserve"> fordi </w:t>
      </w:r>
      <w:r w:rsidR="00B01F3F">
        <w:t>solen skinner,</w:t>
      </w:r>
      <w:r w:rsidR="00097557">
        <w:t xml:space="preserve"> mit yn</w:t>
      </w:r>
      <w:r w:rsidR="00123A11">
        <w:t>d</w:t>
      </w:r>
      <w:r w:rsidR="00097557">
        <w:t xml:space="preserve">lingsprogram kommer i fjernsynet </w:t>
      </w:r>
      <w:r w:rsidR="00B01F3F">
        <w:t xml:space="preserve">og </w:t>
      </w:r>
      <w:r w:rsidR="00EE47CD">
        <w:t xml:space="preserve">til, </w:t>
      </w:r>
      <w:r w:rsidR="00097557">
        <w:t>i dag bliver en god dag</w:t>
      </w:r>
      <w:r w:rsidR="00EE47CD">
        <w:t>,</w:t>
      </w:r>
      <w:r w:rsidR="00097557">
        <w:t xml:space="preserve"> fordi jeg skal besøge min kæreste.</w:t>
      </w:r>
      <w:r w:rsidR="00EE47CD">
        <w:t xml:space="preserve"> Fortæl eleverne, at de kan skrive et stikord eller en hel sætning. De kan også vælge at lave en lille tegning af fx en sol</w:t>
      </w:r>
      <w:r w:rsidR="00CD7859">
        <w:t xml:space="preserve">, et fjernsyn </w:t>
      </w:r>
      <w:r w:rsidR="00EE47CD">
        <w:t>og et tændstikmenneske</w:t>
      </w:r>
      <w:r w:rsidR="00CD7859">
        <w:t>, hvis d</w:t>
      </w:r>
      <w:r w:rsidR="00150B5A">
        <w:t>et er de tre valgte bud</w:t>
      </w:r>
      <w:r w:rsidR="00EE47CD">
        <w:t>. Det</w:t>
      </w:r>
      <w:r w:rsidR="00CE1E45">
        <w:t xml:space="preserve"> </w:t>
      </w:r>
      <w:r w:rsidR="00EE47CD">
        <w:t xml:space="preserve">vigtigt er, at de finder frem til </w:t>
      </w:r>
      <w:r w:rsidR="00123A11">
        <w:t>tre</w:t>
      </w:r>
      <w:r w:rsidR="00EE47CD">
        <w:t xml:space="preserve"> ting</w:t>
      </w:r>
      <w:r w:rsidR="00CD7859">
        <w:t>,</w:t>
      </w:r>
      <w:r w:rsidR="00EE47CD">
        <w:t xml:space="preserve"> </w:t>
      </w:r>
      <w:r w:rsidR="00CD7859">
        <w:t xml:space="preserve">som bliver synliggjort. </w:t>
      </w:r>
      <w:r w:rsidR="003070B8">
        <w:t>Lad eleverne dele med hinanden. Vælg den fremgangsmåde</w:t>
      </w:r>
      <w:r w:rsidR="00123A11">
        <w:t>,</w:t>
      </w:r>
      <w:r w:rsidR="003070B8">
        <w:t xml:space="preserve"> der passer bedst til elevgruppen. Spørg fx hvem af eleverne, der har lyst til at fortælle og hør deres </w:t>
      </w:r>
      <w:r w:rsidR="00123A11">
        <w:t>tre</w:t>
      </w:r>
      <w:r w:rsidR="003070B8">
        <w:t xml:space="preserve"> bud, hæng alle arkene og læs dem højt</w:t>
      </w:r>
      <w:r w:rsidR="00123A11">
        <w:t>,</w:t>
      </w:r>
      <w:r w:rsidR="003070B8">
        <w:t xml:space="preserve"> eller bed hver enkelt elev om at fremsige deres bud. Ved at dele de forskellige bud på</w:t>
      </w:r>
      <w:r w:rsidR="00123A11">
        <w:t>,</w:t>
      </w:r>
      <w:r w:rsidR="003070B8">
        <w:t xml:space="preserve"> hvad der skaber en god dag, får eleverne mulighed for at inspirere hinanden og opleve, at det</w:t>
      </w:r>
      <w:r w:rsidR="00123A11">
        <w:t>,</w:t>
      </w:r>
      <w:r w:rsidR="003070B8">
        <w:t xml:space="preserve"> som betyder noget og skaber lyspunkter i hverdagen hos en anden, måske også gælder for en selv.</w:t>
      </w:r>
    </w:p>
    <w:p w:rsidR="001E5EA6" w:rsidRPr="00354AA3" w:rsidRDefault="001E5EA6" w:rsidP="001A42F5">
      <w:pPr>
        <w:pStyle w:val="Overskrift2"/>
      </w:pPr>
      <w:r w:rsidRPr="00354AA3">
        <w:t>Opsamling</w:t>
      </w:r>
    </w:p>
    <w:p w:rsidR="00150B5A" w:rsidRDefault="003070B8" w:rsidP="00150B5A">
      <w:r>
        <w:t xml:space="preserve">Tal med </w:t>
      </w:r>
      <w:r w:rsidR="00150B5A">
        <w:t>eleverne</w:t>
      </w:r>
      <w:r>
        <w:t xml:space="preserve"> om</w:t>
      </w:r>
      <w:r w:rsidR="00150B5A">
        <w:t>, at det betyder noget for den måde, de</w:t>
      </w:r>
      <w:r w:rsidR="00E811AB">
        <w:t xml:space="preserve"> oplever deres hverdag på, om de kan lade de gode ting</w:t>
      </w:r>
      <w:r>
        <w:t>, små som store,</w:t>
      </w:r>
      <w:r w:rsidR="00E811AB">
        <w:t xml:space="preserve"> fylde</w:t>
      </w:r>
      <w:r>
        <w:t xml:space="preserve"> i hverdagen</w:t>
      </w:r>
      <w:r w:rsidR="00E811AB">
        <w:t xml:space="preserve">. Det giver større tilfredshed og </w:t>
      </w:r>
      <w:r>
        <w:t>man</w:t>
      </w:r>
      <w:r w:rsidR="00E811AB">
        <w:t xml:space="preserve"> </w:t>
      </w:r>
      <w:r w:rsidR="00123A11">
        <w:t xml:space="preserve">bliver </w:t>
      </w:r>
      <w:r w:rsidR="00E811AB">
        <w:t xml:space="preserve">mindre sårbar overfor andres </w:t>
      </w:r>
      <w:r>
        <w:t>ubetænksomme adfærd</w:t>
      </w:r>
      <w:r w:rsidR="00E811AB">
        <w:t>.</w:t>
      </w:r>
      <w:r>
        <w:t xml:space="preserve"> </w:t>
      </w:r>
      <w:r w:rsidR="00123A11">
        <w:t>H</w:t>
      </w:r>
      <w:r>
        <w:t>vis man hver dag øver sig i at finde frem til tre ting, der gør dagen god, så mister man nok også lysten til at gøre andres dag dårlig</w:t>
      </w:r>
      <w:r w:rsidR="007828E1">
        <w:t>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E002FC" w:rsidRPr="007358D0" w:rsidRDefault="007358D0" w:rsidP="00E002FC">
      <w:pPr>
        <w:pStyle w:val="Opstilling-punkttegn"/>
        <w:rPr>
          <w:i/>
        </w:rPr>
      </w:pPr>
      <w:r>
        <w:t>Var der noget, I hørte, der overraskede jer</w:t>
      </w:r>
      <w:r w:rsidR="00123A11">
        <w:t>,</w:t>
      </w:r>
      <w:r>
        <w:t xml:space="preserve"> og som fik jer til at tænke: ”</w:t>
      </w:r>
      <w:r w:rsidRPr="007358D0">
        <w:rPr>
          <w:i/>
        </w:rPr>
        <w:t>Nå ja, det kunne jeg også have skrevet”</w:t>
      </w:r>
      <w:r>
        <w:t>? Hvad?</w:t>
      </w:r>
    </w:p>
    <w:p w:rsidR="001E5EA6" w:rsidRDefault="007358D0" w:rsidP="007358D0">
      <w:pPr>
        <w:pStyle w:val="Opstilling-punkttegn"/>
      </w:pPr>
      <w:r>
        <w:t>Hvad tror I, der vil ske med jer, hvis I hver dag tænkte på og lagde mærke til, hvad der kan gøre en dag god?</w:t>
      </w:r>
    </w:p>
    <w:p w:rsidR="007358D0" w:rsidRDefault="007358D0" w:rsidP="007358D0">
      <w:pPr>
        <w:pStyle w:val="Opstilling-punkttegn"/>
      </w:pPr>
      <w:r>
        <w:t>Hv</w:t>
      </w:r>
      <w:r w:rsidR="00C02131">
        <w:t>orfor sker det ind i mellem, at nogen skaber en dårlig dag for andre ved at mobbe dem?</w:t>
      </w:r>
    </w:p>
    <w:sectPr w:rsidR="007358D0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20B" w:rsidRDefault="00C7120B">
      <w:pPr>
        <w:spacing w:after="0" w:line="240" w:lineRule="auto"/>
      </w:pPr>
      <w:r>
        <w:separator/>
      </w:r>
    </w:p>
  </w:endnote>
  <w:endnote w:type="continuationSeparator" w:id="0">
    <w:p w:rsidR="00C7120B" w:rsidRDefault="00C7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20B" w:rsidRDefault="00C7120B">
      <w:pPr>
        <w:spacing w:after="0" w:line="240" w:lineRule="auto"/>
      </w:pPr>
      <w:r>
        <w:separator/>
      </w:r>
    </w:p>
  </w:footnote>
  <w:footnote w:type="continuationSeparator" w:id="0">
    <w:p w:rsidR="00C7120B" w:rsidRDefault="00C71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7828E1"/>
    <w:pPr>
      <w:spacing w:after="0" w:line="240" w:lineRule="auto"/>
    </w:pPr>
  </w:style>
  <w:style w:type="paragraph" w:styleId="Korrektur">
    <w:name w:val="Revision"/>
    <w:hidden/>
    <w:uiPriority w:val="99"/>
    <w:semiHidden/>
    <w:rsid w:val="00123A11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23A1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23A1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23A1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23A1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23A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284</TotalTime>
  <Pages>1</Pages>
  <Words>329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2014-09-25T11:12:00Z</dcterms:created>
  <dcterms:modified xsi:type="dcterms:W3CDTF">2014-10-07T20:17:00Z</dcterms:modified>
</cp:coreProperties>
</file>