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A7509E" w:rsidP="007474E9">
      <w:pPr>
        <w:pStyle w:val="Titel"/>
      </w:pPr>
      <w:r>
        <w:t>M</w:t>
      </w:r>
      <w:r w:rsidR="0096737A">
        <w:t>olekyle</w:t>
      </w:r>
      <w:r w:rsidR="00623063">
        <w:t>,</w:t>
      </w:r>
      <w:r w:rsidR="001A42F5">
        <w:t xml:space="preserve"> nummer </w:t>
      </w:r>
      <w:r w:rsidR="0096737A">
        <w:t>71</w:t>
      </w:r>
    </w:p>
    <w:p w:rsidR="00B12AFA" w:rsidRDefault="0096737A" w:rsidP="00B12AFA">
      <w:pPr>
        <w:pStyle w:val="Overskriftinstruktionsark"/>
      </w:pPr>
      <w:r>
        <w:t>Molekyle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1E5EA6" w:rsidRDefault="00927C2F" w:rsidP="007274CA">
      <w:r>
        <w:t>Eleverne oplever at blive en del af en gruppe uden</w:t>
      </w:r>
      <w:r w:rsidR="00013EBD">
        <w:t xml:space="preserve"> at </w:t>
      </w:r>
      <w:r>
        <w:t xml:space="preserve">skulle træffe personlige </w:t>
      </w:r>
      <w:proofErr w:type="spellStart"/>
      <w:r>
        <w:t>til</w:t>
      </w:r>
      <w:r w:rsidR="008F3AB7">
        <w:t>-</w:t>
      </w:r>
      <w:proofErr w:type="spellEnd"/>
      <w:r>
        <w:t xml:space="preserve"> og</w:t>
      </w:r>
      <w:r w:rsidR="005C39A5">
        <w:t xml:space="preserve"> fravalg. De får bevidsthed</w:t>
      </w:r>
      <w:r w:rsidR="00013EBD">
        <w:t xml:space="preserve"> </w:t>
      </w:r>
      <w:r w:rsidR="005C39A5">
        <w:t xml:space="preserve">om det positive </w:t>
      </w:r>
      <w:r w:rsidR="005D5966">
        <w:t xml:space="preserve">i, </w:t>
      </w:r>
      <w:r w:rsidR="005C39A5">
        <w:t>at</w:t>
      </w:r>
      <w:r w:rsidR="005D5966">
        <w:t xml:space="preserve"> en</w:t>
      </w:r>
      <w:r w:rsidR="005C39A5">
        <w:t xml:space="preserve"> gruppe</w:t>
      </w:r>
      <w:r w:rsidR="00013EBD">
        <w:t xml:space="preserve"> </w:t>
      </w:r>
      <w:r w:rsidR="0034574F">
        <w:t xml:space="preserve">kan </w:t>
      </w:r>
      <w:r w:rsidR="00013EBD">
        <w:t>opstå</w:t>
      </w:r>
      <w:r w:rsidR="005C39A5">
        <w:t xml:space="preserve"> </w:t>
      </w:r>
      <w:r w:rsidR="002F0A2A">
        <w:t>tilfæl</w:t>
      </w:r>
      <w:r w:rsidR="005C39A5">
        <w:t>dig</w:t>
      </w:r>
      <w:r w:rsidR="00AC6174">
        <w:t xml:space="preserve">t. </w:t>
      </w:r>
    </w:p>
    <w:p w:rsidR="00C037AA" w:rsidRPr="007274CA" w:rsidRDefault="00C037AA" w:rsidP="00C037AA">
      <w:pPr>
        <w:pStyle w:val="Video"/>
        <w:rPr>
          <w:highlight w:val="yellow"/>
        </w:rPr>
      </w:pPr>
      <w:r w:rsidRPr="00C037AA">
        <w:t>71 Molekyle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927C2F" w:rsidP="001E5EA6">
      <w:pPr>
        <w:spacing w:after="0" w:line="240" w:lineRule="auto"/>
      </w:pPr>
      <w:r>
        <w:t>Fra 8</w:t>
      </w:r>
      <w:r w:rsidR="008F3AB7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013EBD" w:rsidP="001E5EA6">
      <w:pPr>
        <w:spacing w:after="0" w:line="240" w:lineRule="auto"/>
      </w:pPr>
      <w:r>
        <w:t>Fra 3</w:t>
      </w:r>
      <w:r w:rsidR="001E4B9F">
        <w:t xml:space="preserve"> </w:t>
      </w:r>
      <w:r w:rsidR="001E5EA6">
        <w:t xml:space="preserve">minutter. </w:t>
      </w:r>
    </w:p>
    <w:p w:rsidR="001E5EA6" w:rsidRDefault="001E5EA6" w:rsidP="001E5EA6">
      <w:pPr>
        <w:spacing w:after="0" w:line="240" w:lineRule="auto"/>
      </w:pPr>
      <w:r>
        <w:t xml:space="preserve">Gulvplads </w:t>
      </w:r>
      <w:r w:rsidR="00A7509E">
        <w:t xml:space="preserve">så </w:t>
      </w:r>
      <w:r w:rsidR="00013EBD">
        <w:t>alle kan bevæge sig mellem hinanden</w:t>
      </w:r>
      <w:r>
        <w:t xml:space="preserve">.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0D1208" w:rsidRDefault="007274CA" w:rsidP="000D1208">
      <w:pPr>
        <w:spacing w:after="0"/>
      </w:pPr>
      <w:r>
        <w:t>Bed eleverne om at bevæge sig rundt me</w:t>
      </w:r>
      <w:r w:rsidR="001062F3">
        <w:t>llem hinanden</w:t>
      </w:r>
      <w:r w:rsidR="001F4743">
        <w:t xml:space="preserve">. </w:t>
      </w:r>
      <w:r w:rsidR="00C23209">
        <w:t>Når u</w:t>
      </w:r>
      <w:r>
        <w:t xml:space="preserve">nderviser siger </w:t>
      </w:r>
      <w:r w:rsidR="00F01A3F">
        <w:t>”</w:t>
      </w:r>
      <w:r w:rsidR="00F01A3F" w:rsidRPr="007274CA">
        <w:rPr>
          <w:i/>
        </w:rPr>
        <w:t>molekyle</w:t>
      </w:r>
      <w:r w:rsidR="00F01A3F">
        <w:rPr>
          <w:i/>
        </w:rPr>
        <w:t>”</w:t>
      </w:r>
      <w:r w:rsidR="00F01A3F" w:rsidRPr="007274CA">
        <w:rPr>
          <w:i/>
        </w:rPr>
        <w:t xml:space="preserve"> </w:t>
      </w:r>
      <w:r w:rsidR="00F01A3F">
        <w:t>og et tal,</w:t>
      </w:r>
      <w:r w:rsidR="00C23209">
        <w:t xml:space="preserve"> skal</w:t>
      </w:r>
      <w:r w:rsidR="00F01A3F">
        <w:t xml:space="preserve"> elever</w:t>
      </w:r>
      <w:r w:rsidR="00C23209">
        <w:t>ne</w:t>
      </w:r>
      <w:r w:rsidR="00F01A3F">
        <w:t xml:space="preserve"> </w:t>
      </w:r>
      <w:r>
        <w:t>tage</w:t>
      </w:r>
      <w:r w:rsidR="001F4743">
        <w:t xml:space="preserve"> fat i</w:t>
      </w:r>
      <w:r>
        <w:t xml:space="preserve"> </w:t>
      </w:r>
      <w:r w:rsidR="001F4743">
        <w:t xml:space="preserve">hinanden og danne en kæde. Det kan være ved at holde hinanden i hænderne eller ved </w:t>
      </w:r>
      <w:proofErr w:type="spellStart"/>
      <w:r w:rsidR="001F4743">
        <w:t>armkrog</w:t>
      </w:r>
      <w:proofErr w:type="spellEnd"/>
      <w:r w:rsidR="001F4743">
        <w:t>.</w:t>
      </w:r>
      <w:r w:rsidR="001062F3">
        <w:t xml:space="preserve"> Siger underviser fx ”</w:t>
      </w:r>
      <w:r w:rsidR="001062F3" w:rsidRPr="001062F3">
        <w:rPr>
          <w:i/>
        </w:rPr>
        <w:t>molekyle 3</w:t>
      </w:r>
      <w:r w:rsidR="001062F3">
        <w:t>”, bliver det kæder af 3</w:t>
      </w:r>
      <w:r w:rsidR="00FB7F64">
        <w:t>. Hvis et tal ikke går op</w:t>
      </w:r>
      <w:r w:rsidR="008216BD">
        <w:t xml:space="preserve"> med antal elever</w:t>
      </w:r>
      <w:r w:rsidR="00FB7F64">
        <w:t>,</w:t>
      </w:r>
      <w:r w:rsidR="001062F3">
        <w:t xml:space="preserve"> må der være en e</w:t>
      </w:r>
      <w:r w:rsidR="000D1208">
        <w:t>lev mere eller mindre i et molekyle</w:t>
      </w:r>
      <w:r w:rsidR="001062F3">
        <w:t>.</w:t>
      </w:r>
      <w:r w:rsidR="000D1208">
        <w:t xml:space="preserve"> Er der fx 13 elever, og underviser siger: ”</w:t>
      </w:r>
      <w:r w:rsidR="00A7509E">
        <w:rPr>
          <w:i/>
        </w:rPr>
        <w:t>M</w:t>
      </w:r>
      <w:r w:rsidR="000D1208" w:rsidRPr="000D1208">
        <w:rPr>
          <w:i/>
        </w:rPr>
        <w:t>olekyle 6</w:t>
      </w:r>
      <w:r w:rsidR="000D1208">
        <w:t xml:space="preserve">”, bliver der en </w:t>
      </w:r>
      <w:r w:rsidR="001F4743">
        <w:t>kæde</w:t>
      </w:r>
      <w:r w:rsidR="000D1208">
        <w:t xml:space="preserve"> med 6 og en med 7</w:t>
      </w:r>
      <w:r w:rsidR="001062F3">
        <w:t xml:space="preserve"> </w:t>
      </w:r>
    </w:p>
    <w:p w:rsidR="00013EBD" w:rsidRPr="00F22821" w:rsidRDefault="00F22821" w:rsidP="000D1208">
      <w:pPr>
        <w:spacing w:after="0"/>
      </w:pPr>
      <w:r>
        <w:t>Molekyle</w:t>
      </w:r>
      <w:r w:rsidR="001F4743">
        <w:t xml:space="preserve"> </w:t>
      </w:r>
      <w:r>
        <w:t>kæderne skal fortsætte med at bevæge sig rundt, indtil underviser siger: ”</w:t>
      </w:r>
      <w:r w:rsidR="00A7509E">
        <w:rPr>
          <w:i/>
        </w:rPr>
        <w:t>O</w:t>
      </w:r>
      <w:r w:rsidRPr="00F22821">
        <w:rPr>
          <w:i/>
        </w:rPr>
        <w:t>pløs molekyle</w:t>
      </w:r>
      <w:r>
        <w:t xml:space="preserve">”, og </w:t>
      </w:r>
      <w:r w:rsidR="001F4743">
        <w:t>eleverne giver slip på hinanden.</w:t>
      </w:r>
      <w:r w:rsidR="00FB7F64">
        <w:t xml:space="preserve"> Herefter kan nye kombinationer afprøves.</w:t>
      </w:r>
    </w:p>
    <w:p w:rsidR="00013EBD" w:rsidRPr="00013EBD" w:rsidRDefault="00013EBD" w:rsidP="00013EBD"/>
    <w:p w:rsidR="00FB7F64" w:rsidRDefault="001E5EA6" w:rsidP="00FB7F64">
      <w:pPr>
        <w:pStyle w:val="Overskrift2"/>
      </w:pPr>
      <w:r w:rsidRPr="00354AA3">
        <w:t>Opsamling</w:t>
      </w:r>
    </w:p>
    <w:p w:rsidR="00FB7F64" w:rsidRPr="00FB7F64" w:rsidRDefault="00FB7F64" w:rsidP="00FB7F64">
      <w:r>
        <w:t>Tal med eleverne om</w:t>
      </w:r>
      <w:r w:rsidR="00C73417">
        <w:t xml:space="preserve"> fordelen </w:t>
      </w:r>
      <w:r w:rsidR="0065784B">
        <w:t>ved ikke</w:t>
      </w:r>
      <w:r w:rsidR="00C73417">
        <w:t xml:space="preserve"> selv at vælge gruppe</w:t>
      </w:r>
      <w:r w:rsidR="00A7509E">
        <w:t>;</w:t>
      </w:r>
      <w:r w:rsidR="00C73417">
        <w:t xml:space="preserve"> </w:t>
      </w:r>
      <w:r w:rsidR="00A7509E">
        <w:t>f</w:t>
      </w:r>
      <w:r w:rsidR="00C73417">
        <w:t>x</w:t>
      </w:r>
      <w:r w:rsidR="002F0A2A">
        <w:t xml:space="preserve"> </w:t>
      </w:r>
      <w:r w:rsidR="00F4319E">
        <w:t>det befriende i</w:t>
      </w:r>
      <w:r w:rsidR="0065784B">
        <w:t>, at</w:t>
      </w:r>
      <w:r w:rsidR="00C73417">
        <w:t xml:space="preserve"> n</w:t>
      </w:r>
      <w:r w:rsidR="0065784B">
        <w:t>år et fællesskab</w:t>
      </w:r>
      <w:r w:rsidR="00F4319E">
        <w:t xml:space="preserve"> </w:t>
      </w:r>
      <w:r w:rsidR="0065784B">
        <w:t>opstår tilfældigt, slipper man for at tænke på,</w:t>
      </w:r>
      <w:r w:rsidR="00C73417">
        <w:t xml:space="preserve"> om det</w:t>
      </w:r>
      <w:r w:rsidR="0065784B">
        <w:t xml:space="preserve"> er o.k., man er med.</w:t>
      </w:r>
      <w:r w:rsidR="00C73417">
        <w:t xml:space="preserve"> Måske bliver man overrasket</w:t>
      </w:r>
      <w:r w:rsidR="0065784B">
        <w:t xml:space="preserve"> </w:t>
      </w:r>
      <w:r w:rsidR="00C73417">
        <w:t>over at fungere godt sammen med nogen, man ikke plejer at være sammen med.</w:t>
      </w:r>
      <w:r w:rsidR="0060112B">
        <w:t xml:space="preserve"> Spørg om eleverne har gode oplevelser med fællesskaber, der er opstået tilfældigt.</w:t>
      </w:r>
      <w:r w:rsidR="008216BD">
        <w:t xml:space="preserve"> Det kan fx være </w:t>
      </w:r>
      <w:r w:rsidR="0060112B">
        <w:t>at sidde sammen i bus eller tog,</w:t>
      </w:r>
      <w:r w:rsidR="008216BD">
        <w:t xml:space="preserve"> eller </w:t>
      </w:r>
      <w:proofErr w:type="gramStart"/>
      <w:r w:rsidR="008216BD">
        <w:t>at</w:t>
      </w:r>
      <w:r w:rsidR="00CF7CD4">
        <w:t xml:space="preserve"> stå i</w:t>
      </w:r>
      <w:r w:rsidR="0060112B">
        <w:t xml:space="preserve"> kø </w:t>
      </w:r>
      <w:r w:rsidR="008216BD">
        <w:t>til et arrangement.</w:t>
      </w:r>
      <w:proofErr w:type="gramEnd"/>
      <w:r w:rsidR="008216BD">
        <w:t xml:space="preserve"> 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</w:t>
      </w:r>
    </w:p>
    <w:p w:rsidR="00E002FC" w:rsidRDefault="005D5966" w:rsidP="00E002FC">
      <w:pPr>
        <w:pStyle w:val="Opstilling-punkttegn"/>
      </w:pPr>
      <w:r>
        <w:t>Hvad er fordelen ved ikke selv at vælge gruppe?</w:t>
      </w:r>
    </w:p>
    <w:p w:rsidR="001E5EA6" w:rsidRDefault="002C1D4C" w:rsidP="00E002FC">
      <w:pPr>
        <w:pStyle w:val="Opstilling-punkttegn"/>
      </w:pPr>
      <w:r>
        <w:t>Har</w:t>
      </w:r>
      <w:r w:rsidR="005D5966">
        <w:t xml:space="preserve"> I</w:t>
      </w:r>
      <w:r>
        <w:t xml:space="preserve"> oplevelser, hvor der kom noget godt ud af et fællesskab, som opstod</w:t>
      </w:r>
      <w:r w:rsidR="005D5966">
        <w:t xml:space="preserve"> tilfældigt?</w:t>
      </w:r>
    </w:p>
    <w:p w:rsidR="00F01A3F" w:rsidRPr="00C62A6F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  <w:bookmarkStart w:id="0" w:name="_GoBack"/>
      <w:bookmarkEnd w:id="0"/>
    </w:p>
    <w:p w:rsidR="00AE4743" w:rsidRDefault="00FB7F64">
      <w:pPr>
        <w:pStyle w:val="Ingenafstand"/>
      </w:pPr>
      <w:r>
        <w:t xml:space="preserve">Brug Molekyle som en metode til at danne grupper. Skal eleverne arbejde sammen </w:t>
      </w:r>
      <w:r w:rsidR="002F0A2A">
        <w:t xml:space="preserve">fire og fire, så </w:t>
      </w:r>
      <w:r w:rsidR="008F3AB7">
        <w:t xml:space="preserve">slutter </w:t>
      </w:r>
      <w:r w:rsidR="002F0A2A">
        <w:t xml:space="preserve">underviser </w:t>
      </w:r>
      <w:r w:rsidR="008F3AB7">
        <w:t xml:space="preserve">med at </w:t>
      </w:r>
      <w:r w:rsidR="002F0A2A">
        <w:t>sige</w:t>
      </w:r>
      <w:r w:rsidR="008F3AB7">
        <w:t>:</w:t>
      </w:r>
      <w:r w:rsidR="002F0A2A">
        <w:t xml:space="preserve"> ”</w:t>
      </w:r>
      <w:r w:rsidR="00A7509E">
        <w:rPr>
          <w:i/>
        </w:rPr>
        <w:t>M</w:t>
      </w:r>
      <w:r w:rsidR="002F0A2A" w:rsidRPr="002F0A2A">
        <w:rPr>
          <w:i/>
        </w:rPr>
        <w:t>olekyle 4</w:t>
      </w:r>
      <w:r w:rsidR="002F0A2A">
        <w:t>”.</w:t>
      </w:r>
    </w:p>
    <w:p w:rsidR="00343BDC" w:rsidRDefault="00FB7F64">
      <w:pPr>
        <w:pStyle w:val="Ingenafstand"/>
      </w:pPr>
      <w:r>
        <w:lastRenderedPageBreak/>
        <w:t xml:space="preserve">Eleverne kan udfordres motorisk ved </w:t>
      </w:r>
      <w:r w:rsidR="00ED53DE">
        <w:t>at</w:t>
      </w:r>
      <w:r w:rsidR="008216BD">
        <w:t xml:space="preserve"> de skal</w:t>
      </w:r>
      <w:r>
        <w:t xml:space="preserve"> </w:t>
      </w:r>
      <w:r w:rsidR="00ED53DE">
        <w:t>danne</w:t>
      </w:r>
      <w:r w:rsidR="00F01A3F" w:rsidRPr="00F01A3F">
        <w:t xml:space="preserve"> </w:t>
      </w:r>
      <w:r w:rsidR="008216BD">
        <w:t xml:space="preserve">en bestemt </w:t>
      </w:r>
      <w:r w:rsidR="00ED53DE" w:rsidRPr="00F01A3F">
        <w:t>figur</w:t>
      </w:r>
      <w:r w:rsidR="008216BD">
        <w:t xml:space="preserve"> fx firkant eller </w:t>
      </w:r>
      <w:r w:rsidR="00ED53DE">
        <w:t>stjerne</w:t>
      </w:r>
      <w:r w:rsidR="008216BD">
        <w:t xml:space="preserve"> </w:t>
      </w:r>
      <w:proofErr w:type="gramStart"/>
      <w:r w:rsidR="008216BD">
        <w:t>og  stadig</w:t>
      </w:r>
      <w:proofErr w:type="gramEnd"/>
      <w:r w:rsidR="008216BD">
        <w:t xml:space="preserve"> bevæge sig rundt </w:t>
      </w:r>
      <w:r w:rsidR="00ED53DE">
        <w:t>uden at slippe hinanden.</w:t>
      </w:r>
    </w:p>
    <w:sectPr w:rsidR="00343BD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C7A" w:rsidRDefault="00D63C7A">
      <w:pPr>
        <w:spacing w:after="0" w:line="240" w:lineRule="auto"/>
      </w:pPr>
      <w:r>
        <w:separator/>
      </w:r>
    </w:p>
  </w:endnote>
  <w:endnote w:type="continuationSeparator" w:id="0">
    <w:p w:rsidR="00D63C7A" w:rsidRDefault="00D6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C7A" w:rsidRDefault="00D63C7A">
      <w:pPr>
        <w:spacing w:after="0" w:line="240" w:lineRule="auto"/>
      </w:pPr>
      <w:r>
        <w:separator/>
      </w:r>
    </w:p>
  </w:footnote>
  <w:footnote w:type="continuationSeparator" w:id="0">
    <w:p w:rsidR="00D63C7A" w:rsidRDefault="00D63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8F3AB7"/>
    <w:pPr>
      <w:spacing w:after="0" w:line="240" w:lineRule="auto"/>
    </w:pPr>
  </w:style>
  <w:style w:type="paragraph" w:styleId="Korrektur">
    <w:name w:val="Revision"/>
    <w:hidden/>
    <w:uiPriority w:val="99"/>
    <w:semiHidden/>
    <w:rsid w:val="00A7509E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A7509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7509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7509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7509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750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393</TotalTime>
  <Pages>2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17</cp:revision>
  <dcterms:created xsi:type="dcterms:W3CDTF">2014-04-03T12:11:00Z</dcterms:created>
  <dcterms:modified xsi:type="dcterms:W3CDTF">2014-10-20T14:12:00Z</dcterms:modified>
</cp:coreProperties>
</file>