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6F3E31" w14:textId="77777777" w:rsidR="007474E9" w:rsidRPr="007474E9" w:rsidRDefault="00EA3952" w:rsidP="007474E9">
      <w:pPr>
        <w:pStyle w:val="Titel"/>
      </w:pPr>
      <w:r>
        <w:t>Øvelse:</w:t>
      </w:r>
      <w:r w:rsidR="00C1148F">
        <w:t xml:space="preserve"> Mød en type</w:t>
      </w:r>
    </w:p>
    <w:p w14:paraId="04B1CF05" w14:textId="53380126" w:rsidR="00B12AFA" w:rsidRDefault="00C1148F" w:rsidP="00B12AFA">
      <w:pPr>
        <w:pStyle w:val="Overskriftinstruktionsark"/>
      </w:pPr>
      <w:r>
        <w:t>Mød en type</w:t>
      </w:r>
    </w:p>
    <w:p w14:paraId="345FB7E7" w14:textId="77777777" w:rsidR="001E5EA6" w:rsidRDefault="001E5EA6" w:rsidP="001E5EA6">
      <w:pPr>
        <w:spacing w:after="0" w:line="240" w:lineRule="auto"/>
      </w:pPr>
    </w:p>
    <w:p w14:paraId="571EDE86" w14:textId="77777777" w:rsidR="001E5EA6" w:rsidRPr="00354AA3" w:rsidRDefault="001E5EA6" w:rsidP="001A42F5">
      <w:pPr>
        <w:pStyle w:val="Overskrift2"/>
      </w:pPr>
      <w:r w:rsidRPr="00354AA3">
        <w:t>Målsætning</w:t>
      </w:r>
    </w:p>
    <w:p w14:paraId="564BB111" w14:textId="210D0097" w:rsidR="0021565A" w:rsidRDefault="0021565A" w:rsidP="0021565A">
      <w:pPr>
        <w:pStyle w:val="Ingenafstand"/>
      </w:pPr>
      <w:r>
        <w:t>Eleverne får bevidsthed om, at mennesker påvirkes af hinandens kropssignaler. De afprøver, hvordan kropsholdninger og attituder påvirke</w:t>
      </w:r>
      <w:r w:rsidR="00D477DA">
        <w:t xml:space="preserve">r oplevelsen af deres egen krop. De øver sig i at aflæse andres kropssprog, og blive bedre til at forstå </w:t>
      </w:r>
      <w:r w:rsidR="001C35C2">
        <w:t xml:space="preserve">sociale </w:t>
      </w:r>
      <w:r w:rsidR="00D477DA">
        <w:t>situationer og non-verbal kommunikation.</w:t>
      </w:r>
      <w:r>
        <w:t xml:space="preserve"> </w:t>
      </w:r>
    </w:p>
    <w:p w14:paraId="30D4B2B7" w14:textId="77777777" w:rsidR="00795E23" w:rsidRDefault="00795E23" w:rsidP="00795E23">
      <w:pPr>
        <w:pStyle w:val="Video"/>
      </w:pPr>
      <w:r w:rsidRPr="00795E23">
        <w:t>52 Mød en type</w:t>
      </w:r>
    </w:p>
    <w:p w14:paraId="6AD8F2A4" w14:textId="77777777" w:rsidR="001E5EA6" w:rsidRPr="00354AA3" w:rsidRDefault="001E5EA6" w:rsidP="001A42F5">
      <w:pPr>
        <w:pStyle w:val="Overskrift2"/>
      </w:pPr>
      <w:r>
        <w:t>Antal deltagere</w:t>
      </w:r>
    </w:p>
    <w:p w14:paraId="1FE16774" w14:textId="77777777" w:rsidR="001E5EA6" w:rsidRPr="0071648D" w:rsidRDefault="00D908C1" w:rsidP="001E5EA6">
      <w:pPr>
        <w:spacing w:after="0" w:line="240" w:lineRule="auto"/>
      </w:pPr>
      <w:r>
        <w:t>Fra 6</w:t>
      </w:r>
      <w:r w:rsidR="00985D26">
        <w:t>.</w:t>
      </w:r>
    </w:p>
    <w:p w14:paraId="254A99F2" w14:textId="77777777" w:rsidR="001E5EA6" w:rsidRPr="00354AA3" w:rsidRDefault="001E5EA6" w:rsidP="001A42F5">
      <w:pPr>
        <w:pStyle w:val="Overskrift2"/>
      </w:pPr>
      <w:r w:rsidRPr="00354AA3">
        <w:t>Varighed og forudsætninger</w:t>
      </w:r>
    </w:p>
    <w:p w14:paraId="3A00935C" w14:textId="77777777" w:rsidR="001E5EA6" w:rsidRDefault="00D908C1" w:rsidP="001E5EA6">
      <w:pPr>
        <w:spacing w:after="0" w:line="240" w:lineRule="auto"/>
      </w:pPr>
      <w:r>
        <w:t>Fra 15</w:t>
      </w:r>
      <w:r w:rsidR="001E4B9F">
        <w:t xml:space="preserve"> </w:t>
      </w:r>
      <w:r w:rsidR="001E5EA6">
        <w:t xml:space="preserve">minutter. </w:t>
      </w:r>
      <w:r>
        <w:t>Gulvplads</w:t>
      </w:r>
      <w:r w:rsidR="00985D26">
        <w:t>,</w:t>
      </w:r>
      <w:r>
        <w:t xml:space="preserve"> </w:t>
      </w:r>
      <w:r w:rsidR="002501BA">
        <w:t>så</w:t>
      </w:r>
      <w:r>
        <w:t xml:space="preserve"> eleverne kan stå på to rækker overfor</w:t>
      </w:r>
      <w:r w:rsidR="001E5EA6">
        <w:t xml:space="preserve"> hinanden. </w:t>
      </w:r>
      <w:r w:rsidR="00D53888">
        <w:t>Kopi af ”</w:t>
      </w:r>
      <w:hyperlink r:id="rId8" w:history="1">
        <w:r w:rsidR="00D53888" w:rsidRPr="00D53888">
          <w:rPr>
            <w:rStyle w:val="Hyperlink"/>
          </w:rPr>
          <w:t>Mød en type – kopiark</w:t>
        </w:r>
      </w:hyperlink>
      <w:r w:rsidR="00D53888">
        <w:t>”.</w:t>
      </w:r>
    </w:p>
    <w:p w14:paraId="4321FDF9" w14:textId="77777777" w:rsidR="001E5EA6" w:rsidRDefault="001E5EA6" w:rsidP="001A42F5">
      <w:pPr>
        <w:pStyle w:val="Overskrift2"/>
      </w:pPr>
      <w:r w:rsidRPr="00354AA3">
        <w:t>Instruktion</w:t>
      </w:r>
    </w:p>
    <w:p w14:paraId="0A19133A" w14:textId="77777777" w:rsidR="00714422" w:rsidRDefault="002501BA" w:rsidP="00714422">
      <w:r>
        <w:t>Hæng</w:t>
      </w:r>
      <w:r w:rsidR="00714422">
        <w:t xml:space="preserve"> ”Mød en type</w:t>
      </w:r>
      <w:r>
        <w:t xml:space="preserve"> -kopiark</w:t>
      </w:r>
      <w:r w:rsidR="00714422">
        <w:t>” på væg eller tavle. Introducer de</w:t>
      </w:r>
      <w:r w:rsidR="00532AF9">
        <w:t xml:space="preserve"> kropslige karakteristika for de</w:t>
      </w:r>
      <w:r w:rsidR="00714422">
        <w:t xml:space="preserve"> fire typer</w:t>
      </w:r>
      <w:r w:rsidR="00532AF9">
        <w:t>. Brug de ord</w:t>
      </w:r>
      <w:r w:rsidR="0004328F">
        <w:t>,</w:t>
      </w:r>
      <w:r w:rsidR="00532AF9">
        <w:t xml:space="preserve"> d</w:t>
      </w:r>
      <w:r w:rsidR="00181F04">
        <w:t>er passer bedst til elevgruppen, og lad eleverne afprøve mimik og holdning. Spørg, om de har andre bud på, hvordan man viser de fire forskellige typer.</w:t>
      </w:r>
    </w:p>
    <w:p w14:paraId="7F033C68" w14:textId="77777777" w:rsidR="00532AF9" w:rsidRDefault="00532AF9" w:rsidP="00532AF9">
      <w:pPr>
        <w:pStyle w:val="Listeafsnit"/>
        <w:numPr>
          <w:ilvl w:val="0"/>
          <w:numId w:val="19"/>
        </w:numPr>
      </w:pPr>
      <w:r w:rsidRPr="00E415CC">
        <w:rPr>
          <w:b/>
        </w:rPr>
        <w:t>Venlig/glad</w:t>
      </w:r>
      <w:r>
        <w:t xml:space="preserve">. </w:t>
      </w:r>
      <w:r w:rsidR="00E415CC">
        <w:t xml:space="preserve">Fx </w:t>
      </w:r>
      <w:r w:rsidR="004F1E96">
        <w:t>s</w:t>
      </w:r>
      <w:r>
        <w:t>mil</w:t>
      </w:r>
      <w:r w:rsidR="00E415CC">
        <w:t>, liv i øjnene, åbne håndflader, rank holdning, opad-</w:t>
      </w:r>
      <w:r w:rsidR="00985D26">
        <w:t xml:space="preserve"> </w:t>
      </w:r>
      <w:r w:rsidR="00E415CC">
        <w:t>og udadrette</w:t>
      </w:r>
      <w:r w:rsidR="00B11117">
        <w:t>de bevægelser med</w:t>
      </w:r>
      <w:r w:rsidR="00E415CC">
        <w:t xml:space="preserve"> arme og hænder. Tænk på udtrykket ”</w:t>
      </w:r>
      <w:r w:rsidR="00985D26">
        <w:t xml:space="preserve">kan </w:t>
      </w:r>
      <w:r w:rsidR="00E415CC">
        <w:t>ikke få armene ned</w:t>
      </w:r>
      <w:r w:rsidR="00985D26">
        <w:t>.</w:t>
      </w:r>
    </w:p>
    <w:p w14:paraId="3A3165A8" w14:textId="6577C374" w:rsidR="00E415CC" w:rsidRPr="004F1E96" w:rsidRDefault="00E415CC" w:rsidP="00532AF9">
      <w:pPr>
        <w:pStyle w:val="Listeafsnit"/>
        <w:numPr>
          <w:ilvl w:val="0"/>
          <w:numId w:val="19"/>
        </w:numPr>
        <w:rPr>
          <w:b/>
        </w:rPr>
      </w:pPr>
      <w:r w:rsidRPr="00E415CC">
        <w:rPr>
          <w:b/>
        </w:rPr>
        <w:t>Genert/bange</w:t>
      </w:r>
      <w:r w:rsidRPr="0004328F">
        <w:t>.</w:t>
      </w:r>
      <w:r>
        <w:rPr>
          <w:b/>
        </w:rPr>
        <w:t xml:space="preserve"> </w:t>
      </w:r>
      <w:r>
        <w:t>Fx små</w:t>
      </w:r>
      <w:r w:rsidR="00985D26">
        <w:t>,</w:t>
      </w:r>
      <w:r>
        <w:t xml:space="preserve"> trippende skridt, hoved</w:t>
      </w:r>
      <w:r w:rsidR="002B12EB">
        <w:t>et</w:t>
      </w:r>
      <w:r>
        <w:t xml:space="preserve"> på </w:t>
      </w:r>
      <w:r w:rsidR="005F134D">
        <w:t>skrå</w:t>
      </w:r>
      <w:r>
        <w:t xml:space="preserve"> </w:t>
      </w:r>
      <w:r w:rsidR="00D477DA">
        <w:t xml:space="preserve">med </w:t>
      </w:r>
      <w:r>
        <w:t>nedslået blik, nervøse hænder</w:t>
      </w:r>
      <w:r w:rsidR="0004328F">
        <w:t>,</w:t>
      </w:r>
      <w:r>
        <w:t xml:space="preserve"> der piller, holde</w:t>
      </w:r>
      <w:r w:rsidR="00985D26">
        <w:t>r</w:t>
      </w:r>
      <w:r>
        <w:t xml:space="preserve"> om sig selv</w:t>
      </w:r>
      <w:r w:rsidR="004F1E96">
        <w:t xml:space="preserve"> og</w:t>
      </w:r>
      <w:r w:rsidR="0004328F">
        <w:t xml:space="preserve"> </w:t>
      </w:r>
      <w:r w:rsidR="004F1E96">
        <w:t>skuldrene</w:t>
      </w:r>
      <w:r w:rsidR="0004328F">
        <w:t xml:space="preserve"> trukket</w:t>
      </w:r>
      <w:r w:rsidR="004F1E96">
        <w:t xml:space="preserve"> op </w:t>
      </w:r>
      <w:r w:rsidR="0004328F">
        <w:t>mod</w:t>
      </w:r>
      <w:r w:rsidR="004F1E96">
        <w:t xml:space="preserve"> ørerne.</w:t>
      </w:r>
      <w:r w:rsidR="00D477DA">
        <w:t xml:space="preserve"> Enten stivnede eller hektiske bevægelser.</w:t>
      </w:r>
    </w:p>
    <w:p w14:paraId="1415ABE2" w14:textId="7D1338D2" w:rsidR="004F1E96" w:rsidRPr="000C50CF" w:rsidRDefault="004F1E96" w:rsidP="00532AF9">
      <w:pPr>
        <w:pStyle w:val="Listeafsnit"/>
        <w:numPr>
          <w:ilvl w:val="0"/>
          <w:numId w:val="19"/>
        </w:numPr>
        <w:rPr>
          <w:b/>
        </w:rPr>
      </w:pPr>
      <w:r>
        <w:rPr>
          <w:b/>
        </w:rPr>
        <w:t>Sløv/træt</w:t>
      </w:r>
      <w:r w:rsidRPr="0004328F">
        <w:t>.</w:t>
      </w:r>
      <w:r>
        <w:t xml:space="preserve"> Fx</w:t>
      </w:r>
      <w:r w:rsidR="000C50CF">
        <w:t xml:space="preserve"> gabe</w:t>
      </w:r>
      <w:r>
        <w:t xml:space="preserve">, </w:t>
      </w:r>
      <w:r w:rsidR="000C50CF">
        <w:t>øjne og mund slapper af</w:t>
      </w:r>
      <w:r>
        <w:t>, hov</w:t>
      </w:r>
      <w:r w:rsidR="000C50CF">
        <w:t>e</w:t>
      </w:r>
      <w:r>
        <w:t>det hænger</w:t>
      </w:r>
      <w:r w:rsidR="000C50CF">
        <w:t>,</w:t>
      </w:r>
      <w:r>
        <w:t xml:space="preserve"> hagen </w:t>
      </w:r>
      <w:r w:rsidR="000C50CF">
        <w:t>falder ned</w:t>
      </w:r>
      <w:r>
        <w:t xml:space="preserve"> </w:t>
      </w:r>
      <w:r w:rsidR="000C50CF">
        <w:t>mod brystet, falde</w:t>
      </w:r>
      <w:r w:rsidR="00985D26">
        <w:t>r</w:t>
      </w:r>
      <w:r w:rsidR="000C50CF">
        <w:t xml:space="preserve"> sammen i ryggen, vægten på det ene ben og fødderne slæber</w:t>
      </w:r>
      <w:r w:rsidR="00D477DA">
        <w:t>.</w:t>
      </w:r>
    </w:p>
    <w:p w14:paraId="1E6FCC61" w14:textId="3E921A06" w:rsidR="000C50CF" w:rsidRPr="002E1D1D" w:rsidRDefault="000C50CF" w:rsidP="00532AF9">
      <w:pPr>
        <w:pStyle w:val="Listeafsnit"/>
        <w:numPr>
          <w:ilvl w:val="0"/>
          <w:numId w:val="19"/>
        </w:numPr>
        <w:rPr>
          <w:b/>
        </w:rPr>
      </w:pPr>
      <w:r>
        <w:rPr>
          <w:b/>
        </w:rPr>
        <w:t>Overlegen</w:t>
      </w:r>
      <w:r w:rsidRPr="000C50CF">
        <w:rPr>
          <w:b/>
        </w:rPr>
        <w:t>/</w:t>
      </w:r>
      <w:r>
        <w:rPr>
          <w:b/>
        </w:rPr>
        <w:t>sej</w:t>
      </w:r>
      <w:r w:rsidR="002E1D1D" w:rsidRPr="0004328F">
        <w:t>.</w:t>
      </w:r>
      <w:r w:rsidR="002E1D1D">
        <w:rPr>
          <w:b/>
        </w:rPr>
        <w:t xml:space="preserve"> </w:t>
      </w:r>
      <w:r w:rsidR="002E1D1D" w:rsidRPr="002E1D1D">
        <w:t>Fx</w:t>
      </w:r>
      <w:r w:rsidR="002E1D1D">
        <w:t xml:space="preserve"> brystkassen</w:t>
      </w:r>
      <w:r w:rsidR="0004328F">
        <w:t xml:space="preserve"> er</w:t>
      </w:r>
      <w:r w:rsidR="002E1D1D">
        <w:t xml:space="preserve"> skudt frem, hagen løftet, slentrende gang, hænderne i siden, fastholde</w:t>
      </w:r>
      <w:r w:rsidR="00985D26">
        <w:t>r</w:t>
      </w:r>
      <w:r w:rsidR="002E1D1D">
        <w:t xml:space="preserve"> øjenkontakt</w:t>
      </w:r>
      <w:r w:rsidR="00D477DA">
        <w:t>.</w:t>
      </w:r>
    </w:p>
    <w:p w14:paraId="42005F75" w14:textId="77777777" w:rsidR="002256BB" w:rsidRDefault="002B6EEB" w:rsidP="00637C62">
      <w:pPr>
        <w:spacing w:after="0"/>
        <w:ind w:left="360"/>
      </w:pPr>
      <w:r>
        <w:t>Bed eleverne om at stå</w:t>
      </w:r>
      <w:r w:rsidR="002E1D1D" w:rsidRPr="002E1D1D">
        <w:t xml:space="preserve"> på to rækker med front mod hinanden</w:t>
      </w:r>
      <w:r>
        <w:t>, så alle har en makker overfor sig</w:t>
      </w:r>
      <w:r w:rsidR="002E1D1D">
        <w:t>.</w:t>
      </w:r>
      <w:r w:rsidR="00B11117">
        <w:t xml:space="preserve"> Hvis muligt</w:t>
      </w:r>
      <w:r w:rsidR="00DC5466">
        <w:t xml:space="preserve"> me</w:t>
      </w:r>
      <w:r w:rsidR="008401ED">
        <w:t>d mere end 5 meters afstand. Større afstand giver mere tid til</w:t>
      </w:r>
      <w:r>
        <w:t>,</w:t>
      </w:r>
      <w:r w:rsidR="008401ED">
        <w:t xml:space="preserve"> at eleverne </w:t>
      </w:r>
      <w:r w:rsidR="00DC5466">
        <w:t>mærke</w:t>
      </w:r>
      <w:r w:rsidR="008401ED">
        <w:t>r</w:t>
      </w:r>
      <w:r w:rsidR="00DC5466">
        <w:t>, hvordan den ændrede kropsholdning påvirker dem, og hvordan det opleves at møde den valgt</w:t>
      </w:r>
      <w:r w:rsidR="002256BB">
        <w:t>e</w:t>
      </w:r>
      <w:r w:rsidR="00DC5466">
        <w:t xml:space="preserve"> type.</w:t>
      </w:r>
    </w:p>
    <w:p w14:paraId="235AEA84" w14:textId="77777777" w:rsidR="002256BB" w:rsidRDefault="002E1D1D" w:rsidP="00DF1808">
      <w:pPr>
        <w:spacing w:after="0"/>
        <w:ind w:left="360"/>
      </w:pPr>
      <w:r>
        <w:t>Underviser vælger en af de fire typer</w:t>
      </w:r>
      <w:r w:rsidR="00985D26">
        <w:t>,</w:t>
      </w:r>
      <w:r w:rsidR="002B6EEB">
        <w:t xml:space="preserve"> og alle forsøger at imitere</w:t>
      </w:r>
      <w:r>
        <w:t xml:space="preserve"> type</w:t>
      </w:r>
      <w:r w:rsidR="002B6EEB">
        <w:t xml:space="preserve">n ved at ændre på kropsholdningen. </w:t>
      </w:r>
      <w:r w:rsidR="00DF1808">
        <w:t xml:space="preserve">Eleverne </w:t>
      </w:r>
      <w:r w:rsidR="002B6EEB">
        <w:t xml:space="preserve">skal gå </w:t>
      </w:r>
      <w:r w:rsidR="00DF1808">
        <w:t>i</w:t>
      </w:r>
      <w:r w:rsidR="002B6EEB">
        <w:t>mod hinande</w:t>
      </w:r>
      <w:r w:rsidR="00DF1808">
        <w:t>n med den ændrede kropsholdning.</w:t>
      </w:r>
      <w:r w:rsidR="00DD1249">
        <w:t xml:space="preserve"> Giv eleverne et tegn, sig fx ”</w:t>
      </w:r>
      <w:r w:rsidR="00DD1249" w:rsidRPr="00DC5466">
        <w:rPr>
          <w:i/>
        </w:rPr>
        <w:t>GÅ</w:t>
      </w:r>
      <w:r w:rsidR="00DD1249">
        <w:t xml:space="preserve">”. Fortæl eleverne, at når makkerparrene står foran hinanden, skal de give sig tid til at opleve mødet med den anden, inden de går forbi hinanden og </w:t>
      </w:r>
      <w:r w:rsidR="008F1486">
        <w:t xml:space="preserve">bytter </w:t>
      </w:r>
      <w:r w:rsidR="0004328F">
        <w:t>plads med makkerne</w:t>
      </w:r>
      <w:r w:rsidR="008F1486">
        <w:t>.</w:t>
      </w:r>
    </w:p>
    <w:p w14:paraId="71E389B7" w14:textId="77777777" w:rsidR="008F1486" w:rsidRDefault="00637C62" w:rsidP="00637C62">
      <w:pPr>
        <w:spacing w:after="0"/>
        <w:ind w:left="360"/>
      </w:pPr>
      <w:r>
        <w:t>Bed eleverne o</w:t>
      </w:r>
      <w:r w:rsidR="0004328F">
        <w:t>m</w:t>
      </w:r>
      <w:r>
        <w:t xml:space="preserve"> at rykke en plads til høj</w:t>
      </w:r>
      <w:r w:rsidR="008F1486">
        <w:t>re, så alle får en ny makker.</w:t>
      </w:r>
    </w:p>
    <w:p w14:paraId="4127216C" w14:textId="77777777" w:rsidR="008F1486" w:rsidRDefault="00637C62" w:rsidP="00637C62">
      <w:pPr>
        <w:spacing w:after="0"/>
        <w:ind w:left="360"/>
      </w:pPr>
      <w:r>
        <w:lastRenderedPageBreak/>
        <w:t>Vælg en ny type og gentag øvelsen. Når eleverne har prøvet de fire typer, vælger de frit</w:t>
      </w:r>
      <w:r w:rsidR="00985D26">
        <w:t>,</w:t>
      </w:r>
      <w:r>
        <w:t xml:space="preserve"> hvilken type de vil være. En genert type kan således møde en sej type</w:t>
      </w:r>
      <w:r w:rsidR="008F1486">
        <w:t>,</w:t>
      </w:r>
      <w:r>
        <w:t xml:space="preserve"> og en bange </w:t>
      </w:r>
      <w:r w:rsidR="00985D26">
        <w:t xml:space="preserve">type </w:t>
      </w:r>
      <w:r>
        <w:t>kan møde en glad.</w:t>
      </w:r>
      <w:r w:rsidR="0063280F">
        <w:t xml:space="preserve"> </w:t>
      </w:r>
    </w:p>
    <w:p w14:paraId="153A1476" w14:textId="5CA8A4AB" w:rsidR="008F1486" w:rsidRDefault="0063280F" w:rsidP="00637C62">
      <w:pPr>
        <w:spacing w:after="0"/>
        <w:ind w:left="360"/>
      </w:pPr>
      <w:r>
        <w:t>Lad eleverne gætte deres partners type. Bed nogle af elever om at n</w:t>
      </w:r>
      <w:r w:rsidR="00D477DA">
        <w:t>ævne 2-3 karakteristika</w:t>
      </w:r>
      <w:r w:rsidR="008F1486">
        <w:t xml:space="preserve"> ved deres makkeres</w:t>
      </w:r>
      <w:r>
        <w:t xml:space="preserve"> mimik og krop</w:t>
      </w:r>
      <w:r w:rsidR="008F1486">
        <w:t>sholdning</w:t>
      </w:r>
      <w:r>
        <w:t xml:space="preserve">, der fik dem til at gætte på netop den type. </w:t>
      </w:r>
    </w:p>
    <w:p w14:paraId="702FBFBE" w14:textId="77777777" w:rsidR="00637C62" w:rsidRPr="002E1D1D" w:rsidRDefault="005F134D" w:rsidP="00637C62">
      <w:pPr>
        <w:spacing w:after="0"/>
        <w:ind w:left="360"/>
      </w:pPr>
      <w:r>
        <w:t>Lad eleverne</w:t>
      </w:r>
      <w:r w:rsidR="002B12EB">
        <w:t xml:space="preserve"> frit</w:t>
      </w:r>
      <w:r>
        <w:t xml:space="preserve"> p</w:t>
      </w:r>
      <w:r w:rsidR="0063280F">
        <w:t>røve</w:t>
      </w:r>
      <w:r>
        <w:t xml:space="preserve"> at vælge </w:t>
      </w:r>
      <w:r w:rsidR="002B12EB">
        <w:t xml:space="preserve">type </w:t>
      </w:r>
      <w:r w:rsidR="0063280F">
        <w:t>et par gange.</w:t>
      </w:r>
    </w:p>
    <w:p w14:paraId="72DBC3CC" w14:textId="77777777" w:rsidR="001E5EA6" w:rsidRDefault="001E5EA6" w:rsidP="001A42F5">
      <w:pPr>
        <w:pStyle w:val="Overskrift2"/>
      </w:pPr>
      <w:r w:rsidRPr="00354AA3">
        <w:t>Opsamling</w:t>
      </w:r>
    </w:p>
    <w:p w14:paraId="73F358F9" w14:textId="4CC22590" w:rsidR="0063280F" w:rsidRPr="0063280F" w:rsidRDefault="0063280F" w:rsidP="0063280F">
      <w:r>
        <w:t>Tal med eleverne om</w:t>
      </w:r>
      <w:r w:rsidR="00985D26">
        <w:t>,</w:t>
      </w:r>
      <w:r w:rsidR="00163C73">
        <w:t xml:space="preserve"> hvordan </w:t>
      </w:r>
      <w:r w:rsidR="00370627">
        <w:t>vi gør os forestillinger om andre kun ved at observere deres kropsholdning og mimik.</w:t>
      </w:r>
      <w:r w:rsidR="00163C73">
        <w:t xml:space="preserve"> Gør </w:t>
      </w:r>
      <w:r w:rsidR="00370627">
        <w:t xml:space="preserve">eleverne </w:t>
      </w:r>
      <w:r w:rsidR="00163C73">
        <w:t>opmærksom</w:t>
      </w:r>
      <w:r w:rsidR="00370627">
        <w:t>me</w:t>
      </w:r>
      <w:r w:rsidR="00163C73">
        <w:t xml:space="preserve"> på, at ved at </w:t>
      </w:r>
      <w:r w:rsidR="00370627">
        <w:t>blive bevidste om</w:t>
      </w:r>
      <w:r w:rsidR="00985D26">
        <w:t>,</w:t>
      </w:r>
      <w:r w:rsidR="00370627">
        <w:t xml:space="preserve"> hvordan de bruger deres krop, kan de påvirke deres egen</w:t>
      </w:r>
      <w:r w:rsidR="0004328F">
        <w:t xml:space="preserve"> </w:t>
      </w:r>
      <w:r w:rsidR="00370627">
        <w:t>fornemmelse af, hvordan de er til</w:t>
      </w:r>
      <w:r w:rsidR="0004328F">
        <w:t xml:space="preserve"> </w:t>
      </w:r>
      <w:r w:rsidR="00370627">
        <w:t>stede</w:t>
      </w:r>
      <w:r w:rsidR="00671924">
        <w:t xml:space="preserve"> i deres krop, når de</w:t>
      </w:r>
      <w:r w:rsidR="00370627">
        <w:t xml:space="preserve"> møder andre</w:t>
      </w:r>
      <w:r w:rsidR="00985D26">
        <w:t>.</w:t>
      </w:r>
      <w:r w:rsidR="00163C73">
        <w:t xml:space="preserve"> </w:t>
      </w:r>
      <w:r w:rsidR="00D477DA">
        <w:t>Desuden kan eleverne arbejde med, at blive bedre til at aflæse andres kropssignaler, ved at bevidstgøre sig om detaljer i øvelsen.</w:t>
      </w:r>
    </w:p>
    <w:p w14:paraId="59A95000" w14:textId="77777777" w:rsidR="001E5EA6" w:rsidRPr="00F074A4" w:rsidRDefault="001E5EA6" w:rsidP="001A42F5">
      <w:pPr>
        <w:pStyle w:val="Overskrift3"/>
      </w:pPr>
      <w:r>
        <w:t>S</w:t>
      </w:r>
      <w:r w:rsidRPr="00F074A4">
        <w:t>pørgsmål til opsamling:</w:t>
      </w:r>
    </w:p>
    <w:p w14:paraId="4F6F0077" w14:textId="77777777" w:rsidR="00E002FC" w:rsidRDefault="00060636" w:rsidP="00E002FC">
      <w:pPr>
        <w:pStyle w:val="Opstilling-punkttegn"/>
      </w:pPr>
      <w:r>
        <w:t>Hvilken type var let at lave</w:t>
      </w:r>
      <w:r w:rsidR="00985D26">
        <w:t>,</w:t>
      </w:r>
      <w:r>
        <w:t xml:space="preserve"> og hvilken var svær? Hvorfor?</w:t>
      </w:r>
    </w:p>
    <w:p w14:paraId="7071C7B8" w14:textId="77777777" w:rsidR="0037250C" w:rsidRDefault="0037250C" w:rsidP="0037250C">
      <w:pPr>
        <w:pStyle w:val="Opstilling-punkttegn"/>
      </w:pPr>
      <w:r>
        <w:t>Tænker I over</w:t>
      </w:r>
      <w:r w:rsidR="004B4C2C">
        <w:t>,</w:t>
      </w:r>
      <w:r>
        <w:t xml:space="preserve"> hvad jeres krop signalerer?</w:t>
      </w:r>
    </w:p>
    <w:p w14:paraId="5807CCA9" w14:textId="77777777" w:rsidR="0037250C" w:rsidRDefault="0037250C" w:rsidP="0037250C">
      <w:pPr>
        <w:pStyle w:val="Opstilling-punkttegn"/>
      </w:pPr>
      <w:r>
        <w:t>Hvordan påvirkede det jer at møde de forskellige typer?</w:t>
      </w:r>
    </w:p>
    <w:p w14:paraId="3E43621C" w14:textId="0ADC55E9" w:rsidR="001E5EA6" w:rsidRDefault="00060636" w:rsidP="00E002FC">
      <w:pPr>
        <w:pStyle w:val="Opstilling-punkttegn"/>
      </w:pPr>
      <w:r>
        <w:t>Kender I de fire typer fra jer selv?</w:t>
      </w:r>
      <w:r w:rsidR="0037250C">
        <w:t xml:space="preserve"> I hvilke</w:t>
      </w:r>
      <w:r>
        <w:t xml:space="preserve"> situationer?</w:t>
      </w:r>
      <w:r w:rsidR="001C35C2">
        <w:t xml:space="preserve"> Andre typer?</w:t>
      </w:r>
    </w:p>
    <w:p w14:paraId="3A17A989" w14:textId="77777777" w:rsidR="001E5EA6" w:rsidRDefault="001E5EA6" w:rsidP="001A42F5">
      <w:pPr>
        <w:pStyle w:val="Bokstips"/>
        <w:rPr>
          <w:lang w:val="da-DK"/>
        </w:rPr>
      </w:pPr>
      <w:r w:rsidRPr="00E002FC">
        <w:rPr>
          <w:lang w:val="da-DK"/>
        </w:rPr>
        <w:t>Tips</w:t>
      </w:r>
    </w:p>
    <w:p w14:paraId="38CFACAF" w14:textId="77777777" w:rsidR="0063280F" w:rsidRDefault="0063280F" w:rsidP="0063280F">
      <w:r>
        <w:t>Eleverne kan hilse på hinanden, når de mødes</w:t>
      </w:r>
      <w:r w:rsidR="00AD4B6B">
        <w:t xml:space="preserve"> og udvikle små samtaleforløb.</w:t>
      </w:r>
    </w:p>
    <w:p w14:paraId="12208D18" w14:textId="27473451" w:rsidR="0037250C" w:rsidRPr="00E002FC" w:rsidRDefault="00671924" w:rsidP="0063280F">
      <w:r>
        <w:t>Har du</w:t>
      </w:r>
      <w:r w:rsidR="0037250C">
        <w:t xml:space="preserve"> elever, der </w:t>
      </w:r>
      <w:r w:rsidR="004B4C2C">
        <w:t xml:space="preserve">tror, de ikke kan </w:t>
      </w:r>
      <w:r>
        <w:t>lave øvelsen, fordi de ikke umiddelbart</w:t>
      </w:r>
      <w:r w:rsidR="0037250C">
        <w:t xml:space="preserve"> identi</w:t>
      </w:r>
      <w:r>
        <w:t>ficere</w:t>
      </w:r>
      <w:r w:rsidR="004B4C2C">
        <w:t>r</w:t>
      </w:r>
      <w:r>
        <w:t xml:space="preserve"> sig med en type, fx glad</w:t>
      </w:r>
      <w:r w:rsidR="00721AFF">
        <w:t>,</w:t>
      </w:r>
      <w:r>
        <w:t xml:space="preserve"> </w:t>
      </w:r>
      <w:r w:rsidR="004B4C2C">
        <w:t>s</w:t>
      </w:r>
      <w:r w:rsidR="0037250C">
        <w:t>å understreg</w:t>
      </w:r>
      <w:r>
        <w:t>,</w:t>
      </w:r>
      <w:r w:rsidR="0037250C">
        <w:t xml:space="preserve"> at</w:t>
      </w:r>
      <w:r>
        <w:t xml:space="preserve"> det ikke handler om</w:t>
      </w:r>
      <w:r w:rsidR="005059B3">
        <w:t>,</w:t>
      </w:r>
      <w:r w:rsidR="0037250C">
        <w:t xml:space="preserve"> hvordan de </w:t>
      </w:r>
      <w:r>
        <w:t xml:space="preserve">selv </w:t>
      </w:r>
      <w:r w:rsidR="0037250C">
        <w:t xml:space="preserve">er. De skal bare </w:t>
      </w:r>
      <w:r>
        <w:t xml:space="preserve">afprøve, om de får en anden oplevelse af </w:t>
      </w:r>
      <w:r w:rsidR="004B4C2C">
        <w:t xml:space="preserve">sig </w:t>
      </w:r>
      <w:r>
        <w:t>selv, når de</w:t>
      </w:r>
      <w:r w:rsidR="0037250C">
        <w:t xml:space="preserve"> ændre</w:t>
      </w:r>
      <w:r w:rsidR="004B4C2C">
        <w:t>r</w:t>
      </w:r>
      <w:r w:rsidR="0037250C">
        <w:t xml:space="preserve"> kropsholdning.</w:t>
      </w:r>
      <w:r w:rsidR="001C35C2">
        <w:t xml:space="preserve"> Og afprøve samt observere detaljerne i de forskellige kropssignaler.</w:t>
      </w:r>
      <w:bookmarkStart w:id="0" w:name="_GoBack"/>
      <w:bookmarkEnd w:id="0"/>
    </w:p>
    <w:sectPr w:rsidR="0037250C" w:rsidRPr="00E002FC" w:rsidSect="00A62896">
      <w:pgSz w:w="11906" w:h="16838"/>
      <w:pgMar w:top="1843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89F06D" w14:textId="77777777" w:rsidR="00D245EE" w:rsidRDefault="00D245EE">
      <w:pPr>
        <w:spacing w:after="0" w:line="240" w:lineRule="auto"/>
      </w:pPr>
      <w:r>
        <w:separator/>
      </w:r>
    </w:p>
  </w:endnote>
  <w:endnote w:type="continuationSeparator" w:id="0">
    <w:p w14:paraId="112A0BA9" w14:textId="77777777" w:rsidR="00D245EE" w:rsidRDefault="00D24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34C02B" w14:textId="77777777" w:rsidR="00D245EE" w:rsidRDefault="00D245EE">
      <w:pPr>
        <w:spacing w:after="0" w:line="240" w:lineRule="auto"/>
      </w:pPr>
      <w:r>
        <w:separator/>
      </w:r>
    </w:p>
  </w:footnote>
  <w:footnote w:type="continuationSeparator" w:id="0">
    <w:p w14:paraId="4596EE4C" w14:textId="77777777" w:rsidR="00D245EE" w:rsidRDefault="00D245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71C2316"/>
    <w:multiLevelType w:val="hybridMultilevel"/>
    <w:tmpl w:val="6FC69344"/>
    <w:lvl w:ilvl="0" w:tplc="E8FCC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E71F9"/>
    <w:multiLevelType w:val="hybridMultilevel"/>
    <w:tmpl w:val="76C83558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3">
    <w:nsid w:val="36E0604F"/>
    <w:multiLevelType w:val="hybridMultilevel"/>
    <w:tmpl w:val="51E091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617AE3"/>
    <w:multiLevelType w:val="hybridMultilevel"/>
    <w:tmpl w:val="77D002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AE23C9"/>
    <w:multiLevelType w:val="hybridMultilevel"/>
    <w:tmpl w:val="14789F8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707DD9"/>
    <w:multiLevelType w:val="hybridMultilevel"/>
    <w:tmpl w:val="63EE2C32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7">
    <w:nsid w:val="512002A3"/>
    <w:multiLevelType w:val="hybridMultilevel"/>
    <w:tmpl w:val="8620F5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8"/>
  </w:num>
  <w:num w:numId="13">
    <w:abstractNumId w:val="17"/>
  </w:num>
  <w:num w:numId="14">
    <w:abstractNumId w:val="13"/>
  </w:num>
  <w:num w:numId="15">
    <w:abstractNumId w:val="12"/>
  </w:num>
  <w:num w:numId="16">
    <w:abstractNumId w:val="16"/>
  </w:num>
  <w:num w:numId="17">
    <w:abstractNumId w:val="14"/>
  </w:num>
  <w:num w:numId="18">
    <w:abstractNumId w:val="1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0071"/>
    <w:rsid w:val="000137BE"/>
    <w:rsid w:val="0004328F"/>
    <w:rsid w:val="00060636"/>
    <w:rsid w:val="00091843"/>
    <w:rsid w:val="00094088"/>
    <w:rsid w:val="000A5D9D"/>
    <w:rsid w:val="000C1223"/>
    <w:rsid w:val="000C50CF"/>
    <w:rsid w:val="000D36C3"/>
    <w:rsid w:val="001059B3"/>
    <w:rsid w:val="001062B5"/>
    <w:rsid w:val="00111849"/>
    <w:rsid w:val="00116CB7"/>
    <w:rsid w:val="00120DC9"/>
    <w:rsid w:val="001215CE"/>
    <w:rsid w:val="00123CD1"/>
    <w:rsid w:val="00125C95"/>
    <w:rsid w:val="00130873"/>
    <w:rsid w:val="00135EDC"/>
    <w:rsid w:val="00152D73"/>
    <w:rsid w:val="00156008"/>
    <w:rsid w:val="00163C73"/>
    <w:rsid w:val="0017475D"/>
    <w:rsid w:val="00181F04"/>
    <w:rsid w:val="001963FE"/>
    <w:rsid w:val="00197032"/>
    <w:rsid w:val="001A31BD"/>
    <w:rsid w:val="001A42F5"/>
    <w:rsid w:val="001C35C2"/>
    <w:rsid w:val="001E1BD7"/>
    <w:rsid w:val="001E4B9F"/>
    <w:rsid w:val="001E5EA6"/>
    <w:rsid w:val="001F47C4"/>
    <w:rsid w:val="00200071"/>
    <w:rsid w:val="0021565A"/>
    <w:rsid w:val="002256BB"/>
    <w:rsid w:val="00230E40"/>
    <w:rsid w:val="00235E95"/>
    <w:rsid w:val="00244E2C"/>
    <w:rsid w:val="002501BA"/>
    <w:rsid w:val="002800D4"/>
    <w:rsid w:val="002B12EB"/>
    <w:rsid w:val="002B6EEB"/>
    <w:rsid w:val="002D7F59"/>
    <w:rsid w:val="002E1D1D"/>
    <w:rsid w:val="002E2940"/>
    <w:rsid w:val="00326DCD"/>
    <w:rsid w:val="003346F0"/>
    <w:rsid w:val="0035227E"/>
    <w:rsid w:val="003534C3"/>
    <w:rsid w:val="00370627"/>
    <w:rsid w:val="00371315"/>
    <w:rsid w:val="0037250C"/>
    <w:rsid w:val="003B50F5"/>
    <w:rsid w:val="003F0666"/>
    <w:rsid w:val="00400CA0"/>
    <w:rsid w:val="00407CD3"/>
    <w:rsid w:val="00453C4E"/>
    <w:rsid w:val="00483D78"/>
    <w:rsid w:val="004B4C2C"/>
    <w:rsid w:val="004B5809"/>
    <w:rsid w:val="004D42EB"/>
    <w:rsid w:val="004F1E96"/>
    <w:rsid w:val="0050006C"/>
    <w:rsid w:val="0050015A"/>
    <w:rsid w:val="005059B3"/>
    <w:rsid w:val="00532AF9"/>
    <w:rsid w:val="0053771B"/>
    <w:rsid w:val="00566306"/>
    <w:rsid w:val="0056646E"/>
    <w:rsid w:val="00566CE1"/>
    <w:rsid w:val="00590182"/>
    <w:rsid w:val="005973D5"/>
    <w:rsid w:val="005B3417"/>
    <w:rsid w:val="005D74A3"/>
    <w:rsid w:val="005F134D"/>
    <w:rsid w:val="006025E0"/>
    <w:rsid w:val="00621DA9"/>
    <w:rsid w:val="0063280F"/>
    <w:rsid w:val="00637C62"/>
    <w:rsid w:val="00671924"/>
    <w:rsid w:val="00714422"/>
    <w:rsid w:val="00714666"/>
    <w:rsid w:val="0071746F"/>
    <w:rsid w:val="00721AFF"/>
    <w:rsid w:val="007474E9"/>
    <w:rsid w:val="007525E8"/>
    <w:rsid w:val="00785172"/>
    <w:rsid w:val="00795E23"/>
    <w:rsid w:val="007A3F52"/>
    <w:rsid w:val="007B2610"/>
    <w:rsid w:val="007C6E46"/>
    <w:rsid w:val="007F06F7"/>
    <w:rsid w:val="007F6F3D"/>
    <w:rsid w:val="008401ED"/>
    <w:rsid w:val="00865926"/>
    <w:rsid w:val="008A168D"/>
    <w:rsid w:val="008F1486"/>
    <w:rsid w:val="00924F25"/>
    <w:rsid w:val="00934154"/>
    <w:rsid w:val="009402DA"/>
    <w:rsid w:val="00982FF6"/>
    <w:rsid w:val="00985D26"/>
    <w:rsid w:val="009903FC"/>
    <w:rsid w:val="0099691A"/>
    <w:rsid w:val="009A6F95"/>
    <w:rsid w:val="009F32BB"/>
    <w:rsid w:val="00A36E38"/>
    <w:rsid w:val="00A4018E"/>
    <w:rsid w:val="00A62896"/>
    <w:rsid w:val="00A76890"/>
    <w:rsid w:val="00AD4B6B"/>
    <w:rsid w:val="00AF1C28"/>
    <w:rsid w:val="00B03723"/>
    <w:rsid w:val="00B11117"/>
    <w:rsid w:val="00B12AFA"/>
    <w:rsid w:val="00B432FE"/>
    <w:rsid w:val="00B705CF"/>
    <w:rsid w:val="00B745A7"/>
    <w:rsid w:val="00B85B3E"/>
    <w:rsid w:val="00B91044"/>
    <w:rsid w:val="00BC25B6"/>
    <w:rsid w:val="00BC5A2A"/>
    <w:rsid w:val="00C04745"/>
    <w:rsid w:val="00C1148F"/>
    <w:rsid w:val="00C14401"/>
    <w:rsid w:val="00C25F28"/>
    <w:rsid w:val="00C36BEB"/>
    <w:rsid w:val="00C44724"/>
    <w:rsid w:val="00C5772A"/>
    <w:rsid w:val="00C849AE"/>
    <w:rsid w:val="00CC018D"/>
    <w:rsid w:val="00CD5E31"/>
    <w:rsid w:val="00D245EE"/>
    <w:rsid w:val="00D46E96"/>
    <w:rsid w:val="00D477DA"/>
    <w:rsid w:val="00D53888"/>
    <w:rsid w:val="00D77673"/>
    <w:rsid w:val="00D908C1"/>
    <w:rsid w:val="00DA21A0"/>
    <w:rsid w:val="00DB4DF2"/>
    <w:rsid w:val="00DC1D18"/>
    <w:rsid w:val="00DC5466"/>
    <w:rsid w:val="00DD1249"/>
    <w:rsid w:val="00DD1497"/>
    <w:rsid w:val="00DD5963"/>
    <w:rsid w:val="00DF1808"/>
    <w:rsid w:val="00DF5B1D"/>
    <w:rsid w:val="00E002FC"/>
    <w:rsid w:val="00E14233"/>
    <w:rsid w:val="00E32046"/>
    <w:rsid w:val="00E415CC"/>
    <w:rsid w:val="00E94E2C"/>
    <w:rsid w:val="00EA3952"/>
    <w:rsid w:val="00EE1BF4"/>
    <w:rsid w:val="00EF3E05"/>
    <w:rsid w:val="00EF6F35"/>
    <w:rsid w:val="00F05F53"/>
    <w:rsid w:val="00F064D0"/>
    <w:rsid w:val="00F3780E"/>
    <w:rsid w:val="00F4213D"/>
    <w:rsid w:val="00F60958"/>
    <w:rsid w:val="00F806C4"/>
    <w:rsid w:val="00FB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64FECEE"/>
  <w15:docId w15:val="{B9EFDA90-DD47-43EC-B5B8-6BFADF5F7366}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Strk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-Gitter">
    <w:name w:val="Table Grid"/>
    <w:basedOn w:val="Tabel-Normal"/>
    <w:uiPriority w:val="59"/>
    <w:rsid w:val="00B03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paragraph" w:customStyle="1" w:styleId="Bokssprgsmltilopsamling">
    <w:name w:val="Boks spørgsmål til opsamling"/>
    <w:basedOn w:val="Normal"/>
    <w:qFormat/>
    <w:rsid w:val="0035227E"/>
    <w:pPr>
      <w:spacing w:before="240" w:after="0"/>
    </w:pPr>
    <w:rPr>
      <w:color w:val="3366FF"/>
    </w:rPr>
  </w:style>
  <w:style w:type="paragraph" w:customStyle="1" w:styleId="Bokstips">
    <w:name w:val="Boks tips"/>
    <w:basedOn w:val="Normal"/>
    <w:qFormat/>
    <w:rsid w:val="0035227E"/>
    <w:pPr>
      <w:spacing w:before="240" w:after="0"/>
    </w:pPr>
    <w:rPr>
      <w:bCs/>
      <w:color w:val="FF0000"/>
      <w:lang w:val="en-US"/>
    </w:rPr>
  </w:style>
  <w:style w:type="paragraph" w:customStyle="1" w:styleId="Overskriftinstruktionsark">
    <w:name w:val="Overskrift instruktionsark"/>
    <w:basedOn w:val="Overskrift1"/>
    <w:qFormat/>
    <w:rsid w:val="00B12AFA"/>
    <w:rPr>
      <w:color w:val="F79646" w:themeColor="accent6"/>
    </w:rPr>
  </w:style>
  <w:style w:type="paragraph" w:styleId="Listeafsnit">
    <w:name w:val="List Paragraph"/>
    <w:basedOn w:val="Normal"/>
    <w:uiPriority w:val="34"/>
    <w:qFormat/>
    <w:rsid w:val="00532AF9"/>
    <w:pPr>
      <w:ind w:left="720"/>
      <w:contextualSpacing/>
    </w:pPr>
  </w:style>
  <w:style w:type="paragraph" w:styleId="Ingenafstand">
    <w:name w:val="No Spacing"/>
    <w:uiPriority w:val="1"/>
    <w:qFormat/>
    <w:rsid w:val="0021565A"/>
    <w:pPr>
      <w:spacing w:after="0" w:line="240" w:lineRule="auto"/>
    </w:pPr>
  </w:style>
  <w:style w:type="paragraph" w:styleId="Korrektur">
    <w:name w:val="Revision"/>
    <w:hidden/>
    <w:uiPriority w:val="99"/>
    <w:semiHidden/>
    <w:rsid w:val="00985D26"/>
    <w:pPr>
      <w:spacing w:after="0" w:line="240" w:lineRule="auto"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985D26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985D26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985D26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85D26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85D26"/>
    <w:rPr>
      <w:b/>
      <w:bCs/>
      <w:sz w:val="20"/>
      <w:szCs w:val="20"/>
    </w:rPr>
  </w:style>
  <w:style w:type="character" w:styleId="Hyperlink">
    <w:name w:val="Hyperlink"/>
    <w:basedOn w:val="Standardskrifttypeiafsnit"/>
    <w:uiPriority w:val="99"/>
    <w:unhideWhenUsed/>
    <w:rsid w:val="00D538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ropbox.com/s/014btmk2s820fvk/316%20M%C3%B8d%20en%20type%20-%20kopiark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ropbox\Dig,%20mig%20og%20f&#230;llesskabet\Skabeloner\Skabelon%20Instruktioner%20www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753B5DA-60F4-417C-A651-A896EC220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Skabelon Instruktioner www.dotx</Template>
  <TotalTime>502</TotalTime>
  <Pages>1</Pages>
  <Words>537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Henriette Hedegaard Jensen</cp:lastModifiedBy>
  <cp:revision>30</cp:revision>
  <cp:lastPrinted>2014-09-02T12:54:00Z</cp:lastPrinted>
  <dcterms:created xsi:type="dcterms:W3CDTF">2014-05-14T12:11:00Z</dcterms:created>
  <dcterms:modified xsi:type="dcterms:W3CDTF">2014-12-18T10:34:00Z</dcterms:modified>
</cp:coreProperties>
</file>