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BB670A" w:rsidP="007474E9">
      <w:pPr>
        <w:pStyle w:val="Titel"/>
      </w:pPr>
      <w:r>
        <w:t>Instruktionsark</w:t>
      </w:r>
      <w:r w:rsidR="001A42F5">
        <w:t xml:space="preserve"> </w:t>
      </w:r>
      <w:r>
        <w:t>72 Roserunden</w:t>
      </w:r>
    </w:p>
    <w:p w:rsidR="00B12AFA" w:rsidRDefault="006E79F1" w:rsidP="00B12AFA">
      <w:pPr>
        <w:pStyle w:val="Overskriftinstruktionsark"/>
      </w:pPr>
      <w:r>
        <w:t>Rose</w:t>
      </w:r>
      <w:r w:rsidR="00BB670A">
        <w:t>runden</w:t>
      </w:r>
    </w:p>
    <w:p w:rsidR="001E5EA6" w:rsidRPr="00354AA3" w:rsidRDefault="001E5EA6" w:rsidP="001A42F5">
      <w:pPr>
        <w:pStyle w:val="Overskrift2"/>
      </w:pPr>
      <w:r w:rsidRPr="00354AA3">
        <w:t>Målsætning</w:t>
      </w:r>
    </w:p>
    <w:p w:rsidR="001E5EA6" w:rsidRDefault="00B77ADD" w:rsidP="001E5EA6">
      <w:pPr>
        <w:spacing w:after="0" w:line="240" w:lineRule="auto"/>
      </w:pPr>
      <w:r>
        <w:t>Eleverne øver</w:t>
      </w:r>
      <w:r w:rsidR="006E79F1">
        <w:t xml:space="preserve"> sig i</w:t>
      </w:r>
      <w:r>
        <w:t xml:space="preserve"> at give hinanden ros og komplimenter. De får bevidsthed om</w:t>
      </w:r>
      <w:r w:rsidR="00600957">
        <w:t>,</w:t>
      </w:r>
      <w:r>
        <w:t xml:space="preserve"> at der findes </w:t>
      </w:r>
      <w:r w:rsidR="00BF125D">
        <w:t>forskellige</w:t>
      </w:r>
      <w:r w:rsidR="00434E4F">
        <w:t xml:space="preserve"> grader af ros og komplimenter.</w:t>
      </w:r>
      <w:r>
        <w:t xml:space="preserve"> Eleverne oplever den stemning, en positiv omtale kan skabe</w:t>
      </w:r>
      <w:r w:rsidR="006C3BB3">
        <w:t>.</w:t>
      </w:r>
    </w:p>
    <w:p w:rsidR="00362399" w:rsidRDefault="00362399" w:rsidP="00362399">
      <w:pPr>
        <w:pStyle w:val="Video"/>
      </w:pPr>
      <w:r w:rsidRPr="00362399">
        <w:t>72 Rose runden</w:t>
      </w:r>
    </w:p>
    <w:p w:rsidR="001E5EA6" w:rsidRPr="00354AA3" w:rsidRDefault="001E5EA6" w:rsidP="001A42F5">
      <w:pPr>
        <w:pStyle w:val="Overskrift2"/>
      </w:pPr>
      <w:r>
        <w:t>Antal deltagere</w:t>
      </w:r>
    </w:p>
    <w:p w:rsidR="001E5EA6" w:rsidRPr="0071648D" w:rsidRDefault="00BF125D" w:rsidP="001E5EA6">
      <w:pPr>
        <w:spacing w:after="0" w:line="240" w:lineRule="auto"/>
      </w:pPr>
      <w:r>
        <w:t>Fra 4</w:t>
      </w:r>
      <w:r w:rsidR="0058548F">
        <w:t>.</w:t>
      </w:r>
    </w:p>
    <w:p w:rsidR="001E5EA6" w:rsidRPr="00354AA3" w:rsidRDefault="001E5EA6" w:rsidP="001A42F5">
      <w:pPr>
        <w:pStyle w:val="Overskrift2"/>
      </w:pPr>
      <w:r w:rsidRPr="00354AA3">
        <w:t>Varighed og forudsætninger</w:t>
      </w:r>
    </w:p>
    <w:p w:rsidR="001E5EA6" w:rsidRDefault="00BF125D" w:rsidP="002A763E">
      <w:pPr>
        <w:pStyle w:val="Ingenafstand"/>
      </w:pPr>
      <w:r>
        <w:t>Fra 10</w:t>
      </w:r>
      <w:r w:rsidR="00B77ADD">
        <w:t xml:space="preserve"> min.</w:t>
      </w:r>
    </w:p>
    <w:p w:rsidR="00B77ADD" w:rsidRDefault="00B77ADD" w:rsidP="002A763E">
      <w:pPr>
        <w:pStyle w:val="Ingenafstand"/>
      </w:pPr>
      <w:r>
        <w:t>Stole til halvdelen af deltagerne.</w:t>
      </w:r>
    </w:p>
    <w:p w:rsidR="001E5EA6" w:rsidRDefault="00B77ADD" w:rsidP="002A763E">
      <w:pPr>
        <w:pStyle w:val="Ingenafstand"/>
      </w:pPr>
      <w:r>
        <w:t>Gulvplads</w:t>
      </w:r>
      <w:r w:rsidR="0058548F">
        <w:t>,</w:t>
      </w:r>
      <w:r>
        <w:t xml:space="preserve"> </w:t>
      </w:r>
      <w:r w:rsidR="00B46516">
        <w:t>så</w:t>
      </w:r>
      <w:r>
        <w:t xml:space="preserve"> stolene </w:t>
      </w:r>
      <w:r w:rsidR="00B46516">
        <w:t>kan stå i</w:t>
      </w:r>
      <w:r>
        <w:t xml:space="preserve"> en cirkel.</w:t>
      </w:r>
    </w:p>
    <w:p w:rsidR="001E5EA6" w:rsidRDefault="001E5EA6" w:rsidP="001A42F5">
      <w:pPr>
        <w:pStyle w:val="Overskrift2"/>
      </w:pPr>
      <w:r w:rsidRPr="00354AA3">
        <w:t>Instruktion</w:t>
      </w:r>
    </w:p>
    <w:p w:rsidR="0028638A" w:rsidRDefault="00065D25" w:rsidP="002A763E">
      <w:pPr>
        <w:pStyle w:val="Ingenafstand"/>
      </w:pPr>
      <w:r>
        <w:t>Stil stole</w:t>
      </w:r>
      <w:r w:rsidR="00434E4F">
        <w:t>ne</w:t>
      </w:r>
      <w:r>
        <w:t xml:space="preserve"> i en cirkel. Placer stolene</w:t>
      </w:r>
      <w:r w:rsidR="00132F97">
        <w:t>,</w:t>
      </w:r>
      <w:r w:rsidR="000B15D9">
        <w:t xml:space="preserve"> så alle sidder med venstre side ind mod midten.</w:t>
      </w:r>
      <w:r w:rsidR="00434E4F">
        <w:t xml:space="preserve"> Der skal være mindst 1 meter</w:t>
      </w:r>
      <w:r>
        <w:t xml:space="preserve"> mellem stolene</w:t>
      </w:r>
      <w:r w:rsidR="00434E4F">
        <w:t>. Del</w:t>
      </w:r>
      <w:r w:rsidR="0028638A">
        <w:t xml:space="preserve"> eleverne i A og B.</w:t>
      </w:r>
    </w:p>
    <w:p w:rsidR="00B46516" w:rsidRDefault="00F16679" w:rsidP="002A763E">
      <w:pPr>
        <w:pStyle w:val="Ingenafstand"/>
      </w:pPr>
      <w:r>
        <w:t>B sætter sig på en stol</w:t>
      </w:r>
      <w:r w:rsidR="0036409D">
        <w:t>,</w:t>
      </w:r>
      <w:r>
        <w:t xml:space="preserve"> og A</w:t>
      </w:r>
      <w:r w:rsidR="0028638A">
        <w:t xml:space="preserve"> stille</w:t>
      </w:r>
      <w:r w:rsidR="00521A06">
        <w:t>r</w:t>
      </w:r>
      <w:r w:rsidR="0028638A">
        <w:t xml:space="preserve"> sig med front mod</w:t>
      </w:r>
      <w:r>
        <w:t xml:space="preserve"> B</w:t>
      </w:r>
      <w:r w:rsidR="0028638A">
        <w:t>, så de har øjenkontakt.</w:t>
      </w:r>
      <w:r w:rsidR="009C1F0F">
        <w:t xml:space="preserve"> Fortæl eleverne,</w:t>
      </w:r>
      <w:r>
        <w:t xml:space="preserve"> at A</w:t>
      </w:r>
      <w:r w:rsidR="0028638A">
        <w:t>,</w:t>
      </w:r>
      <w:r w:rsidR="009C1F0F">
        <w:t xml:space="preserve"> der står op</w:t>
      </w:r>
      <w:r w:rsidR="00132F97">
        <w:t>,</w:t>
      </w:r>
      <w:r w:rsidR="00BF125D">
        <w:t xml:space="preserve"> skal forestille sig,</w:t>
      </w:r>
      <w:r w:rsidR="00600957">
        <w:t xml:space="preserve"> at</w:t>
      </w:r>
      <w:r>
        <w:t xml:space="preserve"> B</w:t>
      </w:r>
      <w:r w:rsidR="00521A06">
        <w:t xml:space="preserve"> </w:t>
      </w:r>
      <w:r w:rsidR="009C1F0F">
        <w:t>på stolen er en</w:t>
      </w:r>
      <w:r w:rsidR="00BF125D">
        <w:t xml:space="preserve">, de gerne vil </w:t>
      </w:r>
      <w:r w:rsidR="009C1F0F">
        <w:t>gøre</w:t>
      </w:r>
      <w:r w:rsidR="00BF125D">
        <w:t xml:space="preserve"> et godt indtryk</w:t>
      </w:r>
      <w:r w:rsidR="009C1F0F">
        <w:t xml:space="preserve"> på</w:t>
      </w:r>
      <w:r w:rsidR="00BE4564">
        <w:t xml:space="preserve"> og få en god kontakt med.</w:t>
      </w:r>
      <w:r w:rsidR="0028638A">
        <w:t xml:space="preserve"> Derfo</w:t>
      </w:r>
      <w:r>
        <w:t>r skal A</w:t>
      </w:r>
      <w:r w:rsidR="00A066F9">
        <w:t xml:space="preserve"> </w:t>
      </w:r>
      <w:r w:rsidR="00AF740B">
        <w:t>sige no</w:t>
      </w:r>
      <w:r>
        <w:t>get pænt og rosende til B</w:t>
      </w:r>
      <w:r w:rsidR="00AF740B">
        <w:t>.</w:t>
      </w:r>
    </w:p>
    <w:p w:rsidR="00BF125D" w:rsidRDefault="00D96383" w:rsidP="002A763E">
      <w:pPr>
        <w:pStyle w:val="Ingenafstand"/>
      </w:pPr>
      <w:r>
        <w:t xml:space="preserve">Fortæl </w:t>
      </w:r>
      <w:r w:rsidR="0028638A">
        <w:t>eleverne</w:t>
      </w:r>
      <w:r>
        <w:t>,</w:t>
      </w:r>
      <w:r w:rsidR="00BF125D">
        <w:t xml:space="preserve"> </w:t>
      </w:r>
      <w:r>
        <w:t xml:space="preserve">at de </w:t>
      </w:r>
      <w:r w:rsidR="00BF125D">
        <w:t>gerne</w:t>
      </w:r>
      <w:r w:rsidR="0028638A">
        <w:t xml:space="preserve"> må</w:t>
      </w:r>
      <w:r w:rsidR="00BE4564">
        <w:t xml:space="preserve"> </w:t>
      </w:r>
      <w:r>
        <w:t xml:space="preserve">tage udgangspunkt i det, de selv godt kan lide at høre. </w:t>
      </w:r>
      <w:r w:rsidR="00B46516">
        <w:t>Formålet er at øve sig i at</w:t>
      </w:r>
      <w:r w:rsidR="0028638A">
        <w:t xml:space="preserve"> lære at rose og komplimentere andre.</w:t>
      </w:r>
    </w:p>
    <w:p w:rsidR="00BE4564" w:rsidRDefault="00BE4564" w:rsidP="002A763E">
      <w:pPr>
        <w:pStyle w:val="Ingenafstand"/>
      </w:pPr>
      <w:r>
        <w:t>Vælg enten at arbejde med at sige noget til hinanden, som man mener - eller vælg at arbejde ud fra noget man forestiller sig, som er fantasifuldt. Til dette sidste, kan man forinden arbejde med begrebet fantasi og lave fx øvelsen ’Stop motion’, hvor man fantaserer en historie sammen.</w:t>
      </w:r>
    </w:p>
    <w:p w:rsidR="00BE4564" w:rsidRDefault="00BE4564" w:rsidP="002A763E">
      <w:pPr>
        <w:pStyle w:val="Ingenafstand"/>
      </w:pPr>
      <w:r>
        <w:t>På den måde undgås usikkerhed hos eleverne i forhold til, om det der siges til en er oprigtigt eller ej.</w:t>
      </w:r>
    </w:p>
    <w:p w:rsidR="00BE4564" w:rsidRDefault="00BE4564" w:rsidP="002A763E">
      <w:pPr>
        <w:pStyle w:val="Ingenafstand"/>
      </w:pPr>
      <w:r>
        <w:t>Alternativt kan man også arbejde med forudbestemte sætninger - således at eleverne ikke selv skal formulere sig</w:t>
      </w:r>
      <w:r w:rsidR="00DC24AB">
        <w:t xml:space="preserve"> i situationen</w:t>
      </w:r>
      <w:r>
        <w:t>. Det kan fx være: den farve på din trøje klæder dig godt; dit hår sidder pænt; jeg bliver glad når du siger noget venligt til mig</w:t>
      </w:r>
      <w:r w:rsidR="00DC24AB">
        <w:t xml:space="preserve">; når du smiler glimter dine øjne </w:t>
      </w:r>
      <w:r>
        <w:t xml:space="preserve">mm. Med </w:t>
      </w:r>
      <w:r w:rsidR="00DC24AB">
        <w:t>5-6</w:t>
      </w:r>
      <w:r>
        <w:t xml:space="preserve"> sætninger, som gruppen evt. sammen har lavet</w:t>
      </w:r>
      <w:r w:rsidR="00DC24AB">
        <w:t xml:space="preserve"> på en tavle</w:t>
      </w:r>
      <w:r>
        <w:t xml:space="preserve">, kan man fokusere udelukkende på dette at </w:t>
      </w:r>
      <w:r w:rsidR="00DC24AB">
        <w:t xml:space="preserve">øve sig i at </w:t>
      </w:r>
      <w:r>
        <w:t xml:space="preserve">sige noget positivt til en anden, og lytte til noget positivt sagt til en. </w:t>
      </w:r>
    </w:p>
    <w:p w:rsidR="00DC24AB" w:rsidRDefault="00DC24AB" w:rsidP="002A763E">
      <w:pPr>
        <w:pStyle w:val="Ingenafstand"/>
      </w:pPr>
    </w:p>
    <w:p w:rsidR="00B13C44" w:rsidRDefault="002A763E" w:rsidP="00A066F9">
      <w:pPr>
        <w:spacing w:after="0"/>
      </w:pPr>
      <w:r w:rsidRPr="002A763E">
        <w:rPr>
          <w:b/>
        </w:rPr>
        <w:t>Første</w:t>
      </w:r>
      <w:r>
        <w:rPr>
          <w:b/>
        </w:rPr>
        <w:t xml:space="preserve"> </w:t>
      </w:r>
      <w:r w:rsidR="00A066F9" w:rsidRPr="002A763E">
        <w:rPr>
          <w:b/>
        </w:rPr>
        <w:t>runde</w:t>
      </w:r>
      <w:r>
        <w:t>: I denne runde</w:t>
      </w:r>
      <w:r w:rsidR="00A066F9">
        <w:t xml:space="preserve"> </w:t>
      </w:r>
      <w:r w:rsidR="001975BF">
        <w:t xml:space="preserve">roser eleverne hinanden </w:t>
      </w:r>
      <w:r w:rsidR="00746D41">
        <w:t>på en synlig ting. Noget man kan se.</w:t>
      </w:r>
    </w:p>
    <w:p w:rsidR="00A066F9" w:rsidRPr="002A763E" w:rsidRDefault="00B13C44" w:rsidP="002A763E">
      <w:pPr>
        <w:pStyle w:val="Ingenafstand"/>
      </w:pPr>
      <w:r w:rsidRPr="002A763E">
        <w:rPr>
          <w:i/>
        </w:rPr>
        <w:t>Trin 1</w:t>
      </w:r>
      <w:r w:rsidRPr="002A763E">
        <w:t>. Komplimentet/rosen skal være på et almindeligt og afslappet niveau.</w:t>
      </w:r>
      <w:r w:rsidR="00BF125D" w:rsidRPr="002A763E">
        <w:t xml:space="preserve"> </w:t>
      </w:r>
      <w:r w:rsidR="00746D41" w:rsidRPr="002A763E">
        <w:t xml:space="preserve">Giv eleverne et par eksempler </w:t>
      </w:r>
      <w:r w:rsidR="00BF125D" w:rsidRPr="002A763E">
        <w:t xml:space="preserve">fx: </w:t>
      </w:r>
    </w:p>
    <w:p w:rsidR="008551EF" w:rsidRDefault="00746D41" w:rsidP="00A066F9">
      <w:pPr>
        <w:pStyle w:val="Opstilling-punkttegn"/>
      </w:pPr>
      <w:r>
        <w:t>D</w:t>
      </w:r>
      <w:r w:rsidR="00BF125D">
        <w:t>e øreringe klæ</w:t>
      </w:r>
      <w:r>
        <w:t>der dig godt</w:t>
      </w:r>
      <w:r w:rsidR="00563C6C">
        <w:t xml:space="preserve"> </w:t>
      </w:r>
    </w:p>
    <w:p w:rsidR="00BF125D" w:rsidRDefault="008551EF" w:rsidP="008551EF">
      <w:pPr>
        <w:pStyle w:val="Opstilling-punkttegn"/>
      </w:pPr>
      <w:r>
        <w:t>Du ser pæn ud med din nye hårfarve</w:t>
      </w:r>
    </w:p>
    <w:p w:rsidR="008551EF" w:rsidRDefault="008551EF" w:rsidP="008551EF">
      <w:pPr>
        <w:pStyle w:val="Opstilling-punkttegn"/>
      </w:pPr>
      <w:r>
        <w:t>Seje sko</w:t>
      </w:r>
    </w:p>
    <w:p w:rsidR="008551EF" w:rsidRDefault="00F16679" w:rsidP="002A763E">
      <w:pPr>
        <w:pStyle w:val="Ingenafstand"/>
      </w:pPr>
      <w:r>
        <w:t>Efter max et minut</w:t>
      </w:r>
      <w:r w:rsidR="00943BFF">
        <w:t xml:space="preserve"> </w:t>
      </w:r>
      <w:r>
        <w:t xml:space="preserve">siger underviser </w:t>
      </w:r>
      <w:r w:rsidR="00943BFF">
        <w:t>”</w:t>
      </w:r>
      <w:r w:rsidR="00943BFF" w:rsidRPr="00943BFF">
        <w:rPr>
          <w:i/>
        </w:rPr>
        <w:t>skift</w:t>
      </w:r>
      <w:r w:rsidR="00943BFF">
        <w:t>”</w:t>
      </w:r>
      <w:r w:rsidR="0058548F">
        <w:t>,</w:t>
      </w:r>
      <w:r>
        <w:t xml:space="preserve"> og alle A’</w:t>
      </w:r>
      <w:r w:rsidR="00B13C44">
        <w:t xml:space="preserve">er går frem </w:t>
      </w:r>
      <w:r w:rsidR="00DC24AB">
        <w:t xml:space="preserve">(dvs. i retning med front mod B’er) </w:t>
      </w:r>
      <w:r w:rsidR="00B13C44">
        <w:t>til en ny B’er</w:t>
      </w:r>
      <w:r w:rsidR="00725C7C">
        <w:t xml:space="preserve">. Lad eleverne prøve </w:t>
      </w:r>
      <w:r w:rsidR="00920BAD">
        <w:t>3</w:t>
      </w:r>
      <w:r w:rsidR="00725C7C">
        <w:t>-4</w:t>
      </w:r>
      <w:r w:rsidR="004B0788">
        <w:t xml:space="preserve"> skift, s</w:t>
      </w:r>
      <w:r w:rsidR="00DC24AB">
        <w:t>å A prøver at komplimentere</w:t>
      </w:r>
      <w:r w:rsidR="00725C7C">
        <w:t xml:space="preserve"> flere forskellige B’er.</w:t>
      </w:r>
    </w:p>
    <w:p w:rsidR="00920BAD" w:rsidRDefault="00B13C44" w:rsidP="002A763E">
      <w:pPr>
        <w:pStyle w:val="Ingenafstand"/>
      </w:pPr>
      <w:r w:rsidRPr="002A763E">
        <w:rPr>
          <w:i/>
        </w:rPr>
        <w:lastRenderedPageBreak/>
        <w:t>Trin 2</w:t>
      </w:r>
      <w:r w:rsidR="004B0788" w:rsidRPr="002A763E">
        <w:rPr>
          <w:i/>
        </w:rPr>
        <w:t>.</w:t>
      </w:r>
      <w:r w:rsidR="004B0788">
        <w:rPr>
          <w:b/>
        </w:rPr>
        <w:t xml:space="preserve"> </w:t>
      </w:r>
      <w:r>
        <w:t>Komplimentet</w:t>
      </w:r>
      <w:r w:rsidR="00DA252E">
        <w:t>/rosen skal forstærkes. Nu</w:t>
      </w:r>
      <w:r>
        <w:t xml:space="preserve"> skal der roses </w:t>
      </w:r>
      <w:r w:rsidR="00725C7C">
        <w:t>for</w:t>
      </w:r>
      <w:r>
        <w:t xml:space="preserve"> fuld udblæsning. Skamroses. Giv eleverne et par eksempler fx:</w:t>
      </w:r>
    </w:p>
    <w:p w:rsidR="00B13C44" w:rsidRDefault="00B13C44" w:rsidP="00B13C44">
      <w:pPr>
        <w:pStyle w:val="Opstilling-punkttegn"/>
      </w:pPr>
      <w:r>
        <w:t>Du ser helt fantastisk ud med de øreringe</w:t>
      </w:r>
      <w:r w:rsidR="004B0788">
        <w:t xml:space="preserve"> – wauu!</w:t>
      </w:r>
    </w:p>
    <w:p w:rsidR="00B13C44" w:rsidRDefault="00DA252E" w:rsidP="00DA252E">
      <w:pPr>
        <w:pStyle w:val="Opstilling-punkttegn"/>
      </w:pPr>
      <w:r>
        <w:t>Du ser virkelig pæn ud med de</w:t>
      </w:r>
      <w:r w:rsidR="00ED2C97">
        <w:t>n nye hårfarve, den får dine</w:t>
      </w:r>
      <w:r>
        <w:t xml:space="preserve"> </w:t>
      </w:r>
      <w:r w:rsidR="00ED2C97">
        <w:t xml:space="preserve">smukke </w:t>
      </w:r>
      <w:r>
        <w:t>øjne</w:t>
      </w:r>
      <w:r w:rsidR="00ED2C97">
        <w:t xml:space="preserve"> til at stråle endnu mere</w:t>
      </w:r>
      <w:r>
        <w:t>.</w:t>
      </w:r>
    </w:p>
    <w:p w:rsidR="00DA252E" w:rsidRDefault="00DA252E" w:rsidP="00DA252E">
      <w:pPr>
        <w:pStyle w:val="Opstilling-punkttegn"/>
      </w:pPr>
      <w:r>
        <w:t>Ej, hvor har du købt de seje sko, de er bare de fedeste sko</w:t>
      </w:r>
      <w:r w:rsidR="0058548F">
        <w:t>,</w:t>
      </w:r>
      <w:r>
        <w:t xml:space="preserve"> jeg nogensinde har set.</w:t>
      </w:r>
    </w:p>
    <w:p w:rsidR="00DA252E" w:rsidRDefault="00DA252E" w:rsidP="002A763E">
      <w:pPr>
        <w:pStyle w:val="Ingenafstand"/>
      </w:pPr>
      <w:r>
        <w:t>Skift 3-4 gange, så A fortsat møder forskellige B’er</w:t>
      </w:r>
      <w:r w:rsidR="0058548F">
        <w:t>e</w:t>
      </w:r>
      <w:r>
        <w:t xml:space="preserve"> at skamrose.</w:t>
      </w:r>
    </w:p>
    <w:p w:rsidR="00521A06" w:rsidRDefault="00521A06" w:rsidP="002A763E">
      <w:pPr>
        <w:pStyle w:val="Ingenafstand"/>
      </w:pPr>
      <w:r>
        <w:t>Underviser siger ”</w:t>
      </w:r>
      <w:r w:rsidRPr="00521A06">
        <w:rPr>
          <w:i/>
        </w:rPr>
        <w:t>byt</w:t>
      </w:r>
      <w:r>
        <w:rPr>
          <w:i/>
        </w:rPr>
        <w:t>”</w:t>
      </w:r>
      <w:r>
        <w:t>. A og B skifter plads. Nu er det A’ernes tur til at få et kompliment/ros af B. Gentag ovenstående.</w:t>
      </w:r>
    </w:p>
    <w:p w:rsidR="00DC24AB" w:rsidRDefault="00DC24AB" w:rsidP="002A763E">
      <w:pPr>
        <w:pStyle w:val="Ingenafstand"/>
      </w:pPr>
    </w:p>
    <w:p w:rsidR="00ED60F1" w:rsidRDefault="002A763E" w:rsidP="002A763E">
      <w:r w:rsidRPr="002A763E">
        <w:rPr>
          <w:b/>
        </w:rPr>
        <w:t>Anden runde:</w:t>
      </w:r>
      <w:r>
        <w:t xml:space="preserve"> I </w:t>
      </w:r>
      <w:r w:rsidR="00920BAD">
        <w:t>den</w:t>
      </w:r>
      <w:r>
        <w:t>ne</w:t>
      </w:r>
      <w:r w:rsidR="00920BAD">
        <w:t xml:space="preserve"> runde roser </w:t>
      </w:r>
      <w:r w:rsidR="001975BF">
        <w:t>eleverne hinand</w:t>
      </w:r>
      <w:r w:rsidR="00ED60F1">
        <w:t>en på en egenskab. Noget man er</w:t>
      </w:r>
      <w:r w:rsidR="00721DAF">
        <w:t xml:space="preserve"> eller kan.</w:t>
      </w:r>
      <w:r w:rsidR="00DC24AB">
        <w:t xml:space="preserve"> Denne runde kan være mere sårbar at arbejde med, så vær meget klar på, om I arbejder med fantasi (og gør så det fantasifulde tydeligt og underholdende - fx: ’hvor er det bare flot du vandt verdensmesterskabet i flødebollespisning - 200 flødeboller på 2 minutter, wauu) - eller om I arbejder med udsagn I mener. I sidste tilfælde er det godt at forberede sig med støtte, sådan at man har noget at sige til alle, og ikke skal stå og lede efter ordene. Ligeledes her kan I arbejde med forudbestemte sætninger, så eleverne kan vælge ud fra sætninger I har skrevet op på en tavle - evt. med billedstøtte til.</w:t>
      </w:r>
    </w:p>
    <w:p w:rsidR="00D96383" w:rsidRDefault="00D96383" w:rsidP="002A763E">
      <w:pPr>
        <w:pStyle w:val="Ingenafstand"/>
      </w:pPr>
      <w:r>
        <w:t>Gentag mønstret fra 1. runde</w:t>
      </w:r>
    </w:p>
    <w:p w:rsidR="00A066F9" w:rsidRDefault="00ED60F1" w:rsidP="002A763E">
      <w:pPr>
        <w:pStyle w:val="Ingenafstand"/>
      </w:pPr>
      <w:r w:rsidRPr="002A763E">
        <w:rPr>
          <w:i/>
        </w:rPr>
        <w:t>Trin 1</w:t>
      </w:r>
      <w:r w:rsidR="001975BF" w:rsidRPr="002A763E">
        <w:rPr>
          <w:i/>
        </w:rPr>
        <w:t>.</w:t>
      </w:r>
      <w:r w:rsidRPr="00ED60F1">
        <w:t xml:space="preserve"> </w:t>
      </w:r>
      <w:r>
        <w:t xml:space="preserve">Komplimentet/rosen skal være på et almindeligt og afslappet niveau. Giv eleverne et par eksempler fx: </w:t>
      </w:r>
    </w:p>
    <w:p w:rsidR="00ED60F1" w:rsidRDefault="00ED60F1" w:rsidP="00ED60F1">
      <w:pPr>
        <w:pStyle w:val="Opstilling-punkttegn"/>
      </w:pPr>
      <w:r>
        <w:t>Du er sød</w:t>
      </w:r>
    </w:p>
    <w:p w:rsidR="00ED60F1" w:rsidRDefault="00ED60F1" w:rsidP="00ED60F1">
      <w:pPr>
        <w:pStyle w:val="Opstilling-punkttegn"/>
      </w:pPr>
      <w:r>
        <w:t>Du er god til fodbold</w:t>
      </w:r>
    </w:p>
    <w:p w:rsidR="00ED60F1" w:rsidRDefault="00ED60F1" w:rsidP="00ED60F1">
      <w:pPr>
        <w:pStyle w:val="Opstilling-punkttegn"/>
      </w:pPr>
      <w:r>
        <w:t>Du er en god ven</w:t>
      </w:r>
    </w:p>
    <w:p w:rsidR="00563C6C" w:rsidRDefault="00ED60F1" w:rsidP="002A763E">
      <w:pPr>
        <w:pStyle w:val="Ingenafstand"/>
      </w:pPr>
      <w:r w:rsidRPr="002A763E">
        <w:rPr>
          <w:i/>
        </w:rPr>
        <w:t>Trin 2.</w:t>
      </w:r>
      <w:r w:rsidRPr="00ED60F1">
        <w:t xml:space="preserve"> </w:t>
      </w:r>
      <w:r>
        <w:t>Komplimentet/rosen skal forstærkes. Nu skal der roses for fuld udblæsning. Skamroses. Giv eleverne et par eksempler fx:</w:t>
      </w:r>
    </w:p>
    <w:p w:rsidR="00ED2C97" w:rsidRDefault="00ED2C97" w:rsidP="00ED2C97">
      <w:pPr>
        <w:pStyle w:val="Opstilling-punkttegn"/>
      </w:pPr>
      <w:r>
        <w:t>Du er så super sød</w:t>
      </w:r>
      <w:r w:rsidR="004B0788">
        <w:t xml:space="preserve"> – jeg er bare så glad for at kende dig.</w:t>
      </w:r>
    </w:p>
    <w:p w:rsidR="00ED2C97" w:rsidRDefault="00ED2C97" w:rsidP="00ED2C97">
      <w:pPr>
        <w:pStyle w:val="Opstilling-punkttegn"/>
      </w:pPr>
      <w:r>
        <w:t>Du er så vildt god til fodbold, at jeg t</w:t>
      </w:r>
      <w:r w:rsidR="00DC24AB">
        <w:t>ror, du bliver bedre end Messi</w:t>
      </w:r>
      <w:r>
        <w:t>.</w:t>
      </w:r>
    </w:p>
    <w:p w:rsidR="00ED2C97" w:rsidRPr="00BF125D" w:rsidRDefault="00ED2C97" w:rsidP="00ED2C97">
      <w:pPr>
        <w:pStyle w:val="Opstilling-punkttegn"/>
      </w:pPr>
      <w:r>
        <w:t xml:space="preserve">Jeg har aldrig haft </w:t>
      </w:r>
      <w:r w:rsidR="00E055B1">
        <w:t>en ven</w:t>
      </w:r>
      <w:r w:rsidR="004B0788">
        <w:t>,</w:t>
      </w:r>
      <w:r w:rsidR="00E055B1">
        <w:t xml:space="preserve"> </w:t>
      </w:r>
      <w:r w:rsidR="004B0788">
        <w:t>d</w:t>
      </w:r>
      <w:r w:rsidR="00E055B1">
        <w:t>er så sjov og god</w:t>
      </w:r>
      <w:r>
        <w:t xml:space="preserve"> at være sammen med. Du er min allerbedste ven.</w:t>
      </w:r>
    </w:p>
    <w:p w:rsidR="001E5EA6" w:rsidRDefault="001E5EA6" w:rsidP="001A42F5">
      <w:pPr>
        <w:pStyle w:val="Overskrift2"/>
      </w:pPr>
      <w:r w:rsidRPr="00354AA3">
        <w:t>Opsamling</w:t>
      </w:r>
    </w:p>
    <w:p w:rsidR="00563C6C" w:rsidRPr="00563C6C" w:rsidRDefault="00563C6C" w:rsidP="00563C6C">
      <w:r>
        <w:t>Tal</w:t>
      </w:r>
      <w:r w:rsidR="00E055B1">
        <w:t xml:space="preserve"> med eleverne om</w:t>
      </w:r>
      <w:r>
        <w:t xml:space="preserve"> </w:t>
      </w:r>
      <w:r w:rsidR="00E055B1">
        <w:t>den virkning</w:t>
      </w:r>
      <w:r w:rsidR="0058548F">
        <w:t>,</w:t>
      </w:r>
      <w:r w:rsidR="00E055B1">
        <w:t xml:space="preserve"> det har at få ros og komplimenter.</w:t>
      </w:r>
      <w:r w:rsidR="001C273E">
        <w:t xml:space="preserve"> At det giver øget selvtillid at få ros og positiv opmærksomhed</w:t>
      </w:r>
      <w:r w:rsidR="00D96383">
        <w:t>. A</w:t>
      </w:r>
      <w:r w:rsidR="001C273E">
        <w:t>t andre synes godt om en, når man giver ros</w:t>
      </w:r>
      <w:r w:rsidR="0058548F">
        <w:t>,</w:t>
      </w:r>
      <w:r w:rsidR="003731F0">
        <w:t xml:space="preserve"> og det skaber gensidig sympati</w:t>
      </w:r>
      <w:r w:rsidR="001C273E">
        <w:t>.</w:t>
      </w:r>
      <w:r w:rsidR="00E055B1">
        <w:t xml:space="preserve"> Gør opmærksom på, at </w:t>
      </w:r>
      <w:r w:rsidR="001C273E">
        <w:t>det betyder noget at sige ros og komplimenter højt</w:t>
      </w:r>
      <w:r w:rsidR="003731F0">
        <w:t xml:space="preserve"> og ikke kun tænke på det. D</w:t>
      </w:r>
      <w:r w:rsidR="001C273E">
        <w:t>et er det</w:t>
      </w:r>
      <w:r w:rsidR="00D96383">
        <w:t>,</w:t>
      </w:r>
      <w:r w:rsidR="001C273E">
        <w:t xml:space="preserve"> at det bliver</w:t>
      </w:r>
      <w:r w:rsidR="00D96383">
        <w:t xml:space="preserve"> sagt, der skaber </w:t>
      </w:r>
      <w:r w:rsidR="003731F0">
        <w:t>den gode</w:t>
      </w:r>
      <w:r w:rsidR="00D96383">
        <w:t xml:space="preserve"> effekt. </w:t>
      </w:r>
      <w:r w:rsidR="00DC24AB">
        <w:t>At det er selv det, at man vil hinanden det godt, der er meningen med at sige noget positivt til hinanden. Man</w:t>
      </w:r>
      <w:r w:rsidR="009473A5">
        <w:t xml:space="preserve"> vil gerne gøre hinanden glade og signalere at man vil det godt. </w:t>
      </w:r>
      <w:r w:rsidR="003731F0">
        <w:t xml:space="preserve">Fortæl, at det </w:t>
      </w:r>
      <w:r w:rsidR="004B0788">
        <w:t xml:space="preserve">er </w:t>
      </w:r>
      <w:r w:rsidR="003731F0">
        <w:t>et rigtig godt scoretrick at komme med ros og komplimenter</w:t>
      </w:r>
      <w:r w:rsidR="00E620AE">
        <w:t>,</w:t>
      </w:r>
      <w:r w:rsidR="003731F0">
        <w:t xml:space="preserve"> og det styrker et kær</w:t>
      </w:r>
      <w:r w:rsidR="0058548F">
        <w:t>e</w:t>
      </w:r>
      <w:r w:rsidR="003731F0">
        <w:t xml:space="preserve">steforhold at kunne give hinanden ros og </w:t>
      </w:r>
      <w:r w:rsidR="00E620AE">
        <w:t>komplimenter</w:t>
      </w:r>
      <w:r w:rsidR="003731F0">
        <w:t>.</w:t>
      </w:r>
    </w:p>
    <w:p w:rsidR="001E5EA6" w:rsidRPr="00F074A4" w:rsidRDefault="001E5EA6" w:rsidP="001A42F5">
      <w:pPr>
        <w:pStyle w:val="Overskrift3"/>
      </w:pPr>
      <w:r>
        <w:t>S</w:t>
      </w:r>
      <w:r w:rsidRPr="00F074A4">
        <w:t>pørgsmål til opsamling:</w:t>
      </w:r>
    </w:p>
    <w:p w:rsidR="00E002FC" w:rsidRDefault="00E620AE" w:rsidP="00E002FC">
      <w:pPr>
        <w:pStyle w:val="Opstilling-punkttegn"/>
      </w:pPr>
      <w:r>
        <w:t>Hvordan har I det med at give ros</w:t>
      </w:r>
      <w:r w:rsidR="00563C6C">
        <w:t>?</w:t>
      </w:r>
      <w:r>
        <w:t xml:space="preserve"> Er det pinl</w:t>
      </w:r>
      <w:r w:rsidR="009860A3">
        <w:t>igt, svært, mærkeligt eller nemt</w:t>
      </w:r>
      <w:r>
        <w:t>?</w:t>
      </w:r>
    </w:p>
    <w:p w:rsidR="009860A3" w:rsidRDefault="009860A3" w:rsidP="00E002FC">
      <w:pPr>
        <w:pStyle w:val="Opstilling-punkttegn"/>
      </w:pPr>
      <w:r>
        <w:t xml:space="preserve">Hvordan har I det med at få ros? </w:t>
      </w:r>
    </w:p>
    <w:p w:rsidR="001E5EA6" w:rsidRDefault="009860A3" w:rsidP="00E002FC">
      <w:pPr>
        <w:pStyle w:val="Opstilling-punkttegn"/>
      </w:pPr>
      <w:r>
        <w:t>Hvornår har I oplevet, at ros eller et kompliment har gjort jer glade</w:t>
      </w:r>
      <w:r w:rsidR="00563C6C">
        <w:t>?</w:t>
      </w:r>
      <w:r w:rsidR="009473A5">
        <w:t xml:space="preserve"> Fortæl?</w:t>
      </w:r>
    </w:p>
    <w:p w:rsidR="00666932" w:rsidRDefault="009473A5" w:rsidP="009860A3">
      <w:pPr>
        <w:pStyle w:val="Opstilling-punkttegn"/>
      </w:pPr>
      <w:r>
        <w:t>Har I oplevet at ros eller komplimenter har gjort jer usikre? Hvordan?</w:t>
      </w:r>
    </w:p>
    <w:p w:rsidR="00ED60F1" w:rsidRDefault="001E5EA6" w:rsidP="001A42F5">
      <w:pPr>
        <w:pStyle w:val="Bokstips"/>
        <w:rPr>
          <w:lang w:val="da-DK"/>
        </w:rPr>
      </w:pPr>
      <w:r w:rsidRPr="00E002FC">
        <w:rPr>
          <w:lang w:val="da-DK"/>
        </w:rPr>
        <w:lastRenderedPageBreak/>
        <w:t>Tips</w:t>
      </w:r>
    </w:p>
    <w:p w:rsidR="001E5EA6" w:rsidRPr="00ED60F1" w:rsidRDefault="00481FDC" w:rsidP="00ED60F1">
      <w:r>
        <w:t>Efter øvelsen kan eleverne s</w:t>
      </w:r>
      <w:r w:rsidR="009860A3">
        <w:t>kriv</w:t>
      </w:r>
      <w:r>
        <w:t>e vendinger, stikord</w:t>
      </w:r>
      <w:r w:rsidR="009860A3">
        <w:t>, tegn</w:t>
      </w:r>
      <w:r>
        <w:t>e</w:t>
      </w:r>
      <w:r w:rsidR="009860A3">
        <w:t xml:space="preserve"> </w:t>
      </w:r>
      <w:r>
        <w:t>og lave en collage</w:t>
      </w:r>
      <w:r w:rsidR="009860A3">
        <w:t>,</w:t>
      </w:r>
      <w:r>
        <w:t xml:space="preserve"> med sætninger, ord og billeder</w:t>
      </w:r>
      <w:r w:rsidR="0058548F">
        <w:t>,</w:t>
      </w:r>
      <w:r>
        <w:t xml:space="preserve"> de har brugt i øvelsen. Hæng</w:t>
      </w:r>
      <w:r w:rsidR="002A0755">
        <w:t xml:space="preserve"> en eller flere</w:t>
      </w:r>
      <w:r>
        <w:t xml:space="preserve"> </w:t>
      </w:r>
      <w:r w:rsidR="002A0755">
        <w:t>plancher op, s</w:t>
      </w:r>
      <w:r>
        <w:t>å eleverne har en idébank til</w:t>
      </w:r>
      <w:r w:rsidR="0002610A">
        <w:t>, hvad de</w:t>
      </w:r>
      <w:r>
        <w:t xml:space="preserve"> kan sige</w:t>
      </w:r>
      <w:r w:rsidR="009473A5">
        <w:t xml:space="preserve"> for at øve</w:t>
      </w:r>
      <w:r w:rsidR="0002610A">
        <w:t xml:space="preserve"> sig i</w:t>
      </w:r>
      <w:r w:rsidR="009473A5">
        <w:t xml:space="preserve"> at sige noget positivt til andre.</w:t>
      </w:r>
      <w:bookmarkStart w:id="0" w:name="_GoBack"/>
      <w:bookmarkEnd w:id="0"/>
    </w:p>
    <w:sectPr w:rsidR="001E5EA6" w:rsidRPr="00ED60F1"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F87" w:rsidRDefault="009E7F87">
      <w:pPr>
        <w:spacing w:after="0" w:line="240" w:lineRule="auto"/>
      </w:pPr>
      <w:r>
        <w:separator/>
      </w:r>
    </w:p>
  </w:endnote>
  <w:endnote w:type="continuationSeparator" w:id="0">
    <w:p w:rsidR="009E7F87" w:rsidRDefault="009E7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F87" w:rsidRDefault="009E7F87">
      <w:pPr>
        <w:spacing w:after="0" w:line="240" w:lineRule="auto"/>
      </w:pPr>
      <w:r>
        <w:separator/>
      </w:r>
    </w:p>
  </w:footnote>
  <w:footnote w:type="continuationSeparator" w:id="0">
    <w:p w:rsidR="009E7F87" w:rsidRDefault="009E7F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29AC5F82"/>
    <w:multiLevelType w:val="hybridMultilevel"/>
    <w:tmpl w:val="5CC69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7378D7"/>
    <w:multiLevelType w:val="hybridMultilevel"/>
    <w:tmpl w:val="E482F1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4"/>
  </w:num>
  <w:num w:numId="15">
    <w:abstractNumId w:val="13"/>
  </w:num>
  <w:num w:numId="16">
    <w:abstractNumId w:val="16"/>
  </w:num>
  <w:num w:numId="17">
    <w:abstractNumId w:val="15"/>
  </w:num>
  <w:num w:numId="18">
    <w:abstractNumId w:val="11"/>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5550"/>
    <w:rsid w:val="0000417B"/>
    <w:rsid w:val="000137BE"/>
    <w:rsid w:val="00025269"/>
    <w:rsid w:val="0002610A"/>
    <w:rsid w:val="00065D25"/>
    <w:rsid w:val="00094088"/>
    <w:rsid w:val="000A5D9D"/>
    <w:rsid w:val="000B15D9"/>
    <w:rsid w:val="000C1223"/>
    <w:rsid w:val="000C756A"/>
    <w:rsid w:val="000D36C3"/>
    <w:rsid w:val="00102A41"/>
    <w:rsid w:val="001059B3"/>
    <w:rsid w:val="001062B5"/>
    <w:rsid w:val="00107972"/>
    <w:rsid w:val="00111849"/>
    <w:rsid w:val="001215CE"/>
    <w:rsid w:val="00123CD1"/>
    <w:rsid w:val="00125C95"/>
    <w:rsid w:val="00132F97"/>
    <w:rsid w:val="00135EDC"/>
    <w:rsid w:val="00152D73"/>
    <w:rsid w:val="0017475D"/>
    <w:rsid w:val="001963FE"/>
    <w:rsid w:val="00197032"/>
    <w:rsid w:val="001975BF"/>
    <w:rsid w:val="001A31BD"/>
    <w:rsid w:val="001A42F5"/>
    <w:rsid w:val="001C0D89"/>
    <w:rsid w:val="001C273E"/>
    <w:rsid w:val="001D745C"/>
    <w:rsid w:val="001E4B9F"/>
    <w:rsid w:val="001E5EA6"/>
    <w:rsid w:val="00230E40"/>
    <w:rsid w:val="00235E95"/>
    <w:rsid w:val="00244E2C"/>
    <w:rsid w:val="002540BE"/>
    <w:rsid w:val="0026498F"/>
    <w:rsid w:val="0028638A"/>
    <w:rsid w:val="002A0755"/>
    <w:rsid w:val="002A763E"/>
    <w:rsid w:val="002D7F59"/>
    <w:rsid w:val="002E2940"/>
    <w:rsid w:val="00315550"/>
    <w:rsid w:val="00326DCD"/>
    <w:rsid w:val="003346F0"/>
    <w:rsid w:val="0035227E"/>
    <w:rsid w:val="00362399"/>
    <w:rsid w:val="0036409D"/>
    <w:rsid w:val="00371315"/>
    <w:rsid w:val="003731F0"/>
    <w:rsid w:val="003A0A2E"/>
    <w:rsid w:val="003B4D5E"/>
    <w:rsid w:val="003C3EC3"/>
    <w:rsid w:val="003C75BB"/>
    <w:rsid w:val="003F0666"/>
    <w:rsid w:val="00415E30"/>
    <w:rsid w:val="0042398A"/>
    <w:rsid w:val="00434E4F"/>
    <w:rsid w:val="00453C4E"/>
    <w:rsid w:val="00474436"/>
    <w:rsid w:val="00481FDC"/>
    <w:rsid w:val="00483D78"/>
    <w:rsid w:val="00486E33"/>
    <w:rsid w:val="004915A8"/>
    <w:rsid w:val="00491D69"/>
    <w:rsid w:val="004B0788"/>
    <w:rsid w:val="004B5809"/>
    <w:rsid w:val="004D42EB"/>
    <w:rsid w:val="0050006C"/>
    <w:rsid w:val="0050015A"/>
    <w:rsid w:val="00521A06"/>
    <w:rsid w:val="00525470"/>
    <w:rsid w:val="0053771B"/>
    <w:rsid w:val="0055048F"/>
    <w:rsid w:val="00563C6C"/>
    <w:rsid w:val="00566306"/>
    <w:rsid w:val="0056646E"/>
    <w:rsid w:val="0058548F"/>
    <w:rsid w:val="00590182"/>
    <w:rsid w:val="005973D5"/>
    <w:rsid w:val="005F18CB"/>
    <w:rsid w:val="00600957"/>
    <w:rsid w:val="006025E0"/>
    <w:rsid w:val="006130EC"/>
    <w:rsid w:val="00652B23"/>
    <w:rsid w:val="00666932"/>
    <w:rsid w:val="006727D3"/>
    <w:rsid w:val="006C3BB3"/>
    <w:rsid w:val="006E79F1"/>
    <w:rsid w:val="0071746F"/>
    <w:rsid w:val="00721DAF"/>
    <w:rsid w:val="00725C7C"/>
    <w:rsid w:val="0074258D"/>
    <w:rsid w:val="00746D41"/>
    <w:rsid w:val="007474E9"/>
    <w:rsid w:val="00785172"/>
    <w:rsid w:val="007A35E1"/>
    <w:rsid w:val="007B2610"/>
    <w:rsid w:val="007C6E46"/>
    <w:rsid w:val="007E7804"/>
    <w:rsid w:val="007F06F7"/>
    <w:rsid w:val="007F6F3D"/>
    <w:rsid w:val="00823809"/>
    <w:rsid w:val="00831345"/>
    <w:rsid w:val="008551EF"/>
    <w:rsid w:val="008D2B1F"/>
    <w:rsid w:val="00920BAD"/>
    <w:rsid w:val="009337AC"/>
    <w:rsid w:val="00934DA1"/>
    <w:rsid w:val="00936BBA"/>
    <w:rsid w:val="00943BFF"/>
    <w:rsid w:val="009473A5"/>
    <w:rsid w:val="00950904"/>
    <w:rsid w:val="009860A3"/>
    <w:rsid w:val="009903FC"/>
    <w:rsid w:val="0099691A"/>
    <w:rsid w:val="009A6F95"/>
    <w:rsid w:val="009C1F0F"/>
    <w:rsid w:val="009E7F87"/>
    <w:rsid w:val="009F32BB"/>
    <w:rsid w:val="00A066F9"/>
    <w:rsid w:val="00A36E38"/>
    <w:rsid w:val="00A4018E"/>
    <w:rsid w:val="00A51440"/>
    <w:rsid w:val="00A62896"/>
    <w:rsid w:val="00A76890"/>
    <w:rsid w:val="00AF0242"/>
    <w:rsid w:val="00AF1C28"/>
    <w:rsid w:val="00AF740B"/>
    <w:rsid w:val="00B03723"/>
    <w:rsid w:val="00B12AFA"/>
    <w:rsid w:val="00B13C44"/>
    <w:rsid w:val="00B432FE"/>
    <w:rsid w:val="00B46516"/>
    <w:rsid w:val="00B705CF"/>
    <w:rsid w:val="00B745A7"/>
    <w:rsid w:val="00B77ADD"/>
    <w:rsid w:val="00B85B3E"/>
    <w:rsid w:val="00B91044"/>
    <w:rsid w:val="00BB670A"/>
    <w:rsid w:val="00BC25B6"/>
    <w:rsid w:val="00BC5A2A"/>
    <w:rsid w:val="00BE4564"/>
    <w:rsid w:val="00BF125D"/>
    <w:rsid w:val="00C04745"/>
    <w:rsid w:val="00C14401"/>
    <w:rsid w:val="00C214C1"/>
    <w:rsid w:val="00C36BEB"/>
    <w:rsid w:val="00C5772A"/>
    <w:rsid w:val="00C849AE"/>
    <w:rsid w:val="00CA1E39"/>
    <w:rsid w:val="00CC018D"/>
    <w:rsid w:val="00D96383"/>
    <w:rsid w:val="00DA21A0"/>
    <w:rsid w:val="00DA252E"/>
    <w:rsid w:val="00DB4DF2"/>
    <w:rsid w:val="00DC1D18"/>
    <w:rsid w:val="00DC24AB"/>
    <w:rsid w:val="00DD104C"/>
    <w:rsid w:val="00DD5963"/>
    <w:rsid w:val="00E002FC"/>
    <w:rsid w:val="00E05523"/>
    <w:rsid w:val="00E055B1"/>
    <w:rsid w:val="00E14233"/>
    <w:rsid w:val="00E620AE"/>
    <w:rsid w:val="00ED2C97"/>
    <w:rsid w:val="00ED60F1"/>
    <w:rsid w:val="00F064D0"/>
    <w:rsid w:val="00F16679"/>
    <w:rsid w:val="00F3780E"/>
    <w:rsid w:val="00F41B0D"/>
    <w:rsid w:val="00F4213D"/>
    <w:rsid w:val="00FB2804"/>
    <w:rsid w:val="00FB4E70"/>
    <w:rsid w:val="00FC5101"/>
    <w:rsid w:val="00FE62B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5F11F70-1771-4A23-BF51-AEC3D85F64EB}"/>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BF125D"/>
    <w:pPr>
      <w:ind w:left="720"/>
      <w:contextualSpacing/>
    </w:pPr>
  </w:style>
  <w:style w:type="paragraph" w:styleId="Korrektur">
    <w:name w:val="Revision"/>
    <w:hidden/>
    <w:uiPriority w:val="99"/>
    <w:semiHidden/>
    <w:rsid w:val="0058548F"/>
    <w:pPr>
      <w:spacing w:after="0" w:line="240" w:lineRule="auto"/>
    </w:pPr>
  </w:style>
  <w:style w:type="character" w:styleId="Kommentarhenvisning">
    <w:name w:val="annotation reference"/>
    <w:basedOn w:val="Standardskrifttypeiafsnit"/>
    <w:uiPriority w:val="99"/>
    <w:semiHidden/>
    <w:unhideWhenUsed/>
    <w:rsid w:val="0058548F"/>
    <w:rPr>
      <w:sz w:val="16"/>
      <w:szCs w:val="16"/>
    </w:rPr>
  </w:style>
  <w:style w:type="paragraph" w:styleId="Kommentartekst">
    <w:name w:val="annotation text"/>
    <w:basedOn w:val="Normal"/>
    <w:link w:val="KommentartekstTegn"/>
    <w:uiPriority w:val="99"/>
    <w:semiHidden/>
    <w:unhideWhenUsed/>
    <w:rsid w:val="0058548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58548F"/>
    <w:rPr>
      <w:sz w:val="20"/>
      <w:szCs w:val="20"/>
    </w:rPr>
  </w:style>
  <w:style w:type="paragraph" w:styleId="Kommentaremne">
    <w:name w:val="annotation subject"/>
    <w:basedOn w:val="Kommentartekst"/>
    <w:next w:val="Kommentartekst"/>
    <w:link w:val="KommentaremneTegn"/>
    <w:uiPriority w:val="99"/>
    <w:semiHidden/>
    <w:unhideWhenUsed/>
    <w:rsid w:val="0058548F"/>
    <w:rPr>
      <w:b/>
      <w:bCs/>
    </w:rPr>
  </w:style>
  <w:style w:type="character" w:customStyle="1" w:styleId="KommentaremneTegn">
    <w:name w:val="Kommentaremne Tegn"/>
    <w:basedOn w:val="KommentartekstTegn"/>
    <w:link w:val="Kommentaremne"/>
    <w:uiPriority w:val="99"/>
    <w:semiHidden/>
    <w:rsid w:val="0058548F"/>
    <w:rPr>
      <w:b/>
      <w:bCs/>
      <w:sz w:val="20"/>
      <w:szCs w:val="20"/>
    </w:rPr>
  </w:style>
  <w:style w:type="paragraph" w:styleId="Ingenafstand">
    <w:name w:val="No Spacing"/>
    <w:uiPriority w:val="1"/>
    <w:qFormat/>
    <w:rsid w:val="002A76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468</TotalTime>
  <Pages>3</Pages>
  <Words>762</Words>
  <Characters>4650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Henriette Hedegaard Jensen</cp:lastModifiedBy>
  <cp:revision>30</cp:revision>
  <dcterms:created xsi:type="dcterms:W3CDTF">2014-05-14T12:44:00Z</dcterms:created>
  <dcterms:modified xsi:type="dcterms:W3CDTF">2014-12-18T11:00:00Z</dcterms:modified>
</cp:coreProperties>
</file>