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1A42F5" w:rsidP="007474E9">
      <w:pPr>
        <w:pStyle w:val="Titel"/>
      </w:pPr>
      <w:r>
        <w:t xml:space="preserve">Instruktionsark nummer </w:t>
      </w:r>
      <w:r w:rsidR="00FF0E01">
        <w:t>78</w:t>
      </w:r>
    </w:p>
    <w:p w:rsidR="00B12AFA" w:rsidRDefault="00925B91" w:rsidP="00BC734E">
      <w:pPr>
        <w:pStyle w:val="Overskrift1"/>
      </w:pPr>
      <w:r>
        <w:t xml:space="preserve">Ja, nej, måske </w:t>
      </w:r>
      <w:r w:rsidR="00CC7207">
        <w:t>om venskab</w:t>
      </w:r>
    </w:p>
    <w:p w:rsidR="001E5EA6" w:rsidRPr="00354AA3" w:rsidRDefault="001E5EA6" w:rsidP="001A42F5">
      <w:pPr>
        <w:pStyle w:val="Overskrift2"/>
      </w:pPr>
      <w:r w:rsidRPr="00354AA3">
        <w:t>Målsætning</w:t>
      </w:r>
    </w:p>
    <w:p w:rsidR="0079259E" w:rsidRDefault="00A9589C" w:rsidP="001E5EA6">
      <w:pPr>
        <w:spacing w:after="0" w:line="240" w:lineRule="auto"/>
      </w:pPr>
      <w:r>
        <w:t>Eleverne øver sig i at udtrykke et synspunkt. De</w:t>
      </w:r>
      <w:r w:rsidR="00C548EF">
        <w:t xml:space="preserve"> </w:t>
      </w:r>
      <w:r w:rsidR="004C64BC">
        <w:t>træner at reflektere over hvorfor de svare</w:t>
      </w:r>
      <w:r w:rsidR="00CC7207">
        <w:t>r</w:t>
      </w:r>
      <w:r w:rsidR="004C64BC">
        <w:t xml:space="preserve"> ja, nej og måske til</w:t>
      </w:r>
      <w:r>
        <w:t xml:space="preserve"> </w:t>
      </w:r>
      <w:r w:rsidR="004C64BC">
        <w:t xml:space="preserve">spørgsmål omkring </w:t>
      </w:r>
      <w:r>
        <w:t>forskellige problematikker, der kan opstå i venskabsrelationer</w:t>
      </w:r>
      <w:r w:rsidR="004C64BC">
        <w:t xml:space="preserve">. </w:t>
      </w:r>
      <w:r w:rsidR="00A03117">
        <w:t>De</w:t>
      </w:r>
      <w:r w:rsidR="0079259E">
        <w:t xml:space="preserve"> </w:t>
      </w:r>
      <w:r w:rsidR="004C64BC">
        <w:t>erfare</w:t>
      </w:r>
      <w:r w:rsidR="00CF23A9">
        <w:t>r,</w:t>
      </w:r>
      <w:r w:rsidR="004C64BC">
        <w:t xml:space="preserve"> at</w:t>
      </w:r>
      <w:r w:rsidR="004A158C">
        <w:t xml:space="preserve"> mød</w:t>
      </w:r>
      <w:r w:rsidR="004C64BC">
        <w:t xml:space="preserve">et med andres synspunkter kan påvirke </w:t>
      </w:r>
      <w:r w:rsidR="00CF23A9">
        <w:t xml:space="preserve">deres </w:t>
      </w:r>
      <w:r w:rsidR="004C64BC">
        <w:t>eget ståsted.</w:t>
      </w:r>
    </w:p>
    <w:p w:rsidR="00031314" w:rsidRDefault="00031314" w:rsidP="00031314">
      <w:pPr>
        <w:pStyle w:val="Video"/>
      </w:pPr>
      <w:r w:rsidRPr="00031314">
        <w:t>78 Ja, Nej, Måske</w:t>
      </w:r>
    </w:p>
    <w:p w:rsidR="0079259E" w:rsidRDefault="00C93952" w:rsidP="00C93952">
      <w:pPr>
        <w:pStyle w:val="Overskrift2"/>
      </w:pPr>
      <w:r>
        <w:t>Antal deltagere</w:t>
      </w:r>
    </w:p>
    <w:p w:rsidR="00463131" w:rsidRDefault="004C64BC" w:rsidP="00463131">
      <w:r>
        <w:t>Fra 5</w:t>
      </w:r>
      <w:r w:rsidR="00463131">
        <w:t>.</w:t>
      </w:r>
    </w:p>
    <w:p w:rsidR="001E5EA6" w:rsidRPr="00354AA3" w:rsidRDefault="001E5EA6" w:rsidP="001A42F5">
      <w:pPr>
        <w:pStyle w:val="Overskrift2"/>
      </w:pPr>
      <w:r w:rsidRPr="00354AA3">
        <w:t>Varighed og forudsætninger</w:t>
      </w:r>
    </w:p>
    <w:p w:rsidR="00C93952" w:rsidRDefault="00FF760E" w:rsidP="00C80771">
      <w:pPr>
        <w:pStyle w:val="Ingenafstand"/>
      </w:pPr>
      <w:r>
        <w:t>Fra 10</w:t>
      </w:r>
      <w:r w:rsidR="001E4B9F">
        <w:t xml:space="preserve"> </w:t>
      </w:r>
      <w:r w:rsidR="001E5EA6">
        <w:t>minutter.</w:t>
      </w:r>
    </w:p>
    <w:p w:rsidR="00C93952" w:rsidRDefault="007123BB" w:rsidP="00C80771">
      <w:pPr>
        <w:pStyle w:val="Ingenafstand"/>
      </w:pPr>
      <w:r>
        <w:t>Prin</w:t>
      </w:r>
      <w:r w:rsidR="00E14C78">
        <w:t>t af ”Ja, nej, måske – kopi</w:t>
      </w:r>
      <w:r>
        <w:t>ark”.</w:t>
      </w:r>
    </w:p>
    <w:p w:rsidR="007123BB" w:rsidRPr="0071648D" w:rsidRDefault="00262A1F" w:rsidP="00C80771">
      <w:pPr>
        <w:pStyle w:val="Ingenafstand"/>
      </w:pPr>
      <w:r>
        <w:t>Plads til</w:t>
      </w:r>
      <w:r w:rsidR="00CF23A9">
        <w:t>,</w:t>
      </w:r>
      <w:r w:rsidR="001133E8">
        <w:t xml:space="preserve"> </w:t>
      </w:r>
      <w:r>
        <w:t xml:space="preserve">at eleverne kan stå grupperet omkring de </w:t>
      </w:r>
      <w:r w:rsidR="001133E8">
        <w:t>t</w:t>
      </w:r>
      <w:r>
        <w:t xml:space="preserve">re </w:t>
      </w:r>
      <w:r w:rsidR="00FF0E01">
        <w:t>”Ja, nej, måske”</w:t>
      </w:r>
      <w:r w:rsidR="00CF23A9">
        <w:t>-</w:t>
      </w:r>
      <w:r>
        <w:t>A-4 ark på gulvet.</w:t>
      </w:r>
    </w:p>
    <w:p w:rsidR="001E5EA6" w:rsidRDefault="001E5EA6" w:rsidP="001A42F5">
      <w:pPr>
        <w:pStyle w:val="Overskrift2"/>
      </w:pPr>
      <w:r w:rsidRPr="00354AA3">
        <w:t>Instruktion</w:t>
      </w:r>
    </w:p>
    <w:p w:rsidR="00B01D4C" w:rsidRDefault="00EC0F80" w:rsidP="00B01D4C">
      <w:pPr>
        <w:spacing w:after="0"/>
      </w:pPr>
      <w:r>
        <w:t>”</w:t>
      </w:r>
      <w:r w:rsidR="00FF760E">
        <w:t>Ja</w:t>
      </w:r>
      <w:r w:rsidR="00E14C78">
        <w:t>”, ”N</w:t>
      </w:r>
      <w:r w:rsidR="00FF760E">
        <w:t>ej</w:t>
      </w:r>
      <w:r w:rsidR="00E14C78">
        <w:t>” og ”Må</w:t>
      </w:r>
      <w:r w:rsidR="00FF760E">
        <w:t>ske</w:t>
      </w:r>
      <w:r w:rsidR="00A55456">
        <w:t>”</w:t>
      </w:r>
      <w:r w:rsidR="004C64BC">
        <w:t xml:space="preserve"> arkene</w:t>
      </w:r>
      <w:r w:rsidR="00FF760E">
        <w:t xml:space="preserve"> placeres på gulve</w:t>
      </w:r>
      <w:r w:rsidR="00C93952">
        <w:t xml:space="preserve">t </w:t>
      </w:r>
      <w:r w:rsidR="001133E8">
        <w:t>med tilstrækkelig</w:t>
      </w:r>
      <w:r w:rsidR="00FF760E">
        <w:t xml:space="preserve"> </w:t>
      </w:r>
      <w:r w:rsidR="001133E8">
        <w:t xml:space="preserve">afstand </w:t>
      </w:r>
      <w:r w:rsidR="00FF760E">
        <w:t xml:space="preserve">til, at man kan </w:t>
      </w:r>
      <w:r w:rsidR="00C42B28">
        <w:t>gruppere sig ved de enkelte ark.</w:t>
      </w:r>
      <w:r w:rsidR="00253CE7">
        <w:t xml:space="preserve"> </w:t>
      </w:r>
    </w:p>
    <w:p w:rsidR="001133E8" w:rsidRDefault="004C64BC" w:rsidP="00B01D4C">
      <w:pPr>
        <w:spacing w:after="0"/>
      </w:pPr>
      <w:r>
        <w:t xml:space="preserve">Forklar eleverne, de bliver </w:t>
      </w:r>
      <w:r w:rsidR="001133E8">
        <w:t>præsentere</w:t>
      </w:r>
      <w:r>
        <w:t xml:space="preserve">t </w:t>
      </w:r>
      <w:r w:rsidR="00B01D4C">
        <w:t>for spørgsmål</w:t>
      </w:r>
      <w:r w:rsidR="00CF23A9">
        <w:t>,</w:t>
      </w:r>
      <w:r w:rsidR="00B01D4C">
        <w:t xml:space="preserve"> som de kan svare ja, nej eller måske til. Er svaret ja</w:t>
      </w:r>
      <w:r w:rsidR="00821B4B">
        <w:t xml:space="preserve"> </w:t>
      </w:r>
      <w:r w:rsidR="00B01D4C">
        <w:t xml:space="preserve">stiller man sig </w:t>
      </w:r>
      <w:r w:rsidR="001133E8">
        <w:t>ved JA-arket</w:t>
      </w:r>
      <w:r w:rsidR="00E84585">
        <w:t>. Er s</w:t>
      </w:r>
      <w:r w:rsidR="00821B4B">
        <w:t>varet n</w:t>
      </w:r>
      <w:r w:rsidR="001133E8">
        <w:t>ej</w:t>
      </w:r>
      <w:r w:rsidR="00E84585">
        <w:t>,</w:t>
      </w:r>
      <w:r w:rsidR="001133E8">
        <w:t xml:space="preserve"> </w:t>
      </w:r>
      <w:r w:rsidR="00B01D4C">
        <w:t>ved</w:t>
      </w:r>
      <w:r w:rsidR="001133E8">
        <w:t xml:space="preserve"> NEJ</w:t>
      </w:r>
      <w:r w:rsidR="00821B4B">
        <w:t>-arket</w:t>
      </w:r>
      <w:r w:rsidR="00B01D4C">
        <w:t>.</w:t>
      </w:r>
      <w:r w:rsidR="00821B4B">
        <w:t xml:space="preserve"> </w:t>
      </w:r>
      <w:r w:rsidR="003F5C35">
        <w:t>Har man overvejelser, som gør det svært at svare JA eller NEJ,</w:t>
      </w:r>
      <w:r w:rsidR="00320BAF">
        <w:t xml:space="preserve"> måske fordi man tænker ”det kommer an på..”</w:t>
      </w:r>
      <w:r w:rsidR="00CF23A9">
        <w:t>,</w:t>
      </w:r>
      <w:r w:rsidR="003F5C35">
        <w:t xml:space="preserve"> stiller man sig ved MÅSKE-arket. Når eleverne har placeret sig ud for det valgte ark, skal de tale sammen med dem</w:t>
      </w:r>
      <w:r w:rsidR="00CF23A9">
        <w:t>,</w:t>
      </w:r>
      <w:r w:rsidR="003F5C35">
        <w:t xml:space="preserve"> de står grupperet med</w:t>
      </w:r>
      <w:r w:rsidR="003F5C35" w:rsidRPr="003F5C35">
        <w:t xml:space="preserve"> </w:t>
      </w:r>
      <w:r w:rsidR="003F5C35">
        <w:t>og begrunde deres valg.</w:t>
      </w:r>
    </w:p>
    <w:p w:rsidR="003F5C35" w:rsidRDefault="00041A1D" w:rsidP="00BC734E">
      <w:pPr>
        <w:pStyle w:val="Ingenafstand"/>
      </w:pPr>
      <w:r>
        <w:t>Står en elev alene</w:t>
      </w:r>
      <w:r w:rsidR="003F5C35">
        <w:t>,</w:t>
      </w:r>
      <w:r w:rsidRPr="00041A1D">
        <w:t xml:space="preserve"> </w:t>
      </w:r>
      <w:r w:rsidR="003F5C35">
        <w:t>kan</w:t>
      </w:r>
      <w:r w:rsidR="00266CDE">
        <w:t xml:space="preserve"> </w:t>
      </w:r>
      <w:r>
        <w:t xml:space="preserve">underviser </w:t>
      </w:r>
      <w:r w:rsidR="003F5C35">
        <w:t>gå ind som samtalepartner</w:t>
      </w:r>
      <w:r w:rsidR="00C93952">
        <w:t>.</w:t>
      </w:r>
    </w:p>
    <w:p w:rsidR="00FF760E" w:rsidRDefault="003F5C35" w:rsidP="003F5C35">
      <w:pPr>
        <w:spacing w:after="0"/>
      </w:pPr>
      <w:r>
        <w:t>Giv eleverne et par minutter til at</w:t>
      </w:r>
      <w:r w:rsidR="003A44FA">
        <w:t xml:space="preserve"> udveksle synspunkter.</w:t>
      </w:r>
      <w:r w:rsidR="00C93952">
        <w:t xml:space="preserve"> </w:t>
      </w:r>
      <w:r w:rsidR="00041A1D">
        <w:t xml:space="preserve">Bed </w:t>
      </w:r>
      <w:r w:rsidR="003A44FA">
        <w:t xml:space="preserve">derefter </w:t>
      </w:r>
      <w:r w:rsidR="00041A1D">
        <w:t>e</w:t>
      </w:r>
      <w:r w:rsidR="003A44FA">
        <w:t>n elev fra hver gruppe refere</w:t>
      </w:r>
      <w:r w:rsidR="00701DA7">
        <w:t>re</w:t>
      </w:r>
      <w:bookmarkStart w:id="0" w:name="_GoBack"/>
      <w:bookmarkEnd w:id="0"/>
      <w:r w:rsidR="00041A1D">
        <w:t xml:space="preserve"> de begrundelser</w:t>
      </w:r>
      <w:r w:rsidR="00C93952">
        <w:t>,</w:t>
      </w:r>
      <w:r w:rsidR="003A44FA">
        <w:t xml:space="preserve"> der havde betydning af valget ja, nej eller måske. Afslut </w:t>
      </w:r>
      <w:r w:rsidR="00847AB9">
        <w:t>fremlæggelsen med at spørge</w:t>
      </w:r>
      <w:r w:rsidR="00CF23A9">
        <w:t>,</w:t>
      </w:r>
      <w:r w:rsidR="00847AB9">
        <w:t xml:space="preserve"> om</w:t>
      </w:r>
      <w:r w:rsidR="003A44FA">
        <w:t xml:space="preserve"> andre i gruppen har noget at tilføje</w:t>
      </w:r>
      <w:r w:rsidR="00847AB9">
        <w:t>. I de tilfælde</w:t>
      </w:r>
      <w:r w:rsidR="00CF23A9">
        <w:t>,</w:t>
      </w:r>
      <w:r w:rsidR="00847AB9">
        <w:t xml:space="preserve"> hvor der er en markant forskel på antallet af elever i de tre grupper, er det en god ide at begynde </w:t>
      </w:r>
      <w:r w:rsidR="00F84C34">
        <w:t>med de</w:t>
      </w:r>
      <w:r w:rsidR="00847AB9">
        <w:t>n gruppe, hvor der er færrest</w:t>
      </w:r>
      <w:r w:rsidR="00282718">
        <w:t>.</w:t>
      </w:r>
      <w:r w:rsidR="00847AB9">
        <w:t xml:space="preserve"> Det gør det lettere at fremlægge et afvigende synspunkt.</w:t>
      </w:r>
    </w:p>
    <w:p w:rsidR="00346DB1" w:rsidRDefault="00AE2FB9" w:rsidP="00346DB1">
      <w:pPr>
        <w:spacing w:after="0"/>
      </w:pPr>
      <w:r>
        <w:t>Spørg eleverne,</w:t>
      </w:r>
      <w:r w:rsidR="00477246">
        <w:t xml:space="preserve"> om</w:t>
      </w:r>
      <w:r w:rsidR="00977185">
        <w:t xml:space="preserve"> det </w:t>
      </w:r>
      <w:r>
        <w:t>påvirkede dem at høre de andre gruppers synspunkter og begrundelser.</w:t>
      </w:r>
      <w:r w:rsidR="00346DB1">
        <w:t xml:space="preserve"> Spørg om der er nogen, som får lyst til at ændre svarmulighed og skifte gruppe.</w:t>
      </w:r>
      <w:r w:rsidR="00477246">
        <w:t xml:space="preserve"> Hvis ja, så bed alle dem</w:t>
      </w:r>
      <w:r w:rsidR="00CF23A9">
        <w:t>,</w:t>
      </w:r>
      <w:r w:rsidR="00477246">
        <w:t xml:space="preserve"> der har ændret holdning</w:t>
      </w:r>
      <w:r w:rsidR="00CF23A9">
        <w:t>,</w:t>
      </w:r>
      <w:r w:rsidR="00477246">
        <w:t xml:space="preserve"> om at stille sig ved det svar</w:t>
      </w:r>
      <w:r w:rsidR="00346DB1">
        <w:t>,</w:t>
      </w:r>
      <w:r w:rsidR="00477246">
        <w:t xml:space="preserve"> der nu passer. </w:t>
      </w:r>
    </w:p>
    <w:p w:rsidR="00346DB1" w:rsidRDefault="00346DB1" w:rsidP="00BC734E">
      <w:pPr>
        <w:pStyle w:val="Ingenafstand"/>
      </w:pPr>
      <w:r>
        <w:t>Spørg eleverne</w:t>
      </w:r>
      <w:r w:rsidR="00CF23A9">
        <w:t>,</w:t>
      </w:r>
      <w:r w:rsidR="00477246">
        <w:t xml:space="preserve"> hvad der medførte en holdningsændring.</w:t>
      </w:r>
    </w:p>
    <w:p w:rsidR="00266CDE" w:rsidRDefault="00AA3BCF" w:rsidP="00AA3BCF">
      <w:r>
        <w:t>Eksempler</w:t>
      </w:r>
      <w:r w:rsidR="00346DB1">
        <w:t xml:space="preserve"> på spørgsmål</w:t>
      </w:r>
      <w:r>
        <w:t xml:space="preserve"> til </w:t>
      </w:r>
      <w:r w:rsidR="00CF23A9">
        <w:t>j</w:t>
      </w:r>
      <w:r>
        <w:t>a, nej, måske</w:t>
      </w:r>
      <w:r w:rsidR="00266CDE">
        <w:t>:</w:t>
      </w:r>
    </w:p>
    <w:p w:rsidR="00AA3BCF" w:rsidRPr="00951244" w:rsidRDefault="00AA3BCF" w:rsidP="00C80771">
      <w:pPr>
        <w:pStyle w:val="Opstilling-punkttegn"/>
      </w:pPr>
      <w:r w:rsidRPr="00951244">
        <w:t>Du har en ven, som er helt vild med biler. Hans højeste ønske er at tage et kørekort. Men du tror ikke på, at han kan.</w:t>
      </w:r>
      <w:r w:rsidR="00C80771">
        <w:t xml:space="preserve"> </w:t>
      </w:r>
      <w:r w:rsidRPr="00951244">
        <w:t xml:space="preserve">Han har meget svært ved at overskue flere ting på én gang, og han læser heller ikke så godt. Vil du sige til ham, </w:t>
      </w:r>
      <w:proofErr w:type="gramStart"/>
      <w:r w:rsidRPr="00951244">
        <w:t>at</w:t>
      </w:r>
      <w:proofErr w:type="gramEnd"/>
      <w:r w:rsidRPr="00951244">
        <w:t xml:space="preserve"> </w:t>
      </w:r>
      <w:proofErr w:type="gramStart"/>
      <w:r w:rsidRPr="00951244">
        <w:t>det</w:t>
      </w:r>
      <w:proofErr w:type="gramEnd"/>
      <w:r w:rsidRPr="00951244">
        <w:t xml:space="preserve"> kan han godt glemme alt om?</w:t>
      </w:r>
    </w:p>
    <w:p w:rsidR="00AA3BCF" w:rsidRPr="00951244" w:rsidRDefault="00AA3BCF" w:rsidP="00C80771">
      <w:pPr>
        <w:pStyle w:val="Opstilling-punkttegn"/>
      </w:pPr>
      <w:r w:rsidRPr="00951244">
        <w:lastRenderedPageBreak/>
        <w:t>Du har et par venner, som tit kommer hjem til dig, uden I</w:t>
      </w:r>
      <w:r w:rsidR="00C548EF">
        <w:t xml:space="preserve"> har aftalt det først.</w:t>
      </w:r>
      <w:r w:rsidR="00C80771">
        <w:t xml:space="preserve"> </w:t>
      </w:r>
      <w:r w:rsidR="00D731F7">
        <w:t xml:space="preserve">Synes du </w:t>
      </w:r>
      <w:r w:rsidR="00CF23A9">
        <w:t>,</w:t>
      </w:r>
      <w:r w:rsidR="00C548EF">
        <w:t xml:space="preserve"> at I</w:t>
      </w:r>
      <w:r w:rsidRPr="00951244">
        <w:t xml:space="preserve"> skal </w:t>
      </w:r>
      <w:r w:rsidR="00D731F7">
        <w:t xml:space="preserve">have </w:t>
      </w:r>
      <w:r w:rsidR="00C548EF">
        <w:t xml:space="preserve">en aftale </w:t>
      </w:r>
      <w:r w:rsidR="00D731F7">
        <w:t>om, at de</w:t>
      </w:r>
      <w:r w:rsidRPr="00951244">
        <w:t xml:space="preserve"> kommer forbi?</w:t>
      </w:r>
    </w:p>
    <w:p w:rsidR="00AA3BCF" w:rsidRPr="00320BAF" w:rsidRDefault="00AA3BCF" w:rsidP="00BC734E">
      <w:pPr>
        <w:pStyle w:val="Opstilling-punkttegn"/>
      </w:pPr>
      <w:r w:rsidRPr="00951244">
        <w:t>Du skal holde en fest, og står og snakker om festen med nogle af de venner</w:t>
      </w:r>
      <w:r w:rsidR="00CF23A9">
        <w:t>,</w:t>
      </w:r>
      <w:r w:rsidRPr="00951244">
        <w:t xml:space="preserve"> du har inviteret. En fra klassen, du ikke har inviteret, hører jer snakke. Personen kommer hen og spørger, om han også skal med. </w:t>
      </w:r>
      <w:r w:rsidRPr="00320BAF">
        <w:rPr>
          <w:rFonts w:cs="Arial"/>
        </w:rPr>
        <w:t>Inviterer du personen</w:t>
      </w:r>
      <w:r w:rsidR="00951244" w:rsidRPr="00320BAF">
        <w:rPr>
          <w:rFonts w:cs="Arial"/>
        </w:rPr>
        <w:t xml:space="preserve"> </w:t>
      </w:r>
      <w:r w:rsidRPr="00320BAF">
        <w:rPr>
          <w:rFonts w:cs="Arial"/>
        </w:rPr>
        <w:t xml:space="preserve">med? </w:t>
      </w:r>
    </w:p>
    <w:p w:rsidR="00AA3BCF" w:rsidRPr="00951244" w:rsidRDefault="00AA3BCF" w:rsidP="00BC734E">
      <w:pPr>
        <w:pStyle w:val="Opstilling-punkttegn"/>
      </w:pPr>
      <w:r w:rsidRPr="00951244">
        <w:t xml:space="preserve">Du har to venner, der er </w:t>
      </w:r>
      <w:r w:rsidR="00C548EF">
        <w:t>blevet uvenner</w:t>
      </w:r>
      <w:r w:rsidR="00CF23A9">
        <w:t>,</w:t>
      </w:r>
      <w:r w:rsidR="00C548EF">
        <w:t xml:space="preserve"> fordi den</w:t>
      </w:r>
      <w:r w:rsidRPr="00951244">
        <w:t xml:space="preserve"> ene har skrevet på </w:t>
      </w:r>
      <w:proofErr w:type="spellStart"/>
      <w:r w:rsidR="00C80771">
        <w:t>F</w:t>
      </w:r>
      <w:r w:rsidRPr="00951244">
        <w:t>acebook</w:t>
      </w:r>
      <w:proofErr w:type="spellEnd"/>
      <w:r w:rsidRPr="00951244">
        <w:t>,</w:t>
      </w:r>
      <w:r w:rsidR="00951244">
        <w:t xml:space="preserve"> at den anden går og stjæler. Han</w:t>
      </w:r>
      <w:r w:rsidRPr="00951244">
        <w:t xml:space="preserve"> siger det er løgn.</w:t>
      </w:r>
      <w:r w:rsidR="00CF23A9">
        <w:t xml:space="preserve"> </w:t>
      </w:r>
      <w:r w:rsidR="00C548EF">
        <w:t>Vil</w:t>
      </w:r>
      <w:r w:rsidR="00951244">
        <w:t xml:space="preserve"> du</w:t>
      </w:r>
      <w:r w:rsidRPr="00951244">
        <w:t xml:space="preserve"> vælge side?</w:t>
      </w:r>
    </w:p>
    <w:p w:rsidR="0008695A" w:rsidRDefault="00AA3BCF" w:rsidP="00BC734E">
      <w:pPr>
        <w:pStyle w:val="Opstilling-punkttegn"/>
      </w:pPr>
      <w:r w:rsidRPr="00951244">
        <w:t>Du har en veninde som afbryder dig rigtig tit. Du kan godt lide hende, men det er ret irriterende</w:t>
      </w:r>
      <w:r w:rsidR="00951244">
        <w:t xml:space="preserve">. </w:t>
      </w:r>
      <w:r w:rsidRPr="00951244">
        <w:t>Kan I blive ved med at være venner?</w:t>
      </w:r>
    </w:p>
    <w:p w:rsidR="00951244" w:rsidRDefault="006F383A" w:rsidP="00BC734E">
      <w:pPr>
        <w:pStyle w:val="Opstilling-punkttegn"/>
      </w:pPr>
      <w:r>
        <w:t xml:space="preserve">Må en ven tage billeder af dig og lægge på sin </w:t>
      </w:r>
      <w:proofErr w:type="spellStart"/>
      <w:r>
        <w:t>facebook-profil</w:t>
      </w:r>
      <w:proofErr w:type="spellEnd"/>
      <w:r>
        <w:t>, uden at du ved de</w:t>
      </w:r>
      <w:r w:rsidR="00C93952">
        <w:t>t?</w:t>
      </w:r>
    </w:p>
    <w:p w:rsidR="007C4EBA" w:rsidRDefault="003D10A8" w:rsidP="00BC734E">
      <w:pPr>
        <w:pStyle w:val="Opstilling-punkttegn"/>
      </w:pPr>
      <w:r>
        <w:t>Din ven lug</w:t>
      </w:r>
      <w:r w:rsidR="009E65B0">
        <w:t>ter ind imellem af armsved. S</w:t>
      </w:r>
      <w:r w:rsidR="007C4EBA">
        <w:t>ige</w:t>
      </w:r>
      <w:r>
        <w:t>r du til din ven</w:t>
      </w:r>
      <w:r w:rsidR="00CF23A9">
        <w:t>,</w:t>
      </w:r>
      <w:r w:rsidR="007C4EBA">
        <w:t xml:space="preserve"> at han/hun trænger til et ba</w:t>
      </w:r>
      <w:r w:rsidR="00C93952">
        <w:t>d?</w:t>
      </w:r>
    </w:p>
    <w:p w:rsidR="00733B2F" w:rsidRDefault="003D10A8" w:rsidP="00BC734E">
      <w:pPr>
        <w:pStyle w:val="Opstilling-punkttegn"/>
      </w:pPr>
      <w:r>
        <w:t>Du har set d</w:t>
      </w:r>
      <w:r w:rsidR="00733B2F">
        <w:t xml:space="preserve">in </w:t>
      </w:r>
      <w:r>
        <w:t>allerbedste vens</w:t>
      </w:r>
      <w:r w:rsidR="00320BAF">
        <w:t xml:space="preserve"> kæreste kysse en anden. V</w:t>
      </w:r>
      <w:r w:rsidR="005C513A">
        <w:t>il du sige det til din ven</w:t>
      </w:r>
      <w:r w:rsidR="00C93952">
        <w:t>?</w:t>
      </w:r>
    </w:p>
    <w:p w:rsidR="00850B1A" w:rsidRDefault="009E65B0" w:rsidP="00BC734E">
      <w:pPr>
        <w:pStyle w:val="Opstilling-punkttegn"/>
      </w:pPr>
      <w:r>
        <w:t>Din ven har et kæledyr, som ikke bliver passet ordentligt. Vil du sige til din ven</w:t>
      </w:r>
      <w:r w:rsidR="00977185">
        <w:t>,</w:t>
      </w:r>
      <w:r>
        <w:t xml:space="preserve"> at det ikke er o.k</w:t>
      </w:r>
      <w:r w:rsidR="00CF23A9">
        <w:t>.</w:t>
      </w:r>
      <w:r>
        <w:t>?</w:t>
      </w:r>
      <w:r w:rsidR="00AA3BCF" w:rsidRPr="00AA3BCF">
        <w:rPr>
          <w:rFonts w:cs="Arial"/>
        </w:rPr>
        <w:t xml:space="preserve"> </w:t>
      </w:r>
    </w:p>
    <w:p w:rsidR="001E5EA6" w:rsidRDefault="001E5EA6" w:rsidP="001A42F5">
      <w:pPr>
        <w:pStyle w:val="Overskrift2"/>
      </w:pPr>
      <w:r w:rsidRPr="00354AA3">
        <w:t>Opsamling</w:t>
      </w:r>
    </w:p>
    <w:p w:rsidR="009256C1" w:rsidRPr="009256C1" w:rsidRDefault="009256C1" w:rsidP="009256C1">
      <w:r>
        <w:t>Tal med eleverne om væ</w:t>
      </w:r>
      <w:r w:rsidR="000377FC">
        <w:t>rdien af at høre andres holdninger</w:t>
      </w:r>
      <w:r>
        <w:t>.</w:t>
      </w:r>
      <w:r w:rsidR="000377FC">
        <w:t xml:space="preserve"> </w:t>
      </w:r>
      <w:r w:rsidR="009B4AD8">
        <w:t xml:space="preserve">Fortæl, at det er god </w:t>
      </w:r>
      <w:r w:rsidR="00151C85">
        <w:t>træning</w:t>
      </w:r>
      <w:r w:rsidR="009B4AD8">
        <w:t xml:space="preserve"> n</w:t>
      </w:r>
      <w:r w:rsidR="00151C85">
        <w:t>ogen gange at tænke over</w:t>
      </w:r>
      <w:r w:rsidR="009B4AD8">
        <w:t xml:space="preserve">, hvorfor man egentlig har et bestemt synspunkt. På den måde øver man at </w:t>
      </w:r>
      <w:r w:rsidR="00151C85">
        <w:t>forklare sig og blive skarp på sin argumentation og forstå andres. Gør opmærksom på</w:t>
      </w:r>
      <w:r w:rsidR="00411F51">
        <w:t>,</w:t>
      </w:r>
      <w:r w:rsidR="00151C85">
        <w:t xml:space="preserve"> at det kan </w:t>
      </w:r>
      <w:r w:rsidR="00411F51">
        <w:t>gøre en klogere at høre på andres synspunkter</w:t>
      </w:r>
      <w:r w:rsidR="00CF23A9">
        <w:t>,</w:t>
      </w:r>
      <w:r w:rsidR="00411F51">
        <w:t xml:space="preserve"> og at det ikke er nogen skam at ændre holdning.</w:t>
      </w:r>
    </w:p>
    <w:p w:rsidR="00E002FC" w:rsidRDefault="001E5EA6" w:rsidP="00977185">
      <w:pPr>
        <w:pStyle w:val="Overskrift3"/>
      </w:pPr>
      <w:r>
        <w:t>S</w:t>
      </w:r>
      <w:r w:rsidRPr="00F074A4">
        <w:t>pørgsmål til opsamling:</w:t>
      </w:r>
    </w:p>
    <w:p w:rsidR="001E5EA6" w:rsidRDefault="00396812" w:rsidP="00396812">
      <w:pPr>
        <w:pStyle w:val="Opstilling-punkttegn"/>
        <w:spacing w:after="0"/>
      </w:pPr>
      <w:r>
        <w:t>Hvordan oplevede I det at høre de andres synspunkter</w:t>
      </w:r>
      <w:r w:rsidR="005C5B29">
        <w:t>?</w:t>
      </w:r>
    </w:p>
    <w:p w:rsidR="00396812" w:rsidRDefault="00396812" w:rsidP="00396812">
      <w:pPr>
        <w:pStyle w:val="Opstilling-punkttegn2"/>
        <w:spacing w:after="0"/>
      </w:pPr>
      <w:r>
        <w:t>Var der noget</w:t>
      </w:r>
      <w:r w:rsidR="00CF23A9">
        <w:t>,</w:t>
      </w:r>
      <w:r>
        <w:t xml:space="preserve"> som overraskede jer?</w:t>
      </w:r>
    </w:p>
    <w:p w:rsidR="00396812" w:rsidRDefault="00396812" w:rsidP="00396812">
      <w:pPr>
        <w:pStyle w:val="Opstilling-punkttegn2"/>
        <w:spacing w:after="0"/>
      </w:pPr>
      <w:r>
        <w:t xml:space="preserve">Var det irriterende/interessant, at nogen mente noget andet end </w:t>
      </w:r>
      <w:r w:rsidR="00CF23A9">
        <w:t xml:space="preserve">dig </w:t>
      </w:r>
      <w:r>
        <w:t>selv</w:t>
      </w:r>
      <w:r w:rsidR="00CF23A9">
        <w:t>?</w:t>
      </w:r>
    </w:p>
    <w:p w:rsidR="00396812" w:rsidRDefault="00396812" w:rsidP="00396812">
      <w:pPr>
        <w:pStyle w:val="Opstilling-punkttegn"/>
        <w:spacing w:after="0"/>
      </w:pPr>
      <w:r>
        <w:t>Hvad får I ud af at høre andres synspunkter?</w:t>
      </w:r>
    </w:p>
    <w:p w:rsidR="00850B1A" w:rsidRDefault="00396812" w:rsidP="00396812">
      <w:pPr>
        <w:pStyle w:val="Opstilling-punkttegn"/>
        <w:spacing w:after="0"/>
      </w:pPr>
      <w:r>
        <w:t>Hvornår kan I bruge en øvelse som Ja,</w:t>
      </w:r>
      <w:r w:rsidR="00CF23A9">
        <w:t xml:space="preserve"> </w:t>
      </w:r>
      <w:r>
        <w:t>nej, måske?</w:t>
      </w:r>
    </w:p>
    <w:p w:rsidR="001E5EA6" w:rsidRDefault="001E5EA6" w:rsidP="00396812">
      <w:pPr>
        <w:pStyle w:val="Opstilling-punkttegn2"/>
        <w:numPr>
          <w:ilvl w:val="0"/>
          <w:numId w:val="0"/>
        </w:numPr>
        <w:spacing w:after="0"/>
        <w:ind w:left="643" w:hanging="360"/>
      </w:pPr>
    </w:p>
    <w:p w:rsidR="001E5EA6" w:rsidRDefault="001E5EA6" w:rsidP="00396812">
      <w:pPr>
        <w:pStyle w:val="Bokstips"/>
        <w:rPr>
          <w:lang w:val="da-DK"/>
        </w:rPr>
      </w:pPr>
      <w:r w:rsidRPr="00E002FC">
        <w:rPr>
          <w:lang w:val="da-DK"/>
        </w:rPr>
        <w:t>Tips</w:t>
      </w:r>
    </w:p>
    <w:p w:rsidR="00494582" w:rsidRDefault="00320BAF" w:rsidP="00BC734E">
      <w:r>
        <w:t>Lad eleverne komme med egne eksempler</w:t>
      </w:r>
      <w:r w:rsidR="008B659F">
        <w:t>, som er aktuelle og vedkommende i relationer</w:t>
      </w:r>
      <w:r w:rsidR="00CF23A9">
        <w:t>,</w:t>
      </w:r>
      <w:r w:rsidR="008B659F">
        <w:t xml:space="preserve"> som de indgår i.</w:t>
      </w:r>
    </w:p>
    <w:p w:rsidR="00850B1A" w:rsidRPr="00850B1A" w:rsidRDefault="008B659F" w:rsidP="00BC734E">
      <w:r>
        <w:t>Med støtte fra underviser kan eleverne formulere spørgsmålene mundtligt. Præciser spørgsmålene, så det bliver lettilgængeligt at svare ja, nej eller måske. En anden mulighed er, at eleverne anonym skriver tematikker ned, som de gerne vil have diskuteret</w:t>
      </w:r>
      <w:r w:rsidR="00396812">
        <w:t xml:space="preserve">. Underviser indsamler og </w:t>
      </w:r>
      <w:r>
        <w:t>formulere</w:t>
      </w:r>
      <w:r w:rsidR="00CF23A9">
        <w:t>r</w:t>
      </w:r>
      <w:r>
        <w:t xml:space="preserve"> spørgsmål</w:t>
      </w:r>
      <w:r w:rsidR="00396812">
        <w:t xml:space="preserve"> ud fra elevernes forslag</w:t>
      </w:r>
      <w:r w:rsidR="00BC734E">
        <w:t>.</w:t>
      </w:r>
    </w:p>
    <w:sectPr w:rsidR="00850B1A" w:rsidRPr="00850B1A" w:rsidSect="00A62896">
      <w:pgSz w:w="11906" w:h="16838"/>
      <w:pgMar w:top="1843" w:right="1134" w:bottom="184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B6B" w:rsidRDefault="009A7B6B">
      <w:pPr>
        <w:spacing w:after="0" w:line="240" w:lineRule="auto"/>
      </w:pPr>
      <w:r>
        <w:separator/>
      </w:r>
    </w:p>
  </w:endnote>
  <w:endnote w:type="continuationSeparator" w:id="0">
    <w:p w:rsidR="009A7B6B" w:rsidRDefault="009A7B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B6B" w:rsidRDefault="009A7B6B">
      <w:pPr>
        <w:spacing w:after="0" w:line="240" w:lineRule="auto"/>
      </w:pPr>
      <w:r>
        <w:separator/>
      </w:r>
    </w:p>
  </w:footnote>
  <w:footnote w:type="continuationSeparator" w:id="0">
    <w:p w:rsidR="009A7B6B" w:rsidRDefault="009A7B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01BB0337"/>
    <w:multiLevelType w:val="hybridMultilevel"/>
    <w:tmpl w:val="18DE742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12642C20"/>
    <w:multiLevelType w:val="hybridMultilevel"/>
    <w:tmpl w:val="FEA6F4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1F9671C5"/>
    <w:multiLevelType w:val="hybridMultilevel"/>
    <w:tmpl w:val="EF4255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45574FDD"/>
    <w:multiLevelType w:val="hybridMultilevel"/>
    <w:tmpl w:val="2DA6A1E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20">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EB27D0"/>
    <w:multiLevelType w:val="hybridMultilevel"/>
    <w:tmpl w:val="CC300BD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1"/>
  </w:num>
  <w:num w:numId="13">
    <w:abstractNumId w:val="20"/>
  </w:num>
  <w:num w:numId="14">
    <w:abstractNumId w:val="16"/>
  </w:num>
  <w:num w:numId="15">
    <w:abstractNumId w:val="15"/>
  </w:num>
  <w:num w:numId="16">
    <w:abstractNumId w:val="19"/>
  </w:num>
  <w:num w:numId="17">
    <w:abstractNumId w:val="17"/>
  </w:num>
  <w:num w:numId="18">
    <w:abstractNumId w:val="14"/>
  </w:num>
  <w:num w:numId="19">
    <w:abstractNumId w:val="18"/>
  </w:num>
  <w:num w:numId="20">
    <w:abstractNumId w:val="12"/>
  </w:num>
  <w:num w:numId="21">
    <w:abstractNumId w:val="11"/>
  </w:num>
  <w:num w:numId="22">
    <w:abstractNumId w:val="1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1A71"/>
    <w:rsid w:val="00002444"/>
    <w:rsid w:val="000137BE"/>
    <w:rsid w:val="00027BCE"/>
    <w:rsid w:val="000642AD"/>
    <w:rsid w:val="000825F4"/>
    <w:rsid w:val="00094088"/>
    <w:rsid w:val="000A4DF6"/>
    <w:rsid w:val="000A5D9D"/>
    <w:rsid w:val="000C1223"/>
    <w:rsid w:val="000D0489"/>
    <w:rsid w:val="000D36C3"/>
    <w:rsid w:val="000F3EAC"/>
    <w:rsid w:val="00104BF1"/>
    <w:rsid w:val="001059B3"/>
    <w:rsid w:val="001062B5"/>
    <w:rsid w:val="00111849"/>
    <w:rsid w:val="001121F5"/>
    <w:rsid w:val="001215CE"/>
    <w:rsid w:val="00123CD1"/>
    <w:rsid w:val="00125C95"/>
    <w:rsid w:val="00135EDC"/>
    <w:rsid w:val="00152D73"/>
    <w:rsid w:val="0017475D"/>
    <w:rsid w:val="001963FE"/>
    <w:rsid w:val="00197032"/>
    <w:rsid w:val="001A31BD"/>
    <w:rsid w:val="001A42F5"/>
    <w:rsid w:val="001B1636"/>
    <w:rsid w:val="001E4B9F"/>
    <w:rsid w:val="001E5EA6"/>
    <w:rsid w:val="00203ADB"/>
    <w:rsid w:val="002054A9"/>
    <w:rsid w:val="00230E40"/>
    <w:rsid w:val="00235E95"/>
    <w:rsid w:val="00237EE6"/>
    <w:rsid w:val="00244E2C"/>
    <w:rsid w:val="00281CF4"/>
    <w:rsid w:val="00283E76"/>
    <w:rsid w:val="00287725"/>
    <w:rsid w:val="002B4BD3"/>
    <w:rsid w:val="002B625B"/>
    <w:rsid w:val="002B68B3"/>
    <w:rsid w:val="002D7F59"/>
    <w:rsid w:val="002E2940"/>
    <w:rsid w:val="0031664A"/>
    <w:rsid w:val="00326DCD"/>
    <w:rsid w:val="003346F0"/>
    <w:rsid w:val="00337EFA"/>
    <w:rsid w:val="0035227E"/>
    <w:rsid w:val="00371315"/>
    <w:rsid w:val="003931A3"/>
    <w:rsid w:val="003A4942"/>
    <w:rsid w:val="003C2B0A"/>
    <w:rsid w:val="003C4170"/>
    <w:rsid w:val="003F0666"/>
    <w:rsid w:val="00411EC8"/>
    <w:rsid w:val="00426C45"/>
    <w:rsid w:val="0044270B"/>
    <w:rsid w:val="00445463"/>
    <w:rsid w:val="00453C4E"/>
    <w:rsid w:val="00483D78"/>
    <w:rsid w:val="00495F70"/>
    <w:rsid w:val="004B5809"/>
    <w:rsid w:val="004D42EB"/>
    <w:rsid w:val="004E7F18"/>
    <w:rsid w:val="0050006C"/>
    <w:rsid w:val="0050015A"/>
    <w:rsid w:val="00511DAF"/>
    <w:rsid w:val="00512D8C"/>
    <w:rsid w:val="00525A05"/>
    <w:rsid w:val="00530EA8"/>
    <w:rsid w:val="0053771B"/>
    <w:rsid w:val="00557E42"/>
    <w:rsid w:val="00566306"/>
    <w:rsid w:val="0056646E"/>
    <w:rsid w:val="005709C7"/>
    <w:rsid w:val="00590182"/>
    <w:rsid w:val="00593BF6"/>
    <w:rsid w:val="005973D5"/>
    <w:rsid w:val="005C3B45"/>
    <w:rsid w:val="005E194D"/>
    <w:rsid w:val="006025E0"/>
    <w:rsid w:val="00604DA9"/>
    <w:rsid w:val="0060546D"/>
    <w:rsid w:val="00615E34"/>
    <w:rsid w:val="00624F53"/>
    <w:rsid w:val="00635A2A"/>
    <w:rsid w:val="0067303E"/>
    <w:rsid w:val="00674662"/>
    <w:rsid w:val="006F12DB"/>
    <w:rsid w:val="006F3E57"/>
    <w:rsid w:val="00706470"/>
    <w:rsid w:val="00710A6F"/>
    <w:rsid w:val="0071746F"/>
    <w:rsid w:val="00731502"/>
    <w:rsid w:val="007474E9"/>
    <w:rsid w:val="007738DD"/>
    <w:rsid w:val="00785172"/>
    <w:rsid w:val="007B2610"/>
    <w:rsid w:val="007C2326"/>
    <w:rsid w:val="007C6E46"/>
    <w:rsid w:val="007E6DFA"/>
    <w:rsid w:val="007F06F7"/>
    <w:rsid w:val="007F6F3D"/>
    <w:rsid w:val="00803F74"/>
    <w:rsid w:val="0084435A"/>
    <w:rsid w:val="00876870"/>
    <w:rsid w:val="00900E7D"/>
    <w:rsid w:val="0091021E"/>
    <w:rsid w:val="009141A4"/>
    <w:rsid w:val="00916DB0"/>
    <w:rsid w:val="00957B94"/>
    <w:rsid w:val="00973232"/>
    <w:rsid w:val="009903FC"/>
    <w:rsid w:val="0099691A"/>
    <w:rsid w:val="009A0FDA"/>
    <w:rsid w:val="009A6F95"/>
    <w:rsid w:val="009F32BB"/>
    <w:rsid w:val="00A33A9B"/>
    <w:rsid w:val="00A3581B"/>
    <w:rsid w:val="00A36E38"/>
    <w:rsid w:val="00A4018E"/>
    <w:rsid w:val="00A4763D"/>
    <w:rsid w:val="00A62896"/>
    <w:rsid w:val="00A661AC"/>
    <w:rsid w:val="00A6768E"/>
    <w:rsid w:val="00A67E19"/>
    <w:rsid w:val="00A71ED1"/>
    <w:rsid w:val="00A76890"/>
    <w:rsid w:val="00A915AF"/>
    <w:rsid w:val="00A94E3F"/>
    <w:rsid w:val="00AE53E5"/>
    <w:rsid w:val="00AF1C28"/>
    <w:rsid w:val="00B03723"/>
    <w:rsid w:val="00B12AFA"/>
    <w:rsid w:val="00B42460"/>
    <w:rsid w:val="00B432FE"/>
    <w:rsid w:val="00B545C6"/>
    <w:rsid w:val="00B705CF"/>
    <w:rsid w:val="00B745A7"/>
    <w:rsid w:val="00B85B3E"/>
    <w:rsid w:val="00B86560"/>
    <w:rsid w:val="00B91044"/>
    <w:rsid w:val="00BA7932"/>
    <w:rsid w:val="00BB5989"/>
    <w:rsid w:val="00BC25B6"/>
    <w:rsid w:val="00BC5A2A"/>
    <w:rsid w:val="00BC5BF9"/>
    <w:rsid w:val="00BD46DC"/>
    <w:rsid w:val="00C04745"/>
    <w:rsid w:val="00C14401"/>
    <w:rsid w:val="00C2456C"/>
    <w:rsid w:val="00C36BEB"/>
    <w:rsid w:val="00C5068C"/>
    <w:rsid w:val="00C5772A"/>
    <w:rsid w:val="00C849AE"/>
    <w:rsid w:val="00CC018D"/>
    <w:rsid w:val="00CC5B29"/>
    <w:rsid w:val="00CC671D"/>
    <w:rsid w:val="00CE25BB"/>
    <w:rsid w:val="00D01A25"/>
    <w:rsid w:val="00D04455"/>
    <w:rsid w:val="00D73BE6"/>
    <w:rsid w:val="00D90ABD"/>
    <w:rsid w:val="00D93F28"/>
    <w:rsid w:val="00DA21A0"/>
    <w:rsid w:val="00DB4DF2"/>
    <w:rsid w:val="00DC1D18"/>
    <w:rsid w:val="00DC510A"/>
    <w:rsid w:val="00DD2AE4"/>
    <w:rsid w:val="00DD5963"/>
    <w:rsid w:val="00DE31C4"/>
    <w:rsid w:val="00E002FC"/>
    <w:rsid w:val="00E14233"/>
    <w:rsid w:val="00E46E07"/>
    <w:rsid w:val="00E525F8"/>
    <w:rsid w:val="00E55BCB"/>
    <w:rsid w:val="00E710AF"/>
    <w:rsid w:val="00E9279B"/>
    <w:rsid w:val="00EA3666"/>
    <w:rsid w:val="00EC2136"/>
    <w:rsid w:val="00ED3E0F"/>
    <w:rsid w:val="00ED6F9D"/>
    <w:rsid w:val="00F064D0"/>
    <w:rsid w:val="00F07D1E"/>
    <w:rsid w:val="00F27CD9"/>
    <w:rsid w:val="00F3780E"/>
    <w:rsid w:val="00F4213D"/>
    <w:rsid w:val="00F4381C"/>
    <w:rsid w:val="00F67A6B"/>
    <w:rsid w:val="00F74B3D"/>
    <w:rsid w:val="00F75B74"/>
    <w:rsid w:val="00F82903"/>
    <w:rsid w:val="00F8385A"/>
    <w:rsid w:val="00FA471E"/>
    <w:rsid w:val="00FB1A71"/>
    <w:rsid w:val="00FB2804"/>
    <w:rsid w:val="00FD3C69"/>
    <w:rsid w:val="00FE7F6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0BBD63D-6471-418B-AD16-1E7F2B5465AC}"/>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6F383A"/>
    <w:pPr>
      <w:ind w:left="720"/>
      <w:contextualSpacing/>
    </w:pPr>
  </w:style>
  <w:style w:type="character" w:styleId="Kommentarhenvisning">
    <w:name w:val="annotation reference"/>
    <w:basedOn w:val="Standardskrifttypeiafsnit"/>
    <w:uiPriority w:val="99"/>
    <w:semiHidden/>
    <w:unhideWhenUsed/>
    <w:rsid w:val="007123BB"/>
    <w:rPr>
      <w:sz w:val="16"/>
      <w:szCs w:val="16"/>
    </w:rPr>
  </w:style>
  <w:style w:type="paragraph" w:styleId="Kommentartekst">
    <w:name w:val="annotation text"/>
    <w:basedOn w:val="Normal"/>
    <w:link w:val="KommentartekstTegn"/>
    <w:uiPriority w:val="99"/>
    <w:semiHidden/>
    <w:unhideWhenUsed/>
    <w:rsid w:val="007123B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123BB"/>
    <w:rPr>
      <w:sz w:val="20"/>
      <w:szCs w:val="20"/>
    </w:rPr>
  </w:style>
  <w:style w:type="paragraph" w:styleId="Kommentaremne">
    <w:name w:val="annotation subject"/>
    <w:basedOn w:val="Kommentartekst"/>
    <w:next w:val="Kommentartekst"/>
    <w:link w:val="KommentaremneTegn"/>
    <w:uiPriority w:val="99"/>
    <w:semiHidden/>
    <w:unhideWhenUsed/>
    <w:rsid w:val="007123BB"/>
    <w:rPr>
      <w:b/>
      <w:bCs/>
    </w:rPr>
  </w:style>
  <w:style w:type="character" w:customStyle="1" w:styleId="KommentaremneTegn">
    <w:name w:val="Kommentaremne Tegn"/>
    <w:basedOn w:val="KommentartekstTegn"/>
    <w:link w:val="Kommentaremne"/>
    <w:uiPriority w:val="99"/>
    <w:semiHidden/>
    <w:rsid w:val="007123BB"/>
    <w:rPr>
      <w:b/>
      <w:bCs/>
      <w:sz w:val="20"/>
      <w:szCs w:val="20"/>
    </w:rPr>
  </w:style>
  <w:style w:type="paragraph" w:styleId="Korrektur">
    <w:name w:val="Revision"/>
    <w:hidden/>
    <w:uiPriority w:val="99"/>
    <w:semiHidden/>
    <w:rsid w:val="00EC0F80"/>
    <w:pPr>
      <w:spacing w:after="0" w:line="240" w:lineRule="auto"/>
    </w:pPr>
  </w:style>
  <w:style w:type="paragraph" w:styleId="Ingenafstand">
    <w:name w:val="No Spacing"/>
    <w:uiPriority w:val="1"/>
    <w:qFormat/>
    <w:rsid w:val="00BC734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47BA0-7D6E-4366-A804-860869F2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Instruktioner www</Template>
  <TotalTime>1069</TotalTime>
  <Pages>2</Pages>
  <Words>621</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Lis</cp:lastModifiedBy>
  <cp:revision>46</cp:revision>
  <cp:lastPrinted>2014-05-04T15:19:00Z</cp:lastPrinted>
  <dcterms:created xsi:type="dcterms:W3CDTF">2013-12-10T09:29:00Z</dcterms:created>
  <dcterms:modified xsi:type="dcterms:W3CDTF">2014-11-04T13:23:00Z</dcterms:modified>
</cp:coreProperties>
</file>