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541020" w:rsidP="007474E9">
      <w:pPr>
        <w:pStyle w:val="Titel"/>
      </w:pPr>
      <w:r>
        <w:t xml:space="preserve">89 </w:t>
      </w:r>
      <w:r w:rsidR="006304D1">
        <w:t>Foto og Film</w:t>
      </w:r>
      <w:r w:rsidR="00425D63">
        <w:t xml:space="preserve"> </w:t>
      </w:r>
      <w:r w:rsidR="00850EF9">
        <w:t xml:space="preserve">om </w:t>
      </w:r>
      <w:r w:rsidR="005B5285">
        <w:t>f</w:t>
      </w:r>
      <w:r>
        <w:t>ællesskab</w:t>
      </w:r>
    </w:p>
    <w:p w:rsidR="00B12AFA" w:rsidRDefault="006304D1" w:rsidP="00B12AFA">
      <w:pPr>
        <w:pStyle w:val="Overskriftinstruktionsark"/>
      </w:pPr>
      <w:r>
        <w:t>Foto og film</w:t>
      </w:r>
      <w:r w:rsidR="005B5285">
        <w:t xml:space="preserve"> </w:t>
      </w:r>
      <w:r w:rsidR="00850EF9">
        <w:t xml:space="preserve">om </w:t>
      </w:r>
      <w:r w:rsidR="005B5285">
        <w:t>fællesskab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81170B" w:rsidP="001E5EA6">
      <w:pPr>
        <w:spacing w:after="0" w:line="240" w:lineRule="auto"/>
      </w:pPr>
      <w:r>
        <w:t>Eleverne</w:t>
      </w:r>
      <w:r w:rsidR="00A31A30">
        <w:t xml:space="preserve"> træner forestillingsevne og indlevelse. De </w:t>
      </w:r>
      <w:r w:rsidR="00541020">
        <w:t>oplever forskellige typer af fællesskabssituationer</w:t>
      </w:r>
      <w:r w:rsidR="00876BD8">
        <w:t>.</w:t>
      </w:r>
      <w:r w:rsidR="00864EDB">
        <w:t xml:space="preserve"> Eleverne øver samarbejde</w:t>
      </w:r>
      <w:r w:rsidR="00541020">
        <w:t xml:space="preserve"> og</w:t>
      </w:r>
      <w:r w:rsidR="00864EDB">
        <w:t xml:space="preserve"> rollefordeling. De </w:t>
      </w:r>
      <w:r w:rsidR="00094787">
        <w:t xml:space="preserve">får erfaring med at </w:t>
      </w:r>
      <w:r w:rsidR="00171D65">
        <w:t xml:space="preserve">omsætte </w:t>
      </w:r>
      <w:r w:rsidR="00534B22">
        <w:t xml:space="preserve">situationer og følelser </w:t>
      </w:r>
      <w:r w:rsidR="00A2677C">
        <w:t xml:space="preserve">til </w:t>
      </w:r>
      <w:r w:rsidR="00A31A30">
        <w:t xml:space="preserve">et </w:t>
      </w:r>
      <w:r w:rsidR="00864EDB">
        <w:t>kropsligt udtryk</w:t>
      </w:r>
      <w:r w:rsidR="0083769B">
        <w:t>.</w:t>
      </w:r>
    </w:p>
    <w:p w:rsidR="0083769B" w:rsidRDefault="0083769B" w:rsidP="0083769B">
      <w:pPr>
        <w:pStyle w:val="Video"/>
      </w:pPr>
      <w:r w:rsidRPr="0083769B">
        <w:t>89 Foto og film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6F61B8" w:rsidP="001E5EA6">
      <w:pPr>
        <w:spacing w:after="0" w:line="240" w:lineRule="auto"/>
      </w:pPr>
      <w:r>
        <w:t>Fra 6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9F2A0D" w:rsidP="000D6846">
      <w:pPr>
        <w:pStyle w:val="Ingenafstand"/>
      </w:pPr>
      <w:r>
        <w:t>Fra 20</w:t>
      </w:r>
      <w:r w:rsidR="001E4B9F">
        <w:t xml:space="preserve"> </w:t>
      </w:r>
      <w:r w:rsidR="001E5EA6">
        <w:t xml:space="preserve">minutter. </w:t>
      </w:r>
      <w:r w:rsidR="00BF529C">
        <w:t>Afhænger af gruppeantal</w:t>
      </w:r>
      <w:r w:rsidR="00B85D0A">
        <w:t>.</w:t>
      </w:r>
    </w:p>
    <w:p w:rsidR="001E5EA6" w:rsidRDefault="007D4AB3" w:rsidP="000D6846">
      <w:pPr>
        <w:pStyle w:val="Ingenafstand"/>
      </w:pPr>
      <w:r>
        <w:t>E</w:t>
      </w:r>
      <w:r w:rsidR="006F61B8">
        <w:t xml:space="preserve">leverne </w:t>
      </w:r>
      <w:r>
        <w:t>skal have</w:t>
      </w:r>
      <w:r w:rsidR="00780271">
        <w:t xml:space="preserve"> </w:t>
      </w:r>
      <w:r w:rsidR="00C3572A">
        <w:t>et sted</w:t>
      </w:r>
      <w:r>
        <w:t>, hvor de kan arbejde i ro, mens de udvikler og afprøver</w:t>
      </w:r>
      <w:r w:rsidR="006F61B8">
        <w:t xml:space="preserve"> deres ideer.</w:t>
      </w:r>
      <w:r>
        <w:t xml:space="preserve"> Gulvplads</w:t>
      </w:r>
      <w:r w:rsidR="00B4590B">
        <w:t xml:space="preserve"> til</w:t>
      </w:r>
      <w:r w:rsidR="006D5DE3">
        <w:t xml:space="preserve"> at</w:t>
      </w:r>
      <w:r w:rsidR="00B4590B">
        <w:t xml:space="preserve"> </w:t>
      </w:r>
      <w:r w:rsidR="00094787">
        <w:t>en gruppe a</w:t>
      </w:r>
      <w:r w:rsidR="00B85D0A">
        <w:t>d</w:t>
      </w:r>
      <w:r w:rsidR="00094787">
        <w:t xml:space="preserve"> gangen kan</w:t>
      </w:r>
      <w:r w:rsidR="00B4590B">
        <w:t xml:space="preserve"> </w:t>
      </w:r>
      <w:r w:rsidR="006F61B8">
        <w:t xml:space="preserve">vise deres </w:t>
      </w:r>
      <w:r w:rsidR="00B4590B">
        <w:t>produkt</w:t>
      </w:r>
      <w:r w:rsidR="006F61B8">
        <w:t xml:space="preserve">, mens resten ser på. </w:t>
      </w:r>
    </w:p>
    <w:p w:rsidR="00C3572A" w:rsidRDefault="00F7749B" w:rsidP="000D6846">
      <w:pPr>
        <w:pStyle w:val="Ingenafstand"/>
      </w:pPr>
      <w:r>
        <w:t>Print af</w:t>
      </w:r>
      <w:r w:rsidR="005B5285">
        <w:t xml:space="preserve"> </w:t>
      </w:r>
      <w:r>
        <w:t>”</w:t>
      </w:r>
      <w:hyperlink r:id="rId7" w:history="1">
        <w:r w:rsidR="00C3572A" w:rsidRPr="00BE432C">
          <w:rPr>
            <w:rStyle w:val="Hyperlink"/>
          </w:rPr>
          <w:t>F</w:t>
        </w:r>
        <w:r w:rsidRPr="00BE432C">
          <w:rPr>
            <w:rStyle w:val="Hyperlink"/>
          </w:rPr>
          <w:t>oto og film</w:t>
        </w:r>
        <w:r w:rsidR="001B43FC" w:rsidRPr="00BE432C">
          <w:rPr>
            <w:rStyle w:val="Hyperlink"/>
          </w:rPr>
          <w:t xml:space="preserve"> om </w:t>
        </w:r>
        <w:r w:rsidRPr="00BE432C">
          <w:rPr>
            <w:rStyle w:val="Hyperlink"/>
          </w:rPr>
          <w:t>fællesskab</w:t>
        </w:r>
        <w:r w:rsidR="00C3572A" w:rsidRPr="00BE432C">
          <w:rPr>
            <w:rStyle w:val="Hyperlink"/>
          </w:rPr>
          <w:t xml:space="preserve"> - </w:t>
        </w:r>
        <w:proofErr w:type="spellStart"/>
        <w:r w:rsidR="00171D65" w:rsidRPr="00BE432C">
          <w:rPr>
            <w:rStyle w:val="Hyperlink"/>
          </w:rPr>
          <w:t>kopiark</w:t>
        </w:r>
        <w:proofErr w:type="spellEnd"/>
      </w:hyperlink>
      <w:r>
        <w:t>”</w:t>
      </w:r>
      <w:r w:rsidR="00C3572A">
        <w:t>, som klippes ud til sedler.</w:t>
      </w:r>
      <w:r w:rsidR="005B5285">
        <w:t xml:space="preserve"> </w:t>
      </w:r>
    </w:p>
    <w:p w:rsidR="005B5285" w:rsidRDefault="00171D65" w:rsidP="005B5285">
      <w:pPr>
        <w:pStyle w:val="Kommentar"/>
      </w:pPr>
      <w:proofErr w:type="spellStart"/>
      <w:r>
        <w:t>Kopiark</w:t>
      </w:r>
      <w:proofErr w:type="spellEnd"/>
      <w:r w:rsidR="005B5285">
        <w:t xml:space="preserve"> 312.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534B22" w:rsidRPr="008F4EB9" w:rsidRDefault="004D3C87" w:rsidP="00534B22">
      <w:pPr>
        <w:spacing w:after="0"/>
        <w:rPr>
          <w:b/>
        </w:rPr>
      </w:pPr>
      <w:r w:rsidRPr="008F4EB9">
        <w:rPr>
          <w:b/>
        </w:rPr>
        <w:t>Trin 1.</w:t>
      </w:r>
    </w:p>
    <w:p w:rsidR="006D5DE3" w:rsidRDefault="00F7749B" w:rsidP="000D6846">
      <w:pPr>
        <w:pStyle w:val="Ingenafstand"/>
      </w:pPr>
      <w:r>
        <w:t>Underviser</w:t>
      </w:r>
      <w:r w:rsidR="00E46525">
        <w:t xml:space="preserve"> i</w:t>
      </w:r>
      <w:r w:rsidR="004C0543">
        <w:t>ndde</w:t>
      </w:r>
      <w:r w:rsidR="00E46525">
        <w:t>ler eleverne i grupper af</w:t>
      </w:r>
      <w:r w:rsidR="004C0543">
        <w:t xml:space="preserve"> 3-6</w:t>
      </w:r>
      <w:r w:rsidR="006D5DE3">
        <w:t>.</w:t>
      </w:r>
      <w:r w:rsidR="00E46525">
        <w:t xml:space="preserve"> En fra hver gruppe </w:t>
      </w:r>
      <w:r>
        <w:t>trækker e</w:t>
      </w:r>
      <w:r w:rsidR="00D828AC">
        <w:t xml:space="preserve">n seddel </w:t>
      </w:r>
      <w:r>
        <w:t>fra</w:t>
      </w:r>
      <w:r w:rsidR="00850EF9">
        <w:t xml:space="preserve"> </w:t>
      </w:r>
      <w:r>
        <w:t>”</w:t>
      </w:r>
      <w:r w:rsidR="005825ED">
        <w:t>F</w:t>
      </w:r>
      <w:r>
        <w:t>oto</w:t>
      </w:r>
      <w:r w:rsidR="00850EF9">
        <w:t xml:space="preserve"> </w:t>
      </w:r>
      <w:r>
        <w:t>og film</w:t>
      </w:r>
      <w:r w:rsidR="00850EF9">
        <w:t xml:space="preserve"> om </w:t>
      </w:r>
      <w:r>
        <w:t>fællesskab</w:t>
      </w:r>
      <w:r w:rsidR="00171D65">
        <w:t xml:space="preserve"> – </w:t>
      </w:r>
      <w:proofErr w:type="spellStart"/>
      <w:r w:rsidR="00171D65">
        <w:t>kopiark</w:t>
      </w:r>
      <w:proofErr w:type="spellEnd"/>
      <w:r w:rsidR="005825ED">
        <w:t>”</w:t>
      </w:r>
      <w:r w:rsidR="00210C26">
        <w:t>.</w:t>
      </w:r>
      <w:r w:rsidR="003569A5">
        <w:t xml:space="preserve"> </w:t>
      </w:r>
      <w:r w:rsidR="005825ED">
        <w:t xml:space="preserve">Sedlen </w:t>
      </w:r>
      <w:r>
        <w:t>holdes hemmelig for de andre grupper.</w:t>
      </w:r>
    </w:p>
    <w:p w:rsidR="00C701E9" w:rsidRDefault="005E23E4" w:rsidP="000D6846">
      <w:pPr>
        <w:pStyle w:val="Ingenafstand"/>
      </w:pPr>
      <w:r>
        <w:t xml:space="preserve">Fortæl </w:t>
      </w:r>
      <w:r w:rsidR="001971BA">
        <w:t xml:space="preserve">grupperne, </w:t>
      </w:r>
      <w:r w:rsidR="005825ED">
        <w:t xml:space="preserve">at </w:t>
      </w:r>
      <w:r w:rsidR="001971BA">
        <w:t>de skal</w:t>
      </w:r>
      <w:r>
        <w:t xml:space="preserve"> </w:t>
      </w:r>
      <w:r w:rsidR="001971BA">
        <w:t xml:space="preserve">lave et kropsligt </w:t>
      </w:r>
      <w:proofErr w:type="spellStart"/>
      <w:r w:rsidR="001971BA">
        <w:t>still-billede</w:t>
      </w:r>
      <w:proofErr w:type="spellEnd"/>
      <w:r w:rsidR="001971BA">
        <w:t xml:space="preserve"> (foto), og en kort scene</w:t>
      </w:r>
      <w:r w:rsidR="00DD1715">
        <w:t xml:space="preserve"> (film)</w:t>
      </w:r>
      <w:r w:rsidR="009F2A0D">
        <w:t xml:space="preserve"> ud fra det</w:t>
      </w:r>
      <w:r w:rsidR="00B85D0A">
        <w:t>,</w:t>
      </w:r>
      <w:r w:rsidR="009F2A0D">
        <w:t xml:space="preserve"> der står på kortet</w:t>
      </w:r>
      <w:r w:rsidR="00DD1715">
        <w:t>.</w:t>
      </w:r>
      <w:r w:rsidR="001971BA">
        <w:t xml:space="preserve"> </w:t>
      </w:r>
      <w:r w:rsidR="00DD1715">
        <w:t>D</w:t>
      </w:r>
      <w:r w:rsidR="009F2A0D">
        <w:t>e skal forestille sig, at de optager</w:t>
      </w:r>
      <w:r w:rsidR="005F0608">
        <w:t xml:space="preserve"> en kort videosekvens</w:t>
      </w:r>
      <w:r w:rsidR="00171D65">
        <w:t xml:space="preserve"> fx på </w:t>
      </w:r>
      <w:proofErr w:type="spellStart"/>
      <w:r w:rsidR="00171D65">
        <w:t>iP</w:t>
      </w:r>
      <w:r w:rsidR="00F7749B">
        <w:t>ad</w:t>
      </w:r>
      <w:proofErr w:type="spellEnd"/>
      <w:r w:rsidR="00DD1715">
        <w:t xml:space="preserve">, </w:t>
      </w:r>
      <w:r w:rsidR="005F0608">
        <w:t>og</w:t>
      </w:r>
      <w:r w:rsidR="009F2A0D">
        <w:t xml:space="preserve"> kan trykke på pauseknappen. Find rum til</w:t>
      </w:r>
      <w:r w:rsidR="00B85D0A">
        <w:t>,</w:t>
      </w:r>
      <w:r w:rsidR="009F2A0D">
        <w:t xml:space="preserve"> at el</w:t>
      </w:r>
      <w:r w:rsidR="00C3572A">
        <w:t>e</w:t>
      </w:r>
      <w:r w:rsidR="009F2A0D">
        <w:t>verne kan arbejde i 10 min</w:t>
      </w:r>
      <w:r w:rsidR="00B85D0A">
        <w:t>utter</w:t>
      </w:r>
      <w:r w:rsidR="009F2A0D">
        <w:t xml:space="preserve"> uden </w:t>
      </w:r>
      <w:r w:rsidR="00B85D0A">
        <w:t xml:space="preserve">at </w:t>
      </w:r>
      <w:r w:rsidR="009F2A0D">
        <w:t>forstyrre hinanden</w:t>
      </w:r>
      <w:r w:rsidR="00C701E9">
        <w:t xml:space="preserve">. Når </w:t>
      </w:r>
      <w:r w:rsidR="005F0608">
        <w:t>g</w:t>
      </w:r>
      <w:r w:rsidR="00C701E9">
        <w:t>rupperne skal vise deres scene</w:t>
      </w:r>
      <w:r w:rsidR="009F2A0D">
        <w:t xml:space="preserve">, </w:t>
      </w:r>
      <w:r w:rsidR="00171D65">
        <w:t xml:space="preserve">skal de </w:t>
      </w:r>
      <w:r w:rsidR="009F2A0D">
        <w:t>begynde</w:t>
      </w:r>
      <w:r w:rsidR="00171D65">
        <w:t xml:space="preserve"> med at filmen står på pause, således at de først </w:t>
      </w:r>
      <w:r w:rsidR="00BF3A1B">
        <w:t xml:space="preserve">ser </w:t>
      </w:r>
      <w:r w:rsidR="00171D65">
        <w:t xml:space="preserve">et foto. </w:t>
      </w:r>
    </w:p>
    <w:p w:rsidR="00DD1715" w:rsidRDefault="00DD1715" w:rsidP="000D6846">
      <w:pPr>
        <w:pStyle w:val="Ingenafstand"/>
      </w:pPr>
      <w:r>
        <w:t>De øvrige elever</w:t>
      </w:r>
      <w:r w:rsidR="005825ED">
        <w:t>e</w:t>
      </w:r>
      <w:r w:rsidR="00417C19">
        <w:t xml:space="preserve"> er </w:t>
      </w:r>
      <w:r>
        <w:t xml:space="preserve">observatører, </w:t>
      </w:r>
      <w:r w:rsidR="005F0608">
        <w:t xml:space="preserve">og skal </w:t>
      </w:r>
      <w:r>
        <w:t>gætte hvad</w:t>
      </w:r>
      <w:r w:rsidR="00A31A30">
        <w:t xml:space="preserve"> </w:t>
      </w:r>
      <w:proofErr w:type="spellStart"/>
      <w:r w:rsidR="00A31A30">
        <w:t>foto’et</w:t>
      </w:r>
      <w:proofErr w:type="spellEnd"/>
      <w:r w:rsidR="005F0608">
        <w:t xml:space="preserve"> </w:t>
      </w:r>
      <w:r>
        <w:t>udtryk</w:t>
      </w:r>
      <w:r w:rsidR="005F0608">
        <w:t xml:space="preserve">ker. </w:t>
      </w:r>
      <w:r w:rsidR="005825ED">
        <w:t xml:space="preserve">De skal gætte </w:t>
      </w:r>
      <w:r w:rsidR="005F0608">
        <w:t>både situation og følelser. Gruppe</w:t>
      </w:r>
      <w:r w:rsidR="002A4E93">
        <w:t>n,</w:t>
      </w:r>
      <w:r w:rsidR="005F0608">
        <w:t xml:space="preserve"> der </w:t>
      </w:r>
      <w:r w:rsidR="00171D65">
        <w:t>viser fotoet</w:t>
      </w:r>
      <w:r w:rsidR="002A4E93">
        <w:t>,</w:t>
      </w:r>
      <w:r w:rsidR="005F0608">
        <w:t xml:space="preserve"> </w:t>
      </w:r>
      <w:r>
        <w:t>skal ikke reagere på de forskellige forslag.</w:t>
      </w:r>
    </w:p>
    <w:p w:rsidR="002A4E93" w:rsidRDefault="00DD1715" w:rsidP="000D6846">
      <w:pPr>
        <w:pStyle w:val="Ingenafstand"/>
      </w:pPr>
      <w:r>
        <w:t>Når der ikke er flere bud, siger underviser ”</w:t>
      </w:r>
      <w:proofErr w:type="spellStart"/>
      <w:r w:rsidR="00B85D0A">
        <w:rPr>
          <w:i/>
        </w:rPr>
        <w:t>play</w:t>
      </w:r>
      <w:proofErr w:type="spellEnd"/>
      <w:r>
        <w:t>”. G</w:t>
      </w:r>
      <w:r w:rsidR="002A4E93">
        <w:t>ruppen s</w:t>
      </w:r>
      <w:r w:rsidR="00C701E9">
        <w:t>piller nu den scene, der passe</w:t>
      </w:r>
      <w:r w:rsidR="00417C19">
        <w:t>r</w:t>
      </w:r>
      <w:r w:rsidR="00C701E9">
        <w:t xml:space="preserve"> til </w:t>
      </w:r>
      <w:proofErr w:type="spellStart"/>
      <w:r w:rsidR="00A31A30">
        <w:t>foto’et</w:t>
      </w:r>
      <w:proofErr w:type="spellEnd"/>
      <w:r w:rsidR="00C701E9">
        <w:t>.</w:t>
      </w:r>
      <w:r>
        <w:t xml:space="preserve"> </w:t>
      </w:r>
    </w:p>
    <w:p w:rsidR="00A2677C" w:rsidRDefault="00DD1715" w:rsidP="000D6846">
      <w:pPr>
        <w:pStyle w:val="Ingenafstand"/>
      </w:pPr>
      <w:r>
        <w:t>Når gruppen har spillet deres scene</w:t>
      </w:r>
      <w:r w:rsidR="00780271">
        <w:t xml:space="preserve"> færdig</w:t>
      </w:r>
      <w:r w:rsidR="00B82C8F">
        <w:t>,</w:t>
      </w:r>
      <w:r w:rsidR="003D2D31">
        <w:t xml:space="preserve"> kan observatørerne komme med nye bud, hvis de vil gætte på noget </w:t>
      </w:r>
      <w:r w:rsidR="00BF529C">
        <w:t>andet. Til slut fortæller gruppen</w:t>
      </w:r>
      <w:r w:rsidR="007D0E24">
        <w:t xml:space="preserve"> </w:t>
      </w:r>
      <w:r w:rsidR="00171D65">
        <w:t xml:space="preserve">deres seddel. </w:t>
      </w:r>
    </w:p>
    <w:p w:rsidR="00534B22" w:rsidRPr="008F4EB9" w:rsidRDefault="008F4EB9" w:rsidP="00396C62">
      <w:pPr>
        <w:spacing w:after="0"/>
        <w:rPr>
          <w:b/>
        </w:rPr>
      </w:pPr>
      <w:r>
        <w:rPr>
          <w:b/>
        </w:rPr>
        <w:t>Trin 2:</w:t>
      </w:r>
    </w:p>
    <w:p w:rsidR="006767B4" w:rsidRDefault="00417C19" w:rsidP="000D6846">
      <w:pPr>
        <w:pStyle w:val="Ingenafstand"/>
      </w:pPr>
      <w:r>
        <w:t>Giv grupperne et nummer og b</w:t>
      </w:r>
      <w:r w:rsidR="00534B22">
        <w:t xml:space="preserve">ed </w:t>
      </w:r>
      <w:r>
        <w:t>dem</w:t>
      </w:r>
      <w:r w:rsidR="004D3C87">
        <w:t xml:space="preserve"> om at</w:t>
      </w:r>
      <w:r w:rsidR="00534B22">
        <w:t xml:space="preserve"> skabe</w:t>
      </w:r>
      <w:r w:rsidR="004D3C87">
        <w:t xml:space="preserve"> </w:t>
      </w:r>
      <w:r w:rsidR="00F7749B">
        <w:t>deres egne forslag</w:t>
      </w:r>
      <w:r w:rsidR="00171D65">
        <w:t xml:space="preserve"> til at lave foto og film</w:t>
      </w:r>
      <w:r w:rsidR="00B85D0A">
        <w:t>.</w:t>
      </w:r>
      <w:r w:rsidR="00534B22">
        <w:t xml:space="preserve"> Fortæl </w:t>
      </w:r>
      <w:r w:rsidR="00E33457">
        <w:t>eleverne</w:t>
      </w:r>
      <w:r w:rsidR="00B85D0A">
        <w:t>, at</w:t>
      </w:r>
      <w:r w:rsidR="00E33457">
        <w:t xml:space="preserve"> de</w:t>
      </w:r>
      <w:r w:rsidR="006767B4">
        <w:t xml:space="preserve"> kan hente inspiration i </w:t>
      </w:r>
      <w:r w:rsidR="00534B22">
        <w:t>egne oplevelser</w:t>
      </w:r>
      <w:r w:rsidR="006767B4">
        <w:t xml:space="preserve"> eller</w:t>
      </w:r>
      <w:r w:rsidR="00E33457">
        <w:t xml:space="preserve"> </w:t>
      </w:r>
      <w:r w:rsidR="006767B4">
        <w:t>en opdigtet</w:t>
      </w:r>
      <w:r w:rsidR="00E33457">
        <w:t xml:space="preserve"> situation</w:t>
      </w:r>
      <w:r w:rsidR="006767B4">
        <w:t xml:space="preserve">, som de mener passer ind i temaet. </w:t>
      </w:r>
    </w:p>
    <w:p w:rsidR="004D3C87" w:rsidRDefault="00534B22" w:rsidP="000D6846">
      <w:pPr>
        <w:pStyle w:val="Ingenafstand"/>
      </w:pPr>
      <w:r>
        <w:t xml:space="preserve">Gør </w:t>
      </w:r>
      <w:r w:rsidR="004D3C87">
        <w:t>opmærksom på</w:t>
      </w:r>
      <w:r w:rsidR="001E2BEC">
        <w:t>,</w:t>
      </w:r>
      <w:r w:rsidR="00264A40">
        <w:t xml:space="preserve"> at de skal overveje</w:t>
      </w:r>
      <w:r w:rsidR="00B85D0A">
        <w:t>,</w:t>
      </w:r>
      <w:r w:rsidR="00264A40">
        <w:t xml:space="preserve"> om </w:t>
      </w:r>
      <w:r w:rsidR="00E33457">
        <w:t>situationen</w:t>
      </w:r>
      <w:r w:rsidR="00264A40">
        <w:t xml:space="preserve"> </w:t>
      </w:r>
      <w:r w:rsidR="004D3C87">
        <w:t>kan vises med kroppen</w:t>
      </w:r>
      <w:r w:rsidR="00264A40">
        <w:t>.</w:t>
      </w:r>
      <w:r w:rsidR="00C701E9">
        <w:t xml:space="preserve"> </w:t>
      </w:r>
      <w:r w:rsidR="00E33457">
        <w:t>Nøgleordrerne er en enkel, konkret og realistisk situation.</w:t>
      </w:r>
    </w:p>
    <w:p w:rsidR="00E33457" w:rsidRDefault="00E33457" w:rsidP="000D6846">
      <w:pPr>
        <w:pStyle w:val="Ingenafstand"/>
      </w:pPr>
      <w:r>
        <w:t xml:space="preserve">Når eleverne har skrevet deres sætning, folder de sedlen </w:t>
      </w:r>
      <w:r w:rsidR="00B85D0A">
        <w:t xml:space="preserve">sammen </w:t>
      </w:r>
      <w:r w:rsidR="003A340E">
        <w:t xml:space="preserve">og skriver </w:t>
      </w:r>
      <w:r>
        <w:t xml:space="preserve">gruppenummer på. Dermed </w:t>
      </w:r>
      <w:r w:rsidR="003A340E">
        <w:t>sikres</w:t>
      </w:r>
      <w:r w:rsidR="00417C19">
        <w:t>,</w:t>
      </w:r>
      <w:r>
        <w:t xml:space="preserve"> at </w:t>
      </w:r>
      <w:r w:rsidR="00B85D0A">
        <w:t xml:space="preserve">de </w:t>
      </w:r>
      <w:r>
        <w:t>ikke</w:t>
      </w:r>
      <w:r w:rsidR="003A340E">
        <w:t xml:space="preserve"> efterfølgende</w:t>
      </w:r>
      <w:r>
        <w:t xml:space="preserve"> trækker </w:t>
      </w:r>
      <w:r w:rsidR="00B85D0A">
        <w:t xml:space="preserve">deres </w:t>
      </w:r>
      <w:r>
        <w:t>egen sætning.</w:t>
      </w:r>
      <w:r w:rsidR="003A340E">
        <w:t xml:space="preserve"> Når eleverne har trukket en seddel gentages trin et.</w:t>
      </w:r>
    </w:p>
    <w:p w:rsidR="004D3C87" w:rsidRDefault="004D3C87" w:rsidP="00396C62">
      <w:pPr>
        <w:spacing w:after="0"/>
      </w:pPr>
    </w:p>
    <w:p w:rsidR="001E5EA6" w:rsidRDefault="001E5EA6" w:rsidP="006139CC">
      <w:pPr>
        <w:pStyle w:val="Overskrift2"/>
      </w:pPr>
      <w:r w:rsidRPr="00354AA3">
        <w:lastRenderedPageBreak/>
        <w:t>Opsamling</w:t>
      </w:r>
    </w:p>
    <w:p w:rsidR="002F6B70" w:rsidRDefault="002177DF" w:rsidP="000D6846">
      <w:pPr>
        <w:pStyle w:val="Ingenafstand"/>
      </w:pPr>
      <w:r>
        <w:t>T</w:t>
      </w:r>
      <w:r w:rsidR="00B82C8F">
        <w:t>al med eleverne</w:t>
      </w:r>
      <w:r w:rsidR="00C701E9">
        <w:t xml:space="preserve"> om</w:t>
      </w:r>
      <w:r>
        <w:t xml:space="preserve"> </w:t>
      </w:r>
      <w:r w:rsidR="00C701E9">
        <w:t>deres</w:t>
      </w:r>
      <w:r w:rsidR="008F4EB9">
        <w:t xml:space="preserve"> iagttagelser </w:t>
      </w:r>
      <w:r w:rsidR="00C701E9">
        <w:t xml:space="preserve">af </w:t>
      </w:r>
      <w:r w:rsidR="00166508">
        <w:t>de forskellige</w:t>
      </w:r>
      <w:r w:rsidR="00C701E9">
        <w:t xml:space="preserve"> fællesskaber</w:t>
      </w:r>
      <w:r w:rsidR="00166508">
        <w:t>, som</w:t>
      </w:r>
      <w:r w:rsidR="00C701E9">
        <w:t xml:space="preserve"> de så</w:t>
      </w:r>
      <w:r w:rsidR="004E3CD6">
        <w:t xml:space="preserve">. </w:t>
      </w:r>
      <w:r w:rsidR="003D2D31">
        <w:t>Hvordan oplevede el</w:t>
      </w:r>
      <w:r w:rsidR="00C701E9">
        <w:t>everne at arbejde</w:t>
      </w:r>
      <w:r w:rsidR="003D2D31">
        <w:t xml:space="preserve"> med </w:t>
      </w:r>
      <w:r w:rsidR="00BF529C">
        <w:t>at formidle og gætte en histo</w:t>
      </w:r>
      <w:r w:rsidR="00C701E9">
        <w:t>rie ud fra et kropsligt udtryk</w:t>
      </w:r>
      <w:r w:rsidR="00A41AFF">
        <w:t>?</w:t>
      </w:r>
      <w:r w:rsidR="002D497E">
        <w:t xml:space="preserve"> </w:t>
      </w:r>
      <w:r w:rsidR="00BF529C">
        <w:t>Spørg hvordan eleverne samarbejdede om at løse opgaven i deres gruppe</w:t>
      </w:r>
      <w:r w:rsidR="004F1C92">
        <w:t>.</w:t>
      </w:r>
    </w:p>
    <w:p w:rsidR="00B82C8F" w:rsidRPr="00B82C8F" w:rsidRDefault="00B82C8F" w:rsidP="00B82C8F"/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</w:t>
      </w:r>
    </w:p>
    <w:p w:rsidR="00E002FC" w:rsidRDefault="007D0E24" w:rsidP="00E002FC">
      <w:pPr>
        <w:pStyle w:val="Opstilling-punkttegn"/>
      </w:pPr>
      <w:r>
        <w:t>Kunne I genkende de situationer, der blev spillet? Fx fra jeres eget liv eller fra andre I kender</w:t>
      </w:r>
      <w:r w:rsidR="00A41AFF">
        <w:t>.</w:t>
      </w:r>
    </w:p>
    <w:p w:rsidR="001077EB" w:rsidRDefault="007D0E24" w:rsidP="004F1C92">
      <w:pPr>
        <w:pStyle w:val="Opstilling-punkttegn"/>
      </w:pPr>
      <w:r>
        <w:t xml:space="preserve">Kunne I se på kropssproget, hvis nogen var uden for fællesskabet? </w:t>
      </w:r>
      <w:r w:rsidR="00A41AFF">
        <w:t>Giv</w:t>
      </w:r>
      <w:r>
        <w:t xml:space="preserve"> eksempler</w:t>
      </w:r>
      <w:r w:rsidR="0068238F">
        <w:t>.</w:t>
      </w:r>
    </w:p>
    <w:p w:rsidR="001E5EA6" w:rsidRDefault="00BF529C" w:rsidP="00E002FC">
      <w:pPr>
        <w:pStyle w:val="Opstilling-punkttegn"/>
      </w:pPr>
      <w:r>
        <w:t>Hvordan gik det med at samarbejde om at løse opgaven</w:t>
      </w:r>
      <w:r w:rsidR="002D497E">
        <w:t>?</w:t>
      </w:r>
      <w:r w:rsidR="001E4B9F">
        <w:t xml:space="preserve"> </w:t>
      </w:r>
    </w:p>
    <w:p w:rsidR="000877C7" w:rsidRDefault="000877C7" w:rsidP="00E002FC">
      <w:pPr>
        <w:pStyle w:val="Opstilling-punkttegn2"/>
      </w:pPr>
      <w:r>
        <w:t>Hvordan fandt I frem til den situation</w:t>
      </w:r>
      <w:r w:rsidR="00A41AFF">
        <w:t>,</w:t>
      </w:r>
      <w:r>
        <w:t xml:space="preserve"> I valgte</w:t>
      </w:r>
      <w:r w:rsidR="002D497E">
        <w:t>?</w:t>
      </w:r>
    </w:p>
    <w:p w:rsidR="000877C7" w:rsidRDefault="00BF529C" w:rsidP="00E002FC">
      <w:pPr>
        <w:pStyle w:val="Opstilling-punkttegn2"/>
      </w:pPr>
      <w:r>
        <w:t>Kom alle med id</w:t>
      </w:r>
      <w:r w:rsidR="00A41AFF">
        <w:t>e</w:t>
      </w:r>
      <w:r>
        <w:t>er</w:t>
      </w:r>
      <w:r w:rsidR="000877C7">
        <w:t>?</w:t>
      </w:r>
    </w:p>
    <w:p w:rsidR="001077EB" w:rsidRDefault="005825ED" w:rsidP="00E002FC">
      <w:pPr>
        <w:pStyle w:val="Opstilling-punkttegn2"/>
      </w:pPr>
      <w:r>
        <w:t xml:space="preserve">Hvordan havde </w:t>
      </w:r>
      <w:r w:rsidR="001077EB">
        <w:t>I det undervejs</w:t>
      </w:r>
      <w:r w:rsidR="00166508">
        <w:t>?</w:t>
      </w:r>
    </w:p>
    <w:p w:rsidR="001E5EA6" w:rsidRDefault="000877C7" w:rsidP="00E002FC">
      <w:pPr>
        <w:pStyle w:val="Opstilling-punkttegn2"/>
      </w:pPr>
      <w:r>
        <w:t>Var det svært at blive enige</w:t>
      </w:r>
      <w:r w:rsidR="001E5EA6">
        <w:t>?</w:t>
      </w:r>
    </w:p>
    <w:p w:rsidR="000877C7" w:rsidRDefault="000877C7" w:rsidP="000877C7">
      <w:pPr>
        <w:pStyle w:val="Opstilling-punkttegn2"/>
        <w:numPr>
          <w:ilvl w:val="0"/>
          <w:numId w:val="0"/>
        </w:numPr>
        <w:ind w:left="643"/>
      </w:pPr>
    </w:p>
    <w:p w:rsidR="00BF529C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BF529C" w:rsidRPr="00E002FC" w:rsidRDefault="00166508" w:rsidP="001A0D52">
      <w:r>
        <w:t>U</w:t>
      </w:r>
      <w:r w:rsidR="007D0E24">
        <w:t>nderviser</w:t>
      </w:r>
      <w:r>
        <w:t xml:space="preserve"> kan</w:t>
      </w:r>
      <w:r w:rsidR="007D0E24">
        <w:t xml:space="preserve"> arbejde videre og udbygge øvelsen </w:t>
      </w:r>
      <w:r>
        <w:t xml:space="preserve">ved at give </w:t>
      </w:r>
      <w:r w:rsidR="00406975">
        <w:t>eleverne</w:t>
      </w:r>
      <w:r w:rsidR="007D0E24">
        <w:t xml:space="preserve"> </w:t>
      </w:r>
      <w:r w:rsidR="00406975">
        <w:t xml:space="preserve">bestemte </w:t>
      </w:r>
      <w:r>
        <w:t xml:space="preserve">opgaver </w:t>
      </w:r>
      <w:r w:rsidR="00406975">
        <w:t xml:space="preserve">i gruppen. </w:t>
      </w:r>
      <w:r>
        <w:t xml:space="preserve">Opgaverne </w:t>
      </w:r>
      <w:r w:rsidR="00406975">
        <w:t>kan være følgende:</w:t>
      </w:r>
      <w:r w:rsidR="007D0E24">
        <w:t xml:space="preserve"> </w:t>
      </w:r>
      <w:r w:rsidR="00A41AFF">
        <w:t>I</w:t>
      </w:r>
      <w:r w:rsidR="0068238F">
        <w:t>nstruktør</w:t>
      </w:r>
      <w:r w:rsidR="00A41AFF">
        <w:t xml:space="preserve"> </w:t>
      </w:r>
      <w:r w:rsidR="0068238F">
        <w:t xml:space="preserve">(træffer de sceniske valg), </w:t>
      </w:r>
      <w:r w:rsidR="00A41AFF">
        <w:t>m</w:t>
      </w:r>
      <w:r w:rsidR="0068238F">
        <w:t xml:space="preserve">anuskriptforfatter (ophavsmand til ideen), </w:t>
      </w:r>
      <w:proofErr w:type="spellStart"/>
      <w:r w:rsidR="00A41AFF">
        <w:t>r</w:t>
      </w:r>
      <w:r w:rsidR="0068238F">
        <w:t>unner</w:t>
      </w:r>
      <w:proofErr w:type="spellEnd"/>
      <w:r w:rsidR="0068238F">
        <w:t xml:space="preserve"> (skaffer de rekvisitter</w:t>
      </w:r>
      <w:r>
        <w:t>,</w:t>
      </w:r>
      <w:r w:rsidR="0068238F">
        <w:t xml:space="preserve"> der skal bruges), </w:t>
      </w:r>
      <w:r w:rsidR="00A41AFF">
        <w:t>og et</w:t>
      </w:r>
      <w:r w:rsidR="0068238F">
        <w:t xml:space="preserve"> antal højtbetalte skuespillere og anmeldere</w:t>
      </w:r>
      <w:r w:rsidR="00A41AFF">
        <w:t>,</w:t>
      </w:r>
      <w:r w:rsidR="0068238F">
        <w:t xml:space="preserve"> der giver kritik</w:t>
      </w:r>
      <w:r>
        <w:t>.</w:t>
      </w:r>
    </w:p>
    <w:sectPr w:rsidR="00BF529C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033" w:rsidRDefault="00A43033">
      <w:pPr>
        <w:spacing w:after="0" w:line="240" w:lineRule="auto"/>
      </w:pPr>
      <w:r>
        <w:separator/>
      </w:r>
    </w:p>
  </w:endnote>
  <w:endnote w:type="continuationSeparator" w:id="0">
    <w:p w:rsidR="00A43033" w:rsidRDefault="00A4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033" w:rsidRDefault="00A43033">
      <w:pPr>
        <w:spacing w:after="0" w:line="240" w:lineRule="auto"/>
      </w:pPr>
      <w:r>
        <w:separator/>
      </w:r>
    </w:p>
  </w:footnote>
  <w:footnote w:type="continuationSeparator" w:id="0">
    <w:p w:rsidR="00A43033" w:rsidRDefault="00A4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3572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3572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3572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72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72A"/>
    <w:rPr>
      <w:b/>
      <w:bCs/>
    </w:rPr>
  </w:style>
  <w:style w:type="paragraph" w:styleId="Korrektur">
    <w:name w:val="Revision"/>
    <w:hidden/>
    <w:uiPriority w:val="99"/>
    <w:semiHidden/>
    <w:rsid w:val="00B85D0A"/>
    <w:pPr>
      <w:spacing w:after="0" w:line="240" w:lineRule="auto"/>
    </w:pPr>
  </w:style>
  <w:style w:type="paragraph" w:styleId="Ingenafstand">
    <w:name w:val="No Spacing"/>
    <w:uiPriority w:val="1"/>
    <w:qFormat/>
    <w:rsid w:val="000D6846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BE43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ropbox.com/s/4ofu9kg9yk1oque/312%20Foto%20og%20Film%20om%20f%C3%A6llesskab%20-%20kopiar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108</TotalTime>
  <Pages>2</Pages>
  <Words>483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26</cp:revision>
  <dcterms:created xsi:type="dcterms:W3CDTF">2014-04-17T13:19:00Z</dcterms:created>
  <dcterms:modified xsi:type="dcterms:W3CDTF">2014-10-20T14:18:00Z</dcterms:modified>
</cp:coreProperties>
</file>