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4E9" w:rsidRPr="007474E9" w:rsidRDefault="001A42F5" w:rsidP="007474E9">
      <w:pPr>
        <w:pStyle w:val="Titel"/>
      </w:pPr>
      <w:r>
        <w:t xml:space="preserve">Instruktionsark nummer </w:t>
      </w:r>
      <w:r w:rsidR="003931A3">
        <w:t>80</w:t>
      </w:r>
    </w:p>
    <w:p w:rsidR="00FB1A71" w:rsidRDefault="0060546D" w:rsidP="00FB1A71">
      <w:pPr>
        <w:pStyle w:val="Overskriftinstruktionsark"/>
      </w:pPr>
      <w:r>
        <w:t>E</w:t>
      </w:r>
      <w:r w:rsidR="00BC5BF9">
        <w:t>kspertpanelet</w:t>
      </w:r>
    </w:p>
    <w:p w:rsidR="00FB1A71" w:rsidRDefault="001E5EA6" w:rsidP="00FB1A71">
      <w:pPr>
        <w:pStyle w:val="Overskrift2"/>
      </w:pPr>
      <w:r w:rsidRPr="00354AA3">
        <w:t>Målsætning</w:t>
      </w:r>
      <w:r w:rsidR="00FB1A71">
        <w:t xml:space="preserve"> </w:t>
      </w:r>
    </w:p>
    <w:p w:rsidR="00BC5BF9" w:rsidRDefault="00BC5BF9" w:rsidP="00BC5BF9">
      <w:pPr>
        <w:spacing w:after="0" w:line="240" w:lineRule="auto"/>
      </w:pPr>
      <w:r w:rsidRPr="00552A66">
        <w:t>Eleverne</w:t>
      </w:r>
      <w:r>
        <w:t xml:space="preserve"> </w:t>
      </w:r>
      <w:r w:rsidR="005709C7">
        <w:t>træner</w:t>
      </w:r>
      <w:r w:rsidR="00DD2AE4">
        <w:t xml:space="preserve"> at forholde sig til</w:t>
      </w:r>
      <w:r>
        <w:t xml:space="preserve"> dilemma-spørgsmål, der ikke har entydige svar.</w:t>
      </w:r>
      <w:r w:rsidRPr="00552A66">
        <w:t xml:space="preserve"> De</w:t>
      </w:r>
      <w:r w:rsidR="00DD2AE4">
        <w:t xml:space="preserve"> </w:t>
      </w:r>
      <w:r w:rsidR="005709C7">
        <w:t xml:space="preserve">oplever at </w:t>
      </w:r>
      <w:r w:rsidR="00DD2AE4">
        <w:t xml:space="preserve">høre hinandens synspunkter </w:t>
      </w:r>
      <w:r>
        <w:t>og</w:t>
      </w:r>
      <w:r w:rsidR="00DD2AE4">
        <w:t xml:space="preserve"> </w:t>
      </w:r>
      <w:r w:rsidR="005709C7">
        <w:t xml:space="preserve">at </w:t>
      </w:r>
      <w:r w:rsidR="00DD2AE4">
        <w:t>komme med</w:t>
      </w:r>
      <w:r>
        <w:t xml:space="preserve"> løsningsforslag. De træner at indleve sig i</w:t>
      </w:r>
      <w:r w:rsidR="006F12DB">
        <w:t xml:space="preserve"> </w:t>
      </w:r>
      <w:r w:rsidR="005709C7">
        <w:t xml:space="preserve">problemstillinger uden at skulle identificere sig direkte personligt med </w:t>
      </w:r>
      <w:r>
        <w:t>spørgsmål og svar</w:t>
      </w:r>
      <w:r w:rsidR="007E6DFA">
        <w:t>.</w:t>
      </w:r>
    </w:p>
    <w:p w:rsidR="00F8385A" w:rsidRDefault="00F8385A" w:rsidP="00F8385A">
      <w:pPr>
        <w:pStyle w:val="Video"/>
      </w:pPr>
      <w:r w:rsidRPr="00F8385A">
        <w:t>80 Ekspertpanelet</w:t>
      </w:r>
    </w:p>
    <w:p w:rsidR="001E5EA6" w:rsidRPr="00354AA3" w:rsidRDefault="001E5EA6" w:rsidP="001A42F5">
      <w:pPr>
        <w:pStyle w:val="Overskrift2"/>
      </w:pPr>
      <w:r>
        <w:t>Antal deltagere</w:t>
      </w:r>
    </w:p>
    <w:p w:rsidR="001E5EA6" w:rsidRPr="0071648D" w:rsidRDefault="00FB1A71" w:rsidP="001E5EA6">
      <w:pPr>
        <w:spacing w:after="0" w:line="240" w:lineRule="auto"/>
      </w:pPr>
      <w:r>
        <w:t>Fra 5</w:t>
      </w:r>
      <w:r w:rsidR="00FE7F65">
        <w:t>.</w:t>
      </w:r>
    </w:p>
    <w:p w:rsidR="001E5EA6" w:rsidRPr="00354AA3" w:rsidRDefault="001E5EA6" w:rsidP="001A42F5">
      <w:pPr>
        <w:pStyle w:val="Overskrift2"/>
      </w:pPr>
      <w:r w:rsidRPr="00354AA3">
        <w:t>Varighed og forudsætninger</w:t>
      </w:r>
    </w:p>
    <w:p w:rsidR="001E5EA6" w:rsidRDefault="00FB1A71" w:rsidP="00D01A25">
      <w:pPr>
        <w:pStyle w:val="Ingenafstand"/>
      </w:pPr>
      <w:r>
        <w:t>Fra 15</w:t>
      </w:r>
      <w:r w:rsidR="003A4942">
        <w:t xml:space="preserve"> min</w:t>
      </w:r>
      <w:r w:rsidR="00D01A25">
        <w:t>utter.</w:t>
      </w:r>
      <w:r w:rsidR="001E5EA6">
        <w:t xml:space="preserve"> </w:t>
      </w:r>
    </w:p>
    <w:p w:rsidR="00DD2AE4" w:rsidRDefault="00DD2AE4" w:rsidP="00D01A25">
      <w:pPr>
        <w:pStyle w:val="Ingenafstand"/>
      </w:pPr>
      <w:r>
        <w:t>Gulvplads</w:t>
      </w:r>
      <w:r w:rsidR="005709C7">
        <w:t xml:space="preserve"> og stole, så eleverne kan</w:t>
      </w:r>
      <w:r>
        <w:t xml:space="preserve"> sidde i en halvcirkel.</w:t>
      </w:r>
    </w:p>
    <w:p w:rsidR="00F07D1E" w:rsidRDefault="00DD2AE4" w:rsidP="00D01A25">
      <w:pPr>
        <w:pStyle w:val="Ingenafstand"/>
      </w:pPr>
      <w:r>
        <w:t>E</w:t>
      </w:r>
      <w:r w:rsidR="00615E34">
        <w:t>n hat</w:t>
      </w:r>
      <w:r>
        <w:t xml:space="preserve"> eller</w:t>
      </w:r>
      <w:r w:rsidR="00615E34">
        <w:t xml:space="preserve"> </w:t>
      </w:r>
      <w:r w:rsidR="005709C7">
        <w:t>anden genstand til opbevaring af</w:t>
      </w:r>
      <w:r>
        <w:t xml:space="preserve"> sedler med </w:t>
      </w:r>
      <w:r w:rsidR="00615E34">
        <w:t>dilemmaspørgsmål</w:t>
      </w:r>
      <w:r>
        <w:t>.</w:t>
      </w:r>
    </w:p>
    <w:p w:rsidR="00615E34" w:rsidRDefault="005709C7" w:rsidP="00D01A25">
      <w:pPr>
        <w:pStyle w:val="Ingenafstand"/>
      </w:pPr>
      <w:r>
        <w:t xml:space="preserve">Print af </w:t>
      </w:r>
      <w:r w:rsidR="00F07D1E">
        <w:t>”</w:t>
      </w:r>
      <w:hyperlink r:id="rId8" w:history="1">
        <w:r w:rsidR="001121F5" w:rsidRPr="00A33A9B">
          <w:rPr>
            <w:rStyle w:val="Hyperlink"/>
          </w:rPr>
          <w:t>Om kærester</w:t>
        </w:r>
        <w:r w:rsidR="00FE7F65" w:rsidRPr="00A33A9B">
          <w:rPr>
            <w:rStyle w:val="Hyperlink"/>
          </w:rPr>
          <w:t xml:space="preserve"> -</w:t>
        </w:r>
        <w:r w:rsidRPr="00A33A9B">
          <w:rPr>
            <w:rStyle w:val="Hyperlink"/>
          </w:rPr>
          <w:t xml:space="preserve"> kopiark</w:t>
        </w:r>
      </w:hyperlink>
      <w:r w:rsidR="00A4763D">
        <w:t>”</w:t>
      </w:r>
      <w:r w:rsidR="00D04455">
        <w:t xml:space="preserve"> eller ”</w:t>
      </w:r>
      <w:hyperlink r:id="rId9" w:history="1">
        <w:r w:rsidR="00D04455" w:rsidRPr="00624F53">
          <w:rPr>
            <w:rStyle w:val="Hyperlink"/>
          </w:rPr>
          <w:t>Om mobning – kopiark</w:t>
        </w:r>
      </w:hyperlink>
      <w:r w:rsidR="00D04455">
        <w:t>”.</w:t>
      </w:r>
    </w:p>
    <w:p w:rsidR="00615E34" w:rsidRDefault="000642AD" w:rsidP="000642AD">
      <w:pPr>
        <w:pStyle w:val="Overskrift2"/>
      </w:pPr>
      <w:r>
        <w:t>Instruktion</w:t>
      </w:r>
    </w:p>
    <w:p w:rsidR="00A915AF" w:rsidRPr="00CC671D" w:rsidRDefault="00445463" w:rsidP="00D01A25">
      <w:pPr>
        <w:pStyle w:val="Ingenafstand"/>
      </w:pPr>
      <w:r>
        <w:t>P</w:t>
      </w:r>
      <w:r w:rsidR="00F07D1E">
        <w:t>lacer stole</w:t>
      </w:r>
      <w:r>
        <w:t>ne</w:t>
      </w:r>
      <w:r w:rsidR="00F07D1E">
        <w:t xml:space="preserve"> i en halvcirkel</w:t>
      </w:r>
      <w:r w:rsidR="00283E76">
        <w:t xml:space="preserve"> og bed eleverne sætte sig</w:t>
      </w:r>
      <w:r w:rsidR="00F07D1E">
        <w:t>.</w:t>
      </w:r>
      <w:r w:rsidR="00A915AF" w:rsidRPr="00A915AF">
        <w:t xml:space="preserve"> </w:t>
      </w:r>
      <w:r w:rsidR="00A915AF" w:rsidRPr="00CC671D">
        <w:t>Klip</w:t>
      </w:r>
      <w:r w:rsidR="00A915AF">
        <w:t xml:space="preserve"> dilemmaspørgsmålene ud og læg dem i en hat eller anden genstand</w:t>
      </w:r>
    </w:p>
    <w:p w:rsidR="000F3EAC" w:rsidRPr="00E46E07" w:rsidRDefault="00803F74" w:rsidP="00D01A25">
      <w:pPr>
        <w:pStyle w:val="Ingenafstand"/>
      </w:pPr>
      <w:r>
        <w:t>For</w:t>
      </w:r>
      <w:r w:rsidR="00E46E07">
        <w:t>klar</w:t>
      </w:r>
      <w:r>
        <w:t xml:space="preserve"> eleverne, at </w:t>
      </w:r>
      <w:r w:rsidR="00E46E07">
        <w:t xml:space="preserve">de skal forestille </w:t>
      </w:r>
      <w:r w:rsidR="00FE7F65">
        <w:t xml:space="preserve">sig </w:t>
      </w:r>
      <w:r w:rsidR="00E46E07">
        <w:t>at være indbudt som publikum til en</w:t>
      </w:r>
      <w:r>
        <w:t xml:space="preserve"> </w:t>
      </w:r>
      <w:r w:rsidR="00E46E07">
        <w:t>paneldebat i et live</w:t>
      </w:r>
      <w:r w:rsidR="00FE7F65">
        <w:t>-</w:t>
      </w:r>
      <w:r w:rsidR="00E46E07">
        <w:t>studie. I dag får studiet</w:t>
      </w:r>
      <w:r>
        <w:t xml:space="preserve"> besøg af </w:t>
      </w:r>
      <w:r w:rsidR="00E46E07">
        <w:t>et par</w:t>
      </w:r>
      <w:r>
        <w:t xml:space="preserve"> eksperter</w:t>
      </w:r>
      <w:r w:rsidR="00C2456C">
        <w:t xml:space="preserve"> i dagens tema. </w:t>
      </w:r>
      <w:r w:rsidR="00E46E07">
        <w:t>Underviser fungerer som studievært. Fortæl</w:t>
      </w:r>
      <w:r w:rsidR="00FE7F65">
        <w:t>, at</w:t>
      </w:r>
      <w:r w:rsidR="00E46E07">
        <w:t xml:space="preserve"> du har modtaget en række dilemmaspørgsmål fra publikum</w:t>
      </w:r>
      <w:r w:rsidR="00A915AF">
        <w:t>, og dem</w:t>
      </w:r>
      <w:r w:rsidR="00E46E07">
        <w:t xml:space="preserve"> </w:t>
      </w:r>
      <w:r w:rsidR="0060546D">
        <w:t xml:space="preserve">skal I </w:t>
      </w:r>
      <w:r w:rsidR="00E46E07">
        <w:t>hører eksperternes mening om. Vælg</w:t>
      </w:r>
      <w:r w:rsidR="00A4763D">
        <w:t xml:space="preserve"> </w:t>
      </w:r>
      <w:r w:rsidR="00E46E07">
        <w:t xml:space="preserve">2-3 frivillige </w:t>
      </w:r>
      <w:r w:rsidR="00A4763D">
        <w:t>eksperter blandt</w:t>
      </w:r>
      <w:r>
        <w:t xml:space="preserve"> eleve</w:t>
      </w:r>
      <w:r w:rsidR="00E46E07">
        <w:t>rne.</w:t>
      </w:r>
      <w:r>
        <w:rPr>
          <w:i/>
        </w:rPr>
        <w:t xml:space="preserve"> </w:t>
      </w:r>
      <w:r>
        <w:t>Eksperte</w:t>
      </w:r>
      <w:r w:rsidR="00A71ED1">
        <w:t>rne</w:t>
      </w:r>
      <w:r w:rsidR="00CC671D">
        <w:t xml:space="preserve"> tager deres</w:t>
      </w:r>
      <w:r w:rsidR="00A71ED1">
        <w:t xml:space="preserve"> stol</w:t>
      </w:r>
      <w:r w:rsidR="00CC671D">
        <w:t xml:space="preserve"> og sætter sig med front mod</w:t>
      </w:r>
      <w:r>
        <w:t xml:space="preserve"> resten af gruppen</w:t>
      </w:r>
      <w:r w:rsidR="00525A05">
        <w:t>.</w:t>
      </w:r>
    </w:p>
    <w:p w:rsidR="000F3EAC" w:rsidRDefault="00CC5B29" w:rsidP="00D01A25">
      <w:pPr>
        <w:pStyle w:val="Ingenafstand"/>
      </w:pPr>
      <w:r>
        <w:rPr>
          <w:b/>
        </w:rPr>
        <w:t xml:space="preserve">Trin 1: </w:t>
      </w:r>
      <w:r w:rsidR="000642AD">
        <w:t>Studieværten beder</w:t>
      </w:r>
      <w:r w:rsidR="00512D8C">
        <w:t xml:space="preserve"> nu en</w:t>
      </w:r>
      <w:r w:rsidR="00615E34">
        <w:t xml:space="preserve"> </w:t>
      </w:r>
      <w:r w:rsidR="00A915AF">
        <w:t>elev</w:t>
      </w:r>
      <w:r w:rsidR="003A4942">
        <w:t xml:space="preserve"> </w:t>
      </w:r>
      <w:r w:rsidR="005C3B45">
        <w:t xml:space="preserve">om at </w:t>
      </w:r>
      <w:r w:rsidR="003A4942">
        <w:t>trække e</w:t>
      </w:r>
      <w:r w:rsidR="005C3B45">
        <w:t>n seddel.</w:t>
      </w:r>
      <w:r w:rsidR="004E7F18">
        <w:t xml:space="preserve"> </w:t>
      </w:r>
      <w:r w:rsidR="000825F4">
        <w:t xml:space="preserve">Eleven </w:t>
      </w:r>
      <w:r w:rsidR="0084435A">
        <w:t>læser</w:t>
      </w:r>
      <w:r w:rsidR="000825F4">
        <w:t xml:space="preserve"> spørgsmålet </w:t>
      </w:r>
      <w:r w:rsidR="004E7F18">
        <w:t xml:space="preserve">højt </w:t>
      </w:r>
      <w:r w:rsidR="000642AD">
        <w:t>til ekspertpanelet. Hvis eleven har svært ved at læse, får han/hun hjælp fra studieværten</w:t>
      </w:r>
      <w:r>
        <w:t>.</w:t>
      </w:r>
    </w:p>
    <w:p w:rsidR="00CC5B29" w:rsidRDefault="0084435A" w:rsidP="00D01A25">
      <w:pPr>
        <w:pStyle w:val="Ingenafstand"/>
      </w:pPr>
      <w:r>
        <w:t>Ekspertpanelet</w:t>
      </w:r>
      <w:r w:rsidR="00281CF4">
        <w:t xml:space="preserve"> får ca. 3 minutter til indbyrdes at snakke</w:t>
      </w:r>
      <w:r w:rsidR="00281CF4" w:rsidRPr="000825F4">
        <w:rPr>
          <w:i/>
        </w:rPr>
        <w:t xml:space="preserve"> højt</w:t>
      </w:r>
      <w:r w:rsidR="00281CF4">
        <w:t xml:space="preserve"> sammen om dilemmaet, så alle hører der</w:t>
      </w:r>
      <w:r w:rsidR="000825F4">
        <w:t xml:space="preserve">es overvejelser. </w:t>
      </w:r>
      <w:r w:rsidR="004E7F18">
        <w:t xml:space="preserve">Derefter skal eksperterne forsøge at opsummere deres snak og komme med gode </w:t>
      </w:r>
      <w:r w:rsidR="00027BCE">
        <w:t xml:space="preserve">råd og forslag. Eksperterne </w:t>
      </w:r>
      <w:r w:rsidR="00027BCE" w:rsidRPr="00027BCE">
        <w:rPr>
          <w:i/>
        </w:rPr>
        <w:t>skal</w:t>
      </w:r>
      <w:r w:rsidR="004E7F18">
        <w:t xml:space="preserve"> ikke blive enige</w:t>
      </w:r>
      <w:r w:rsidR="00FE7F65">
        <w:t>;</w:t>
      </w:r>
      <w:r w:rsidR="004E7F18">
        <w:t xml:space="preserve"> det er godt med forskellige vink</w:t>
      </w:r>
      <w:r w:rsidR="00A915AF">
        <w:t>l</w:t>
      </w:r>
      <w:r w:rsidR="004E7F18">
        <w:t xml:space="preserve">er. </w:t>
      </w:r>
      <w:r w:rsidR="00973232">
        <w:t>Som afslutning</w:t>
      </w:r>
      <w:r w:rsidR="000825F4">
        <w:t xml:space="preserve"> siger studieværten tak </w:t>
      </w:r>
      <w:r w:rsidR="00973232">
        <w:t xml:space="preserve">til eksperterne og </w:t>
      </w:r>
      <w:r w:rsidR="00027BCE">
        <w:t xml:space="preserve">spørger eleven, der læste spørgsmålet, om han/hun kan bruge de svar - og hvordan. Derefter </w:t>
      </w:r>
      <w:r w:rsidR="00973232">
        <w:t>spørg</w:t>
      </w:r>
      <w:r w:rsidR="00027BCE">
        <w:t>es</w:t>
      </w:r>
      <w:r w:rsidR="000825F4">
        <w:t xml:space="preserve"> publikum, om nogle af dem har yderligere råd e</w:t>
      </w:r>
      <w:r w:rsidR="00A71ED1">
        <w:t xml:space="preserve">ller kommentarer til dilemmaet. </w:t>
      </w:r>
      <w:r w:rsidR="000825F4">
        <w:t>Gå evt. rundt med en imaginær mikrofon.</w:t>
      </w:r>
    </w:p>
    <w:p w:rsidR="002B68B3" w:rsidRDefault="00027BCE" w:rsidP="00D01A25">
      <w:pPr>
        <w:pStyle w:val="Ingenafstand"/>
        <w:rPr>
          <w:b/>
        </w:rPr>
      </w:pPr>
      <w:r>
        <w:t>Lad en anden elev trække</w:t>
      </w:r>
      <w:bookmarkStart w:id="0" w:name="_GoBack"/>
      <w:bookmarkEnd w:id="0"/>
      <w:r w:rsidR="00973232">
        <w:t xml:space="preserve"> et </w:t>
      </w:r>
      <w:r w:rsidR="000825F4">
        <w:t>nyt dilemma</w:t>
      </w:r>
      <w:r w:rsidR="00973232">
        <w:t>spørgsmål</w:t>
      </w:r>
      <w:r w:rsidR="000825F4">
        <w:t xml:space="preserve"> </w:t>
      </w:r>
      <w:r w:rsidR="00973232">
        <w:t xml:space="preserve">og lad de samme </w:t>
      </w:r>
      <w:r w:rsidR="00CC5B29">
        <w:t>eksperter</w:t>
      </w:r>
      <w:r w:rsidR="00973232">
        <w:t xml:space="preserve"> gentage øvelsen,</w:t>
      </w:r>
      <w:r w:rsidR="00281CF4">
        <w:t xml:space="preserve"> så de får </w:t>
      </w:r>
      <w:r w:rsidR="00973232">
        <w:t>tid og mulighed</w:t>
      </w:r>
      <w:r w:rsidR="00281CF4">
        <w:t xml:space="preserve"> </w:t>
      </w:r>
      <w:r w:rsidR="00973232">
        <w:t>for at</w:t>
      </w:r>
      <w:r w:rsidR="00281CF4">
        <w:t xml:space="preserve"> finde sig til rette</w:t>
      </w:r>
      <w:r w:rsidR="00973232">
        <w:t xml:space="preserve"> </w:t>
      </w:r>
      <w:r w:rsidR="00FE7F65">
        <w:t xml:space="preserve">i </w:t>
      </w:r>
      <w:r w:rsidR="00973232">
        <w:t>rollen som ekspert</w:t>
      </w:r>
      <w:r w:rsidR="00281CF4">
        <w:t>.</w:t>
      </w:r>
      <w:r w:rsidR="00973232">
        <w:t xml:space="preserve"> </w:t>
      </w:r>
      <w:r w:rsidR="00EC2136">
        <w:t>Derefter kan panelet skiftes ud, hvis øvelsen fortsætter.</w:t>
      </w:r>
    </w:p>
    <w:p w:rsidR="00287725" w:rsidRDefault="00615E34" w:rsidP="00D01A25">
      <w:pPr>
        <w:pStyle w:val="Ingenafstand"/>
      </w:pPr>
      <w:r w:rsidRPr="00615E34">
        <w:rPr>
          <w:b/>
        </w:rPr>
        <w:t>Trin 2</w:t>
      </w:r>
      <w:r w:rsidR="00CC5B29">
        <w:rPr>
          <w:b/>
        </w:rPr>
        <w:t>:</w:t>
      </w:r>
      <w:r w:rsidR="00E710AF">
        <w:t xml:space="preserve"> </w:t>
      </w:r>
      <w:r w:rsidR="00CC5B29">
        <w:t>S</w:t>
      </w:r>
      <w:r w:rsidR="00E710AF">
        <w:t>pørg om nog</w:t>
      </w:r>
      <w:r w:rsidR="00FE7F65">
        <w:t>en</w:t>
      </w:r>
      <w:r w:rsidR="00E710AF">
        <w:t xml:space="preserve"> fra publikum har</w:t>
      </w:r>
      <w:r w:rsidR="00CC5B29">
        <w:t xml:space="preserve"> andre</w:t>
      </w:r>
      <w:r w:rsidR="00FB1A71" w:rsidRPr="00281CF4">
        <w:t xml:space="preserve"> forslag til dil</w:t>
      </w:r>
      <w:r w:rsidR="00281CF4">
        <w:t>emmae</w:t>
      </w:r>
      <w:r w:rsidR="00E710AF">
        <w:t>r</w:t>
      </w:r>
      <w:r w:rsidR="000642AD">
        <w:t>,</w:t>
      </w:r>
      <w:r w:rsidR="00E710AF">
        <w:t xml:space="preserve"> som</w:t>
      </w:r>
      <w:r w:rsidR="00CC5B29">
        <w:t xml:space="preserve"> </w:t>
      </w:r>
      <w:r w:rsidR="00E710AF">
        <w:t>ekspertpanel</w:t>
      </w:r>
      <w:r w:rsidR="00203ADB">
        <w:t>et</w:t>
      </w:r>
      <w:r w:rsidR="00E710AF">
        <w:t xml:space="preserve"> kan rådgive i. Underviser går med sin </w:t>
      </w:r>
      <w:r w:rsidR="00FE7F65">
        <w:t>”</w:t>
      </w:r>
      <w:r w:rsidR="00E710AF">
        <w:t>mikrofon</w:t>
      </w:r>
      <w:r w:rsidR="00FE7F65">
        <w:t>”</w:t>
      </w:r>
      <w:r w:rsidR="00E710AF">
        <w:t xml:space="preserve"> hen til den</w:t>
      </w:r>
      <w:r w:rsidR="00287725">
        <w:t>,</w:t>
      </w:r>
      <w:r w:rsidR="00E710AF">
        <w:t xml:space="preserve"> </w:t>
      </w:r>
      <w:r w:rsidR="00FE7F65">
        <w:t>som</w:t>
      </w:r>
      <w:r w:rsidR="00E710AF">
        <w:t xml:space="preserve"> vil </w:t>
      </w:r>
      <w:r w:rsidR="0060546D">
        <w:t>spørge om noget.</w:t>
      </w:r>
      <w:r w:rsidR="00287725">
        <w:t xml:space="preserve"> </w:t>
      </w:r>
      <w:r w:rsidR="0060546D">
        <w:t>H</w:t>
      </w:r>
      <w:r w:rsidR="00287725">
        <w:t xml:space="preserve">jælp om nødvendigt med at </w:t>
      </w:r>
      <w:r w:rsidR="00CC5B29">
        <w:t>formulere spørgsmålet</w:t>
      </w:r>
      <w:r w:rsidR="00EC2136">
        <w:t>,</w:t>
      </w:r>
      <w:r w:rsidR="00CC5B29">
        <w:t xml:space="preserve"> så</w:t>
      </w:r>
      <w:r w:rsidR="00287725">
        <w:t xml:space="preserve"> det</w:t>
      </w:r>
      <w:r w:rsidR="00CC5B29">
        <w:t xml:space="preserve"> er</w:t>
      </w:r>
      <w:r w:rsidR="00287725">
        <w:t xml:space="preserve"> klart for alle, hvad der spørges om.</w:t>
      </w:r>
    </w:p>
    <w:p w:rsidR="00731502" w:rsidRDefault="001E5EA6" w:rsidP="00731502">
      <w:pPr>
        <w:pStyle w:val="Overskrift2"/>
      </w:pPr>
      <w:r w:rsidRPr="00354AA3">
        <w:t>Opsamling</w:t>
      </w:r>
    </w:p>
    <w:p w:rsidR="002B68B3" w:rsidRDefault="00EC2136">
      <w:r>
        <w:t>Tal med eleverne om værdien af</w:t>
      </w:r>
      <w:r w:rsidR="00287725">
        <w:t xml:space="preserve"> at vende en problemstilling med andre. </w:t>
      </w:r>
      <w:r w:rsidR="00203ADB">
        <w:t>For at træffe gode</w:t>
      </w:r>
      <w:r w:rsidR="00287725">
        <w:t xml:space="preserve"> </w:t>
      </w:r>
      <w:r w:rsidR="00203ADB">
        <w:t xml:space="preserve">valg, kan det være en hjælp </w:t>
      </w:r>
      <w:r w:rsidR="00287725">
        <w:t>at høre forskellige synspunkter</w:t>
      </w:r>
      <w:r w:rsidR="00203ADB">
        <w:t>.</w:t>
      </w:r>
      <w:r w:rsidR="00287725">
        <w:t xml:space="preserve"> </w:t>
      </w:r>
      <w:r w:rsidR="00A3581B">
        <w:t xml:space="preserve">Ved at snakke med andre og høre deres erfaringer, bliver </w:t>
      </w:r>
      <w:r w:rsidR="00A3581B">
        <w:lastRenderedPageBreak/>
        <w:t>man klogere på, hvad der er rigtigt for en selv.</w:t>
      </w:r>
      <w:r w:rsidR="00FA471E">
        <w:t xml:space="preserve"> </w:t>
      </w:r>
      <w:r w:rsidR="000D0489">
        <w:t>Gør opmærksom på</w:t>
      </w:r>
      <w:r w:rsidR="00FA471E">
        <w:t>, at nogle problemstillinger kan være så private, at man kun taler med en eller få om dem.</w:t>
      </w:r>
    </w:p>
    <w:p w:rsidR="001E5EA6" w:rsidRPr="00731502" w:rsidRDefault="001E5EA6" w:rsidP="00D01A25">
      <w:pPr>
        <w:pStyle w:val="Overskrift3"/>
      </w:pPr>
      <w:r w:rsidRPr="00731502">
        <w:t>Spørgsmål til opsamling:</w:t>
      </w:r>
    </w:p>
    <w:p w:rsidR="00C5068C" w:rsidRDefault="00A3581B" w:rsidP="00E002FC">
      <w:pPr>
        <w:pStyle w:val="Opstilling-punkttegn"/>
      </w:pPr>
      <w:r>
        <w:t>Hvad gør I, hvis I går rundt med et dilemma, som ligner dem</w:t>
      </w:r>
      <w:r w:rsidR="00FE7F65">
        <w:t>,</w:t>
      </w:r>
      <w:r>
        <w:t xml:space="preserve"> vi har hørt om? Hvem snakker I med?</w:t>
      </w:r>
    </w:p>
    <w:p w:rsidR="00C5068C" w:rsidRDefault="00F4381C" w:rsidP="00E002FC">
      <w:pPr>
        <w:pStyle w:val="Opstilling-punkttegn"/>
      </w:pPr>
      <w:r>
        <w:t xml:space="preserve">Kender I situationer, hvor I eller nogen I kender, har ændret holdning efter at have hørt </w:t>
      </w:r>
      <w:r w:rsidR="00203ADB">
        <w:t xml:space="preserve">en anden mening og </w:t>
      </w:r>
      <w:r>
        <w:t>gode råd fra andre?</w:t>
      </w:r>
    </w:p>
    <w:p w:rsidR="001E5EA6" w:rsidRDefault="00F4381C" w:rsidP="00203ADB">
      <w:pPr>
        <w:pStyle w:val="Opstilling-punkttegn"/>
      </w:pPr>
      <w:r>
        <w:t>Er der andre</w:t>
      </w:r>
      <w:r w:rsidR="00FA471E">
        <w:t xml:space="preserve"> emner, I kan</w:t>
      </w:r>
      <w:r w:rsidR="00C5068C">
        <w:t xml:space="preserve"> forestille jer</w:t>
      </w:r>
      <w:r w:rsidR="000825F4">
        <w:t>,</w:t>
      </w:r>
      <w:r w:rsidR="00C5068C">
        <w:t xml:space="preserve"> </w:t>
      </w:r>
      <w:r>
        <w:t>det vil være spændende</w:t>
      </w:r>
      <w:r w:rsidR="00C5068C">
        <w:t xml:space="preserve"> </w:t>
      </w:r>
      <w:r w:rsidR="00FE7F65">
        <w:t xml:space="preserve">at </w:t>
      </w:r>
      <w:r w:rsidR="00C5068C">
        <w:t>lave dilemmaspørgsmål til?</w:t>
      </w:r>
      <w:r w:rsidR="001E4B9F">
        <w:t xml:space="preserve"> </w:t>
      </w:r>
    </w:p>
    <w:p w:rsidR="001E5EA6" w:rsidRDefault="001E5EA6" w:rsidP="001A42F5">
      <w:pPr>
        <w:pStyle w:val="Bokstips"/>
        <w:rPr>
          <w:lang w:val="da-DK"/>
        </w:rPr>
      </w:pPr>
      <w:r w:rsidRPr="00E002FC">
        <w:rPr>
          <w:lang w:val="da-DK"/>
        </w:rPr>
        <w:t>Tips</w:t>
      </w:r>
    </w:p>
    <w:p w:rsidR="00593BF6" w:rsidRPr="006F3E57" w:rsidRDefault="00495F70" w:rsidP="00D01A25">
      <w:pPr>
        <w:pStyle w:val="Ingenafstand"/>
      </w:pPr>
      <w:r>
        <w:t xml:space="preserve">Hvis eleverne har svært ved selv at formulere dilemmaer, mens kammeraterne </w:t>
      </w:r>
      <w:r w:rsidR="00FE7F65">
        <w:t>hører på</w:t>
      </w:r>
      <w:r>
        <w:t xml:space="preserve"> det, så l</w:t>
      </w:r>
      <w:r w:rsidR="00203ADB">
        <w:t>ad eleverne</w:t>
      </w:r>
      <w:r w:rsidR="000D0489">
        <w:t xml:space="preserve"> skrive egne forslag til dilemmaspørgsmål</w:t>
      </w:r>
      <w:r>
        <w:t xml:space="preserve"> på sedler. Underviser kan derefter trække elevernes egne spørgsmål op af hatten og bevare </w:t>
      </w:r>
      <w:r w:rsidR="00FE7F65">
        <w:t>elevernes</w:t>
      </w:r>
      <w:r>
        <w:t xml:space="preserve"> anonymitet.</w:t>
      </w:r>
    </w:p>
    <w:sectPr w:rsidR="00593BF6" w:rsidRPr="006F3E57" w:rsidSect="00A62896">
      <w:pgSz w:w="11906" w:h="16838"/>
      <w:pgMar w:top="1843" w:right="1134" w:bottom="184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194D" w:rsidRDefault="005E194D">
      <w:pPr>
        <w:spacing w:after="0" w:line="240" w:lineRule="auto"/>
      </w:pPr>
      <w:r>
        <w:separator/>
      </w:r>
    </w:p>
  </w:endnote>
  <w:endnote w:type="continuationSeparator" w:id="0">
    <w:p w:rsidR="005E194D" w:rsidRDefault="005E1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194D" w:rsidRDefault="005E194D">
      <w:pPr>
        <w:spacing w:after="0" w:line="240" w:lineRule="auto"/>
      </w:pPr>
      <w:r>
        <w:separator/>
      </w:r>
    </w:p>
  </w:footnote>
  <w:footnote w:type="continuationSeparator" w:id="0">
    <w:p w:rsidR="005E194D" w:rsidRDefault="005E19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3BB855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1772D7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88E67A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6E52AB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984C0B9A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602CC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A98034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D5CEFF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D5104C0E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1A243BE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835838F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0E2053B"/>
    <w:multiLevelType w:val="hybridMultilevel"/>
    <w:tmpl w:val="AFDC3732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>
    <w:nsid w:val="0B6C50B5"/>
    <w:multiLevelType w:val="hybridMultilevel"/>
    <w:tmpl w:val="F3328A7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1C2316"/>
    <w:multiLevelType w:val="hybridMultilevel"/>
    <w:tmpl w:val="6FC69344"/>
    <w:lvl w:ilvl="0" w:tplc="E8FCC8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E370B2"/>
    <w:multiLevelType w:val="hybridMultilevel"/>
    <w:tmpl w:val="6F4AC7C6"/>
    <w:lvl w:ilvl="0" w:tplc="0406000F">
      <w:start w:val="1"/>
      <w:numFmt w:val="decimal"/>
      <w:lvlText w:val="%1."/>
      <w:lvlJc w:val="left"/>
      <w:pPr>
        <w:ind w:left="644" w:hanging="360"/>
      </w:pPr>
    </w:lvl>
    <w:lvl w:ilvl="1" w:tplc="04060019" w:tentative="1">
      <w:start w:val="1"/>
      <w:numFmt w:val="lowerLetter"/>
      <w:lvlText w:val="%2."/>
      <w:lvlJc w:val="left"/>
      <w:pPr>
        <w:ind w:left="1364" w:hanging="360"/>
      </w:pPr>
    </w:lvl>
    <w:lvl w:ilvl="2" w:tplc="0406001B" w:tentative="1">
      <w:start w:val="1"/>
      <w:numFmt w:val="lowerRoman"/>
      <w:lvlText w:val="%3."/>
      <w:lvlJc w:val="right"/>
      <w:pPr>
        <w:ind w:left="2084" w:hanging="180"/>
      </w:pPr>
    </w:lvl>
    <w:lvl w:ilvl="3" w:tplc="0406000F" w:tentative="1">
      <w:start w:val="1"/>
      <w:numFmt w:val="decimal"/>
      <w:lvlText w:val="%4."/>
      <w:lvlJc w:val="left"/>
      <w:pPr>
        <w:ind w:left="2804" w:hanging="360"/>
      </w:pPr>
    </w:lvl>
    <w:lvl w:ilvl="4" w:tplc="04060019" w:tentative="1">
      <w:start w:val="1"/>
      <w:numFmt w:val="lowerLetter"/>
      <w:lvlText w:val="%5."/>
      <w:lvlJc w:val="left"/>
      <w:pPr>
        <w:ind w:left="3524" w:hanging="360"/>
      </w:pPr>
    </w:lvl>
    <w:lvl w:ilvl="5" w:tplc="0406001B" w:tentative="1">
      <w:start w:val="1"/>
      <w:numFmt w:val="lowerRoman"/>
      <w:lvlText w:val="%6."/>
      <w:lvlJc w:val="right"/>
      <w:pPr>
        <w:ind w:left="4244" w:hanging="180"/>
      </w:pPr>
    </w:lvl>
    <w:lvl w:ilvl="6" w:tplc="0406000F" w:tentative="1">
      <w:start w:val="1"/>
      <w:numFmt w:val="decimal"/>
      <w:lvlText w:val="%7."/>
      <w:lvlJc w:val="left"/>
      <w:pPr>
        <w:ind w:left="4964" w:hanging="360"/>
      </w:pPr>
    </w:lvl>
    <w:lvl w:ilvl="7" w:tplc="04060019" w:tentative="1">
      <w:start w:val="1"/>
      <w:numFmt w:val="lowerLetter"/>
      <w:lvlText w:val="%8."/>
      <w:lvlJc w:val="left"/>
      <w:pPr>
        <w:ind w:left="5684" w:hanging="360"/>
      </w:pPr>
    </w:lvl>
    <w:lvl w:ilvl="8" w:tplc="040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3178783C"/>
    <w:multiLevelType w:val="hybridMultilevel"/>
    <w:tmpl w:val="D90C50CC"/>
    <w:lvl w:ilvl="0" w:tplc="0406000F">
      <w:start w:val="1"/>
      <w:numFmt w:val="decimal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2FE71F9"/>
    <w:multiLevelType w:val="hybridMultilevel"/>
    <w:tmpl w:val="76C83558"/>
    <w:lvl w:ilvl="0" w:tplc="0406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7">
    <w:nsid w:val="36E0604F"/>
    <w:multiLevelType w:val="hybridMultilevel"/>
    <w:tmpl w:val="51E0910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336A94"/>
    <w:multiLevelType w:val="hybridMultilevel"/>
    <w:tmpl w:val="FA646B80"/>
    <w:lvl w:ilvl="0" w:tplc="0406000F">
      <w:start w:val="1"/>
      <w:numFmt w:val="decimal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4617AE3"/>
    <w:multiLevelType w:val="hybridMultilevel"/>
    <w:tmpl w:val="77D002F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286180"/>
    <w:multiLevelType w:val="hybridMultilevel"/>
    <w:tmpl w:val="550C1D4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707DD9"/>
    <w:multiLevelType w:val="hybridMultilevel"/>
    <w:tmpl w:val="63EE2C32"/>
    <w:lvl w:ilvl="0" w:tplc="0406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2">
    <w:nsid w:val="512002A3"/>
    <w:multiLevelType w:val="hybridMultilevel"/>
    <w:tmpl w:val="8620F5A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0F4ADF"/>
    <w:multiLevelType w:val="hybridMultilevel"/>
    <w:tmpl w:val="40CAD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414909"/>
    <w:multiLevelType w:val="hybridMultilevel"/>
    <w:tmpl w:val="B2CCBEDE"/>
    <w:lvl w:ilvl="0" w:tplc="0406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>
    <w:nsid w:val="7DBC6174"/>
    <w:multiLevelType w:val="hybridMultilevel"/>
    <w:tmpl w:val="D3AC155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3"/>
  </w:num>
  <w:num w:numId="13">
    <w:abstractNumId w:val="22"/>
  </w:num>
  <w:num w:numId="14">
    <w:abstractNumId w:val="17"/>
  </w:num>
  <w:num w:numId="15">
    <w:abstractNumId w:val="16"/>
  </w:num>
  <w:num w:numId="16">
    <w:abstractNumId w:val="21"/>
  </w:num>
  <w:num w:numId="17">
    <w:abstractNumId w:val="19"/>
  </w:num>
  <w:num w:numId="18">
    <w:abstractNumId w:val="13"/>
  </w:num>
  <w:num w:numId="19">
    <w:abstractNumId w:val="24"/>
  </w:num>
  <w:num w:numId="20">
    <w:abstractNumId w:val="11"/>
  </w:num>
  <w:num w:numId="21">
    <w:abstractNumId w:val="20"/>
  </w:num>
  <w:num w:numId="22">
    <w:abstractNumId w:val="25"/>
  </w:num>
  <w:num w:numId="23">
    <w:abstractNumId w:val="15"/>
  </w:num>
  <w:num w:numId="24">
    <w:abstractNumId w:val="18"/>
  </w:num>
  <w:num w:numId="25">
    <w:abstractNumId w:val="12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1A71"/>
    <w:rsid w:val="00002444"/>
    <w:rsid w:val="000137BE"/>
    <w:rsid w:val="00027BCE"/>
    <w:rsid w:val="000642AD"/>
    <w:rsid w:val="000825F4"/>
    <w:rsid w:val="00094088"/>
    <w:rsid w:val="000A4DF6"/>
    <w:rsid w:val="000A5D9D"/>
    <w:rsid w:val="000C1223"/>
    <w:rsid w:val="000D0489"/>
    <w:rsid w:val="000D36C3"/>
    <w:rsid w:val="000F3EAC"/>
    <w:rsid w:val="00104BF1"/>
    <w:rsid w:val="001059B3"/>
    <w:rsid w:val="001062B5"/>
    <w:rsid w:val="00111849"/>
    <w:rsid w:val="001121F5"/>
    <w:rsid w:val="001215CE"/>
    <w:rsid w:val="00123CD1"/>
    <w:rsid w:val="00125C95"/>
    <w:rsid w:val="00135EDC"/>
    <w:rsid w:val="00152D73"/>
    <w:rsid w:val="0017475D"/>
    <w:rsid w:val="001963FE"/>
    <w:rsid w:val="00197032"/>
    <w:rsid w:val="001A31BD"/>
    <w:rsid w:val="001A42F5"/>
    <w:rsid w:val="001B1636"/>
    <w:rsid w:val="001E4B9F"/>
    <w:rsid w:val="001E5EA6"/>
    <w:rsid w:val="00203ADB"/>
    <w:rsid w:val="002054A9"/>
    <w:rsid w:val="00230E40"/>
    <w:rsid w:val="00235E95"/>
    <w:rsid w:val="00237EE6"/>
    <w:rsid w:val="00244E2C"/>
    <w:rsid w:val="00281CF4"/>
    <w:rsid w:val="00283E76"/>
    <w:rsid w:val="00287725"/>
    <w:rsid w:val="002B4BD3"/>
    <w:rsid w:val="002B625B"/>
    <w:rsid w:val="002B68B3"/>
    <w:rsid w:val="002D7F59"/>
    <w:rsid w:val="002E2940"/>
    <w:rsid w:val="0031664A"/>
    <w:rsid w:val="00326DCD"/>
    <w:rsid w:val="003346F0"/>
    <w:rsid w:val="00337EFA"/>
    <w:rsid w:val="0035227E"/>
    <w:rsid w:val="00371315"/>
    <w:rsid w:val="003931A3"/>
    <w:rsid w:val="003A4942"/>
    <w:rsid w:val="003C2B0A"/>
    <w:rsid w:val="003C4170"/>
    <w:rsid w:val="003F0666"/>
    <w:rsid w:val="00411EC8"/>
    <w:rsid w:val="00426C45"/>
    <w:rsid w:val="0044270B"/>
    <w:rsid w:val="00445463"/>
    <w:rsid w:val="00453C4E"/>
    <w:rsid w:val="00483D78"/>
    <w:rsid w:val="00495F70"/>
    <w:rsid w:val="004B5809"/>
    <w:rsid w:val="004D42EB"/>
    <w:rsid w:val="004E7F18"/>
    <w:rsid w:val="0050006C"/>
    <w:rsid w:val="0050015A"/>
    <w:rsid w:val="00511DAF"/>
    <w:rsid w:val="00512D8C"/>
    <w:rsid w:val="00525A05"/>
    <w:rsid w:val="00530EA8"/>
    <w:rsid w:val="0053771B"/>
    <w:rsid w:val="00557E42"/>
    <w:rsid w:val="00566306"/>
    <w:rsid w:val="0056646E"/>
    <w:rsid w:val="005709C7"/>
    <w:rsid w:val="00590182"/>
    <w:rsid w:val="00593BF6"/>
    <w:rsid w:val="005973D5"/>
    <w:rsid w:val="005C3B45"/>
    <w:rsid w:val="005E194D"/>
    <w:rsid w:val="006025E0"/>
    <w:rsid w:val="00604DA9"/>
    <w:rsid w:val="0060546D"/>
    <w:rsid w:val="00615E34"/>
    <w:rsid w:val="00624F53"/>
    <w:rsid w:val="00635A2A"/>
    <w:rsid w:val="0067303E"/>
    <w:rsid w:val="00674662"/>
    <w:rsid w:val="006F12DB"/>
    <w:rsid w:val="006F3E57"/>
    <w:rsid w:val="00706470"/>
    <w:rsid w:val="00710A6F"/>
    <w:rsid w:val="0071746F"/>
    <w:rsid w:val="00731502"/>
    <w:rsid w:val="007474E9"/>
    <w:rsid w:val="007738DD"/>
    <w:rsid w:val="00785172"/>
    <w:rsid w:val="007B2610"/>
    <w:rsid w:val="007C2326"/>
    <w:rsid w:val="007C6E46"/>
    <w:rsid w:val="007E6DFA"/>
    <w:rsid w:val="007F06F7"/>
    <w:rsid w:val="007F6F3D"/>
    <w:rsid w:val="00803F74"/>
    <w:rsid w:val="0084435A"/>
    <w:rsid w:val="00876870"/>
    <w:rsid w:val="00900E7D"/>
    <w:rsid w:val="0091021E"/>
    <w:rsid w:val="009141A4"/>
    <w:rsid w:val="00916DB0"/>
    <w:rsid w:val="00957B94"/>
    <w:rsid w:val="00973232"/>
    <w:rsid w:val="009903FC"/>
    <w:rsid w:val="0099691A"/>
    <w:rsid w:val="009A0FDA"/>
    <w:rsid w:val="009A6F95"/>
    <w:rsid w:val="009F32BB"/>
    <w:rsid w:val="00A33A9B"/>
    <w:rsid w:val="00A3581B"/>
    <w:rsid w:val="00A36E38"/>
    <w:rsid w:val="00A4018E"/>
    <w:rsid w:val="00A4763D"/>
    <w:rsid w:val="00A62896"/>
    <w:rsid w:val="00A661AC"/>
    <w:rsid w:val="00A6768E"/>
    <w:rsid w:val="00A67E19"/>
    <w:rsid w:val="00A71ED1"/>
    <w:rsid w:val="00A76890"/>
    <w:rsid w:val="00A915AF"/>
    <w:rsid w:val="00A94E3F"/>
    <w:rsid w:val="00AE53E5"/>
    <w:rsid w:val="00AF1C28"/>
    <w:rsid w:val="00B03723"/>
    <w:rsid w:val="00B12AFA"/>
    <w:rsid w:val="00B42460"/>
    <w:rsid w:val="00B432FE"/>
    <w:rsid w:val="00B545C6"/>
    <w:rsid w:val="00B705CF"/>
    <w:rsid w:val="00B745A7"/>
    <w:rsid w:val="00B85B3E"/>
    <w:rsid w:val="00B86560"/>
    <w:rsid w:val="00B91044"/>
    <w:rsid w:val="00BA7932"/>
    <w:rsid w:val="00BB5989"/>
    <w:rsid w:val="00BC25B6"/>
    <w:rsid w:val="00BC5A2A"/>
    <w:rsid w:val="00BC5BF9"/>
    <w:rsid w:val="00BD46DC"/>
    <w:rsid w:val="00C04745"/>
    <w:rsid w:val="00C14401"/>
    <w:rsid w:val="00C2456C"/>
    <w:rsid w:val="00C36BEB"/>
    <w:rsid w:val="00C5068C"/>
    <w:rsid w:val="00C5772A"/>
    <w:rsid w:val="00C849AE"/>
    <w:rsid w:val="00CC018D"/>
    <w:rsid w:val="00CC5B29"/>
    <w:rsid w:val="00CC671D"/>
    <w:rsid w:val="00CE25BB"/>
    <w:rsid w:val="00D01A25"/>
    <w:rsid w:val="00D04455"/>
    <w:rsid w:val="00D73BE6"/>
    <w:rsid w:val="00D90ABD"/>
    <w:rsid w:val="00D93F28"/>
    <w:rsid w:val="00DA21A0"/>
    <w:rsid w:val="00DB4DF2"/>
    <w:rsid w:val="00DC1D18"/>
    <w:rsid w:val="00DC510A"/>
    <w:rsid w:val="00DD2AE4"/>
    <w:rsid w:val="00DD5963"/>
    <w:rsid w:val="00DE31C4"/>
    <w:rsid w:val="00E002FC"/>
    <w:rsid w:val="00E14233"/>
    <w:rsid w:val="00E46E07"/>
    <w:rsid w:val="00E525F8"/>
    <w:rsid w:val="00E55BCB"/>
    <w:rsid w:val="00E710AF"/>
    <w:rsid w:val="00E9279B"/>
    <w:rsid w:val="00EA3666"/>
    <w:rsid w:val="00EC2136"/>
    <w:rsid w:val="00ED3E0F"/>
    <w:rsid w:val="00ED6F9D"/>
    <w:rsid w:val="00F064D0"/>
    <w:rsid w:val="00F07D1E"/>
    <w:rsid w:val="00F27CD9"/>
    <w:rsid w:val="00F3780E"/>
    <w:rsid w:val="00F4213D"/>
    <w:rsid w:val="00F4381C"/>
    <w:rsid w:val="00F67A6B"/>
    <w:rsid w:val="00F74B3D"/>
    <w:rsid w:val="00F75B74"/>
    <w:rsid w:val="00F82903"/>
    <w:rsid w:val="00F8385A"/>
    <w:rsid w:val="00FA471E"/>
    <w:rsid w:val="00FB1A71"/>
    <w:rsid w:val="00FB2804"/>
    <w:rsid w:val="00FD3C69"/>
    <w:rsid w:val="00FE7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0BBD63D-6471-418B-AD16-1E7F2B5465AC}"/>
  <w:documentProtection w:edit="readOnly" w:enforcement="1" w:cryptProviderType="rsaFull" w:cryptAlgorithmClass="hash" w:cryptAlgorithmType="typeAny" w:cryptAlgorithmSid="4" w:cryptSpinCount="100000" w:hash="Jz3F9SvdoGXowIqPbaYk4HMxRDA=" w:salt="Zg2MBbBv3XIQpwZVZIKHAQ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6306"/>
  </w:style>
  <w:style w:type="paragraph" w:styleId="Overskrift1">
    <w:name w:val="heading 1"/>
    <w:basedOn w:val="Normal"/>
    <w:next w:val="Normal"/>
    <w:link w:val="Overskrift1Tegn"/>
    <w:uiPriority w:val="9"/>
    <w:qFormat/>
    <w:rsid w:val="005663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663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963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5663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5663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663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663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pstilling-punkttegn">
    <w:name w:val="List Bullet"/>
    <w:basedOn w:val="Normal"/>
    <w:uiPriority w:val="99"/>
    <w:unhideWhenUsed/>
    <w:rsid w:val="00566306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566306"/>
    <w:pPr>
      <w:numPr>
        <w:numId w:val="2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566306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566306"/>
    <w:pPr>
      <w:numPr>
        <w:numId w:val="7"/>
      </w:numPr>
      <w:contextualSpacing/>
    </w:pPr>
  </w:style>
  <w:style w:type="character" w:styleId="Strk">
    <w:name w:val="Strong"/>
    <w:basedOn w:val="Standardskrifttypeiafsnit"/>
    <w:uiPriority w:val="22"/>
    <w:qFormat/>
    <w:rsid w:val="00566306"/>
    <w:rPr>
      <w:b/>
      <w:bCs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963F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Kommentar">
    <w:name w:val="Kommentar"/>
    <w:basedOn w:val="Normal"/>
    <w:qFormat/>
    <w:rsid w:val="00590182"/>
    <w:rPr>
      <w:color w:val="C0504D" w:themeColor="accent2"/>
    </w:rPr>
  </w:style>
  <w:style w:type="paragraph" w:customStyle="1" w:styleId="Video">
    <w:name w:val="Video"/>
    <w:basedOn w:val="Normal"/>
    <w:next w:val="Normal"/>
    <w:qFormat/>
    <w:rsid w:val="009A6F95"/>
    <w:rPr>
      <w:color w:val="F79646" w:themeColor="accent6"/>
    </w:rPr>
  </w:style>
  <w:style w:type="paragraph" w:customStyle="1" w:styleId="Figuroverskrift">
    <w:name w:val="Figuroverskrift"/>
    <w:basedOn w:val="Normal"/>
    <w:next w:val="Figur"/>
    <w:qFormat/>
    <w:rsid w:val="00590182"/>
    <w:rPr>
      <w:color w:val="9BBB59" w:themeColor="accent3"/>
    </w:rPr>
  </w:style>
  <w:style w:type="paragraph" w:customStyle="1" w:styleId="Figur">
    <w:name w:val="Figur"/>
    <w:basedOn w:val="Normal"/>
    <w:qFormat/>
    <w:rsid w:val="00590182"/>
    <w:rPr>
      <w:color w:val="9BBB59" w:themeColor="accent3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A6F9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A6F95"/>
    <w:rPr>
      <w:rFonts w:ascii="Lucida Grande" w:hAnsi="Lucida Grande"/>
      <w:sz w:val="18"/>
      <w:szCs w:val="18"/>
    </w:rPr>
  </w:style>
  <w:style w:type="paragraph" w:customStyle="1" w:styleId="Tabeloverskrift">
    <w:name w:val="Tabeloverskrift"/>
    <w:basedOn w:val="Normal"/>
    <w:qFormat/>
    <w:rsid w:val="00590182"/>
    <w:rPr>
      <w:color w:val="660066"/>
    </w:rPr>
  </w:style>
  <w:style w:type="table" w:styleId="Tabel-Gitter">
    <w:name w:val="Table Grid"/>
    <w:basedOn w:val="Tabel-Normal"/>
    <w:uiPriority w:val="59"/>
    <w:rsid w:val="00B037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6025E0"/>
    <w:rPr>
      <w:color w:val="808080"/>
    </w:rPr>
  </w:style>
  <w:style w:type="paragraph" w:customStyle="1" w:styleId="Feedback">
    <w:name w:val="Feedback"/>
    <w:basedOn w:val="Normal"/>
    <w:autoRedefine/>
    <w:qFormat/>
    <w:rsid w:val="00C849AE"/>
    <w:rPr>
      <w:rFonts w:ascii="Calibri" w:hAnsi="Calibri"/>
      <w:color w:val="4F6228" w:themeColor="accent3" w:themeShade="80"/>
    </w:rPr>
  </w:style>
  <w:style w:type="paragraph" w:customStyle="1" w:styleId="Bokssprgsmltilopsamling">
    <w:name w:val="Boks spørgsmål til opsamling"/>
    <w:basedOn w:val="Normal"/>
    <w:qFormat/>
    <w:rsid w:val="0035227E"/>
    <w:pPr>
      <w:spacing w:before="240" w:after="0"/>
    </w:pPr>
    <w:rPr>
      <w:color w:val="3366FF"/>
    </w:rPr>
  </w:style>
  <w:style w:type="paragraph" w:customStyle="1" w:styleId="Bokstips">
    <w:name w:val="Boks tips"/>
    <w:basedOn w:val="Normal"/>
    <w:qFormat/>
    <w:rsid w:val="0035227E"/>
    <w:pPr>
      <w:spacing w:before="240" w:after="0"/>
    </w:pPr>
    <w:rPr>
      <w:bCs/>
      <w:color w:val="FF0000"/>
      <w:lang w:val="en-US"/>
    </w:rPr>
  </w:style>
  <w:style w:type="paragraph" w:customStyle="1" w:styleId="Overskriftinstruktionsark">
    <w:name w:val="Overskrift instruktionsark"/>
    <w:basedOn w:val="Overskrift1"/>
    <w:qFormat/>
    <w:rsid w:val="00B12AFA"/>
    <w:rPr>
      <w:color w:val="F79646" w:themeColor="accent6"/>
    </w:rPr>
  </w:style>
  <w:style w:type="paragraph" w:styleId="Listeafsnit">
    <w:name w:val="List Paragraph"/>
    <w:basedOn w:val="Normal"/>
    <w:uiPriority w:val="34"/>
    <w:qFormat/>
    <w:rsid w:val="00FB1A71"/>
    <w:pPr>
      <w:ind w:left="720"/>
      <w:contextualSpacing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FB1A7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FB1A7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FB1A71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FB1A71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FB1A71"/>
    <w:rPr>
      <w:b/>
      <w:bCs/>
      <w:sz w:val="20"/>
      <w:szCs w:val="20"/>
    </w:rPr>
  </w:style>
  <w:style w:type="paragraph" w:styleId="Korrektur">
    <w:name w:val="Revision"/>
    <w:hidden/>
    <w:uiPriority w:val="99"/>
    <w:semiHidden/>
    <w:rsid w:val="00FE7F65"/>
    <w:pPr>
      <w:spacing w:after="0" w:line="240" w:lineRule="auto"/>
    </w:pPr>
  </w:style>
  <w:style w:type="paragraph" w:styleId="Ingenafstand">
    <w:name w:val="No Spacing"/>
    <w:uiPriority w:val="1"/>
    <w:qFormat/>
    <w:rsid w:val="00D01A25"/>
    <w:pPr>
      <w:spacing w:after="0" w:line="240" w:lineRule="auto"/>
    </w:pPr>
  </w:style>
  <w:style w:type="character" w:styleId="Hyperlink">
    <w:name w:val="Hyperlink"/>
    <w:basedOn w:val="Standardskrifttypeiafsnit"/>
    <w:uiPriority w:val="99"/>
    <w:unhideWhenUsed/>
    <w:rsid w:val="00A33A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5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ropbox.com/s/62826moujklnot6/318%20Om%20k%C3%A6rester%20-%20kopiark.pdf?dl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dropbox.com/s/r4lz70qn0r3o6wj/317%20Om%20mobning%20-%20kopiark.pdf?dl=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s\Dropbox\Dig,%20mig%20og%20f&#230;llesskabet\Skabeloner\Skabelon%20Instruktioner%20www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D507D0-F27B-4475-8911-6389D78D4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Skabelon Instruktioner www.dotx</Template>
  <TotalTime>378</TotalTime>
  <Pages>2</Pages>
  <Words>509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Henriette Hedegaard Jensen</cp:lastModifiedBy>
  <cp:revision>30</cp:revision>
  <dcterms:created xsi:type="dcterms:W3CDTF">2014-02-20T09:34:00Z</dcterms:created>
  <dcterms:modified xsi:type="dcterms:W3CDTF">2014-12-17T11:33:00Z</dcterms:modified>
</cp:coreProperties>
</file>