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4E9" w:rsidRPr="007474E9" w:rsidRDefault="00F77AC0" w:rsidP="007474E9">
      <w:pPr>
        <w:pStyle w:val="Titel"/>
      </w:pPr>
      <w:proofErr w:type="spellStart"/>
      <w:r>
        <w:t>Instruktionsark</w:t>
      </w:r>
      <w:proofErr w:type="spellEnd"/>
      <w:r w:rsidR="001A42F5">
        <w:t xml:space="preserve"> </w:t>
      </w:r>
      <w:r w:rsidR="007540C3">
        <w:t>66 Stop motion</w:t>
      </w:r>
    </w:p>
    <w:p w:rsidR="00B12AFA" w:rsidRDefault="007540C3" w:rsidP="00B12AFA">
      <w:pPr>
        <w:pStyle w:val="Overskriftinstruktionsark"/>
      </w:pPr>
      <w:r>
        <w:t>Stop motion</w:t>
      </w:r>
    </w:p>
    <w:p w:rsidR="001E5EA6" w:rsidRDefault="001E5EA6" w:rsidP="001E5EA6">
      <w:pPr>
        <w:spacing w:after="0" w:line="240" w:lineRule="auto"/>
      </w:pPr>
    </w:p>
    <w:p w:rsidR="001E5EA6" w:rsidRPr="00354AA3" w:rsidRDefault="001E5EA6" w:rsidP="001A42F5">
      <w:pPr>
        <w:pStyle w:val="Overskrift2"/>
      </w:pPr>
      <w:r w:rsidRPr="00354AA3">
        <w:t>Målsætning</w:t>
      </w:r>
    </w:p>
    <w:p w:rsidR="00F527FC" w:rsidRPr="00F527FC" w:rsidRDefault="00F527FC" w:rsidP="00F527FC">
      <w:pPr>
        <w:pStyle w:val="Ingenafstand"/>
      </w:pPr>
      <w:r w:rsidRPr="00F527FC">
        <w:t>Eleverne øver kontrol over kroppen. De arbejder med at bevare kontakten til sig selv for bedre at kunne undgå at forskellige situationer og følelser ikke løber af med dem.</w:t>
      </w:r>
    </w:p>
    <w:p w:rsidR="00223ADB" w:rsidRDefault="00223ADB" w:rsidP="00223ADB">
      <w:pPr>
        <w:pStyle w:val="Video"/>
      </w:pPr>
      <w:r w:rsidRPr="00223ADB">
        <w:t>66 Stopmotion</w:t>
      </w:r>
    </w:p>
    <w:p w:rsidR="001E5EA6" w:rsidRPr="00354AA3" w:rsidRDefault="001E5EA6" w:rsidP="001A42F5">
      <w:pPr>
        <w:pStyle w:val="Overskrift2"/>
      </w:pPr>
      <w:r>
        <w:t>Antal deltagere</w:t>
      </w:r>
    </w:p>
    <w:p w:rsidR="00E16928" w:rsidRPr="0071648D" w:rsidRDefault="00946B41" w:rsidP="001E5EA6">
      <w:pPr>
        <w:spacing w:after="0" w:line="240" w:lineRule="auto"/>
      </w:pPr>
      <w:r>
        <w:t>Fra 5</w:t>
      </w:r>
      <w:r w:rsidR="001E5EA6">
        <w:t>.</w:t>
      </w:r>
      <w:r w:rsidR="00B65BAF">
        <w:t xml:space="preserve"> </w:t>
      </w:r>
    </w:p>
    <w:p w:rsidR="001E5EA6" w:rsidRPr="00354AA3" w:rsidRDefault="001E5EA6" w:rsidP="001A42F5">
      <w:pPr>
        <w:pStyle w:val="Overskrift2"/>
      </w:pPr>
      <w:r w:rsidRPr="00354AA3">
        <w:t>Varighed og forudsætninger</w:t>
      </w:r>
    </w:p>
    <w:p w:rsidR="001E5EA6" w:rsidRDefault="00946B41" w:rsidP="001E5EA6">
      <w:pPr>
        <w:spacing w:after="0" w:line="240" w:lineRule="auto"/>
      </w:pPr>
      <w:r>
        <w:t xml:space="preserve">Fra 10 </w:t>
      </w:r>
      <w:r w:rsidR="001E5EA6">
        <w:t xml:space="preserve">minutter. </w:t>
      </w:r>
      <w:r>
        <w:t>Gulvplads, så</w:t>
      </w:r>
      <w:r w:rsidR="001E5EA6">
        <w:t xml:space="preserve"> alle kan stå i en cirkel og se hinanden. </w:t>
      </w:r>
    </w:p>
    <w:p w:rsidR="001E5EA6" w:rsidRDefault="001E5EA6" w:rsidP="001A42F5">
      <w:pPr>
        <w:pStyle w:val="Overskrift2"/>
      </w:pPr>
      <w:r w:rsidRPr="00354AA3">
        <w:t>Instruktion</w:t>
      </w:r>
    </w:p>
    <w:p w:rsidR="005B7CD7" w:rsidRDefault="00453FA0" w:rsidP="008662D9">
      <w:pPr>
        <w:pStyle w:val="Ingenafstand"/>
      </w:pPr>
      <w:r w:rsidRPr="00453FA0">
        <w:t>Bed eleverne om at stå i en cirkel</w:t>
      </w:r>
      <w:r w:rsidR="00D84E7A">
        <w:t xml:space="preserve"> med</w:t>
      </w:r>
      <w:r>
        <w:t xml:space="preserve"> </w:t>
      </w:r>
      <w:r w:rsidR="00232827">
        <w:t>en frivilli</w:t>
      </w:r>
      <w:r w:rsidR="00D84E7A">
        <w:t>g</w:t>
      </w:r>
      <w:r w:rsidR="00232827">
        <w:t xml:space="preserve"> i midten. </w:t>
      </w:r>
      <w:r w:rsidR="005D49F7">
        <w:t>Melder</w:t>
      </w:r>
      <w:r w:rsidR="00232827">
        <w:t xml:space="preserve"> ingen</w:t>
      </w:r>
      <w:r w:rsidR="005D49F7">
        <w:t xml:space="preserve"> sig</w:t>
      </w:r>
      <w:r w:rsidR="00E754C1">
        <w:t xml:space="preserve">, </w:t>
      </w:r>
      <w:r w:rsidR="005D49F7">
        <w:t>så</w:t>
      </w:r>
      <w:r w:rsidR="00232827">
        <w:t xml:space="preserve"> </w:t>
      </w:r>
      <w:r w:rsidR="00D84E7A">
        <w:t xml:space="preserve">begynder </w:t>
      </w:r>
      <w:r w:rsidR="00232827">
        <w:t>underviser med at være i midten. Fortæl eleverne</w:t>
      </w:r>
      <w:r w:rsidR="00D84E7A">
        <w:t xml:space="preserve"> at</w:t>
      </w:r>
      <w:r w:rsidR="00232827">
        <w:t>, I skal hjælpe hinanden med at skabe en historie efter Stop motion</w:t>
      </w:r>
      <w:r w:rsidR="000F709B">
        <w:t xml:space="preserve"> metoden</w:t>
      </w:r>
      <w:r w:rsidR="00232827">
        <w:t>.</w:t>
      </w:r>
      <w:r w:rsidR="005B7CD7">
        <w:t xml:space="preserve"> </w:t>
      </w:r>
      <w:r w:rsidR="00E754C1">
        <w:t xml:space="preserve">I </w:t>
      </w:r>
      <w:r w:rsidR="000718B7">
        <w:t>S</w:t>
      </w:r>
      <w:r w:rsidR="000F709B">
        <w:t>top motion arbejde</w:t>
      </w:r>
      <w:r w:rsidR="00E754C1">
        <w:t>s der</w:t>
      </w:r>
      <w:r w:rsidR="000F709B">
        <w:t xml:space="preserve"> med </w:t>
      </w:r>
      <w:r w:rsidR="005B7CD7">
        <w:t xml:space="preserve">enkeltstående </w:t>
      </w:r>
      <w:r w:rsidR="00232827">
        <w:t>billeder</w:t>
      </w:r>
      <w:r w:rsidR="000F709B">
        <w:t>, som</w:t>
      </w:r>
      <w:r w:rsidR="005557BF">
        <w:t xml:space="preserve"> kædes sammen og sættes i bevægelse</w:t>
      </w:r>
      <w:r w:rsidR="00E754C1">
        <w:t>. På den måde</w:t>
      </w:r>
      <w:r w:rsidR="005557BF">
        <w:t xml:space="preserve"> skabes</w:t>
      </w:r>
      <w:r w:rsidR="00E754C1">
        <w:t xml:space="preserve"> der</w:t>
      </w:r>
      <w:r w:rsidR="005557BF">
        <w:t xml:space="preserve"> en fortælling. En </w:t>
      </w:r>
      <w:r w:rsidR="0012405B">
        <w:t xml:space="preserve">af </w:t>
      </w:r>
      <w:r w:rsidR="005557BF">
        <w:t>eleverne ude i cirklen</w:t>
      </w:r>
      <w:r w:rsidR="00584628">
        <w:t xml:space="preserve"> begynder</w:t>
      </w:r>
      <w:r w:rsidR="005557BF">
        <w:t xml:space="preserve"> med at sige en sætning og personen i midten indtager en position, der passer med </w:t>
      </w:r>
      <w:r w:rsidR="000F709B">
        <w:t>sætningen</w:t>
      </w:r>
      <w:r w:rsidR="005557BF">
        <w:t xml:space="preserve">. </w:t>
      </w:r>
      <w:r w:rsidR="00ED7AC1">
        <w:t>Den næste elev i cirklen siger en sætning, der bygger videre på den første. Start med 4-5 elever til</w:t>
      </w:r>
      <w:r w:rsidR="000F709B">
        <w:t xml:space="preserve"> at lave</w:t>
      </w:r>
      <w:r w:rsidR="00ED7AC1">
        <w:t xml:space="preserve"> en historie</w:t>
      </w:r>
      <w:r w:rsidR="0012405B">
        <w:t>.</w:t>
      </w:r>
      <w:r w:rsidR="00ED7AC1">
        <w:t xml:space="preserve"> </w:t>
      </w:r>
      <w:r w:rsidR="000F709B">
        <w:t>Hver s</w:t>
      </w:r>
      <w:r w:rsidR="005B7CD7">
        <w:t>ætning skal være kort, beskrivende og indeholde et handleverbum.</w:t>
      </w:r>
    </w:p>
    <w:p w:rsidR="000F709B" w:rsidRDefault="005B7CD7" w:rsidP="008662D9">
      <w:pPr>
        <w:pStyle w:val="Ingenafstand"/>
      </w:pPr>
      <w:r w:rsidRPr="000F709B">
        <w:rPr>
          <w:b/>
        </w:rPr>
        <w:t>Eksempel</w:t>
      </w:r>
      <w:r>
        <w:t>:</w:t>
      </w:r>
      <w:r w:rsidR="000F709B">
        <w:t xml:space="preserve"> </w:t>
      </w:r>
    </w:p>
    <w:p w:rsidR="000F709B" w:rsidRDefault="005B7CD7" w:rsidP="00334AAB">
      <w:pPr>
        <w:pStyle w:val="Opstilling-punkttegn"/>
      </w:pPr>
      <w:r>
        <w:t>1. sætning</w:t>
      </w:r>
      <w:r>
        <w:rPr>
          <w:i/>
        </w:rPr>
        <w:t>.</w:t>
      </w:r>
      <w:r w:rsidRPr="005B7CD7">
        <w:rPr>
          <w:i/>
        </w:rPr>
        <w:t>”En mand køre</w:t>
      </w:r>
      <w:r w:rsidR="0012405B">
        <w:rPr>
          <w:i/>
        </w:rPr>
        <w:t>r</w:t>
      </w:r>
      <w:r w:rsidRPr="005B7CD7">
        <w:rPr>
          <w:i/>
        </w:rPr>
        <w:t xml:space="preserve"> bil og vinker til en</w:t>
      </w:r>
      <w:r w:rsidR="00D84E7A">
        <w:rPr>
          <w:i/>
        </w:rPr>
        <w:t>,</w:t>
      </w:r>
      <w:r w:rsidRPr="005B7CD7">
        <w:rPr>
          <w:i/>
        </w:rPr>
        <w:t xml:space="preserve"> han kender”</w:t>
      </w:r>
      <w:r w:rsidR="000F709B">
        <w:rPr>
          <w:i/>
        </w:rPr>
        <w:t>.</w:t>
      </w:r>
      <w:r>
        <w:rPr>
          <w:i/>
        </w:rPr>
        <w:t xml:space="preserve"> </w:t>
      </w:r>
      <w:r w:rsidR="00E11888">
        <w:t>P</w:t>
      </w:r>
      <w:r>
        <w:t xml:space="preserve">ersonen i midten </w:t>
      </w:r>
      <w:r w:rsidR="00E11888">
        <w:t xml:space="preserve">holder om og drejer på et imaginært rat med den ene hånd og vinker med den anden. </w:t>
      </w:r>
    </w:p>
    <w:p w:rsidR="000F709B" w:rsidRDefault="00E11888" w:rsidP="00334AAB">
      <w:pPr>
        <w:pStyle w:val="Opstilling-punkttegn"/>
      </w:pPr>
      <w:r>
        <w:t>2. sætning ”</w:t>
      </w:r>
      <w:r w:rsidR="000F709B">
        <w:t>P</w:t>
      </w:r>
      <w:r>
        <w:rPr>
          <w:i/>
        </w:rPr>
        <w:t xml:space="preserve">ludselig får han ondt i maven”. </w:t>
      </w:r>
      <w:r>
        <w:t>Personen i midten holder sig om maven</w:t>
      </w:r>
      <w:r w:rsidR="0012405B">
        <w:t xml:space="preserve"> og laver mimik</w:t>
      </w:r>
      <w:r w:rsidR="000F709B">
        <w:t>,</w:t>
      </w:r>
      <w:r w:rsidR="0012405B">
        <w:t xml:space="preserve"> der passer dertil</w:t>
      </w:r>
      <w:r>
        <w:t>.</w:t>
      </w:r>
      <w:r w:rsidR="00ED7AC1">
        <w:t xml:space="preserve"> </w:t>
      </w:r>
    </w:p>
    <w:p w:rsidR="000F709B" w:rsidRDefault="00ED7AC1" w:rsidP="00334AAB">
      <w:pPr>
        <w:pStyle w:val="Opstilling-punkttegn"/>
      </w:pPr>
      <w:r>
        <w:t>3. sætning ”</w:t>
      </w:r>
      <w:r w:rsidR="000F709B">
        <w:rPr>
          <w:i/>
        </w:rPr>
        <w:t>Bilen kører galt og manden dør</w:t>
      </w:r>
      <w:r>
        <w:rPr>
          <w:i/>
        </w:rPr>
        <w:t>”.</w:t>
      </w:r>
      <w:r>
        <w:t xml:space="preserve"> Personen</w:t>
      </w:r>
      <w:r w:rsidRPr="00ED7AC1">
        <w:t xml:space="preserve"> i midten lægger sig på gulvet</w:t>
      </w:r>
      <w:r>
        <w:t xml:space="preserve"> og spiller død. </w:t>
      </w:r>
    </w:p>
    <w:p w:rsidR="005B7CD7" w:rsidRDefault="00ED7AC1" w:rsidP="00334AAB">
      <w:pPr>
        <w:pStyle w:val="Opstilling-punkttegn"/>
      </w:pPr>
      <w:r>
        <w:t>4. sætning ”</w:t>
      </w:r>
      <w:r>
        <w:rPr>
          <w:i/>
        </w:rPr>
        <w:t xml:space="preserve">Så blev han en engel og fløj op til gud”. </w:t>
      </w:r>
      <w:r>
        <w:t>Personen i midten basker med armene og pudser sin glorie.</w:t>
      </w:r>
    </w:p>
    <w:p w:rsidR="004358C3" w:rsidRDefault="0012405B" w:rsidP="008662D9">
      <w:pPr>
        <w:pStyle w:val="Ingenafstand"/>
      </w:pPr>
      <w:r>
        <w:t>Hvis den, der siger</w:t>
      </w:r>
      <w:r w:rsidR="004358C3">
        <w:t xml:space="preserve"> sætningen</w:t>
      </w:r>
      <w:r>
        <w:t>,</w:t>
      </w:r>
      <w:r w:rsidR="004358C3">
        <w:t xml:space="preserve"> ikke er tilfreds med det kropslige udtryk til sin sætning, kan han komme med yderligere instrukser og evt. selv vise den rettelse</w:t>
      </w:r>
      <w:r>
        <w:t>,</w:t>
      </w:r>
      <w:r w:rsidR="004358C3">
        <w:t xml:space="preserve"> han ønsker. </w:t>
      </w:r>
    </w:p>
    <w:p w:rsidR="00ED7AC1" w:rsidRDefault="00ED7AC1" w:rsidP="008662D9">
      <w:pPr>
        <w:pStyle w:val="Ingenafstand"/>
      </w:pPr>
      <w:r>
        <w:t>Når 4-5 elever har sagt en sætning</w:t>
      </w:r>
      <w:r w:rsidR="004358C3">
        <w:t xml:space="preserve"> og historien er afsluttet, kæder personen i midten de kropslige billeder sammen</w:t>
      </w:r>
      <w:r w:rsidR="000F709B">
        <w:t>,</w:t>
      </w:r>
      <w:r w:rsidR="004358C3">
        <w:t xml:space="preserve"> så den lille historie kommer til at hænge sammen i et forløb. Personen må gerne få hjælp til at huske fra resten af gruppen.</w:t>
      </w:r>
    </w:p>
    <w:p w:rsidR="004358C3" w:rsidRDefault="004358C3" w:rsidP="008662D9">
      <w:pPr>
        <w:pStyle w:val="Ingenafstand"/>
      </w:pPr>
      <w:r>
        <w:t>Vælg en ny person til at stå i midten og lad de næste 4-5 elever i cirklen komme med sætninger.</w:t>
      </w:r>
    </w:p>
    <w:p w:rsidR="004358C3" w:rsidRPr="00ED7AC1" w:rsidRDefault="004358C3" w:rsidP="008662D9">
      <w:pPr>
        <w:pStyle w:val="Ingenafstand"/>
      </w:pPr>
      <w:r>
        <w:t xml:space="preserve">Når eleverne er fortrolige med øvelsen, kan underviser vælge at udvide antallet af sætninger </w:t>
      </w:r>
      <w:r w:rsidR="000F709B">
        <w:t>til længere</w:t>
      </w:r>
      <w:r>
        <w:t xml:space="preserve"> historie</w:t>
      </w:r>
      <w:r w:rsidR="000F709B">
        <w:t>r</w:t>
      </w:r>
      <w:r>
        <w:t>.</w:t>
      </w:r>
    </w:p>
    <w:p w:rsidR="001E5EA6" w:rsidRDefault="001E5EA6" w:rsidP="001A42F5">
      <w:pPr>
        <w:pStyle w:val="Overskrift2"/>
      </w:pPr>
      <w:r w:rsidRPr="00354AA3">
        <w:lastRenderedPageBreak/>
        <w:t>Opsamling</w:t>
      </w:r>
    </w:p>
    <w:p w:rsidR="000840A3" w:rsidRPr="000840A3" w:rsidRDefault="000840A3" w:rsidP="000840A3">
      <w:r>
        <w:t xml:space="preserve">Tal med eleverne om, hvorfor det er hensigtsmæssigt at understøtte det </w:t>
      </w:r>
      <w:r w:rsidR="000718B7">
        <w:t xml:space="preserve">sagte </w:t>
      </w:r>
      <w:r>
        <w:t>med sit kropssprog</w:t>
      </w:r>
      <w:r w:rsidR="00590198">
        <w:t>. Gør dem</w:t>
      </w:r>
      <w:r>
        <w:t xml:space="preserve"> opmærksom</w:t>
      </w:r>
      <w:r w:rsidR="00D84E7A">
        <w:t>me</w:t>
      </w:r>
      <w:r>
        <w:t xml:space="preserve"> på</w:t>
      </w:r>
      <w:r w:rsidR="000718B7">
        <w:t>,</w:t>
      </w:r>
      <w:r>
        <w:t xml:space="preserve"> at det bliver mere levende og interessant at lytte til det</w:t>
      </w:r>
      <w:r w:rsidR="00D84E7A">
        <w:t>,</w:t>
      </w:r>
      <w:r>
        <w:t xml:space="preserve"> </w:t>
      </w:r>
      <w:r w:rsidR="00590198">
        <w:t xml:space="preserve">de siger, </w:t>
      </w:r>
      <w:r w:rsidR="000718B7">
        <w:t xml:space="preserve">når </w:t>
      </w:r>
      <w:r w:rsidR="00590198">
        <w:t xml:space="preserve">de bruger kroppen. </w:t>
      </w:r>
      <w:r w:rsidR="00696E12">
        <w:t>Forklar</w:t>
      </w:r>
      <w:r w:rsidR="00D84E7A">
        <w:t>,</w:t>
      </w:r>
      <w:r w:rsidR="00696E12">
        <w:t xml:space="preserve"> at det bidrager til</w:t>
      </w:r>
      <w:r w:rsidR="00590198">
        <w:t xml:space="preserve"> forståelse </w:t>
      </w:r>
      <w:r w:rsidR="00696E12">
        <w:t>af</w:t>
      </w:r>
      <w:r w:rsidR="000718B7">
        <w:t xml:space="preserve"> det fortalte</w:t>
      </w:r>
      <w:r w:rsidR="00590198">
        <w:t>, når</w:t>
      </w:r>
      <w:r w:rsidR="00696E12">
        <w:t xml:space="preserve"> kroppen er med.</w:t>
      </w:r>
      <w:r w:rsidR="00590198">
        <w:t xml:space="preserve"> </w:t>
      </w:r>
      <w:r w:rsidR="004F5D70">
        <w:t>Undersøgelser viser, at n</w:t>
      </w:r>
      <w:r w:rsidR="00696E12">
        <w:t xml:space="preserve">år vi </w:t>
      </w:r>
      <w:r w:rsidR="00015D9D">
        <w:t>kommunikerer, foregår mindst 50 % af kommunikationen via kropssprog</w:t>
      </w:r>
      <w:r w:rsidR="0012405B">
        <w:t xml:space="preserve"> og mimik, </w:t>
      </w:r>
      <w:r w:rsidR="004F5D70">
        <w:t xml:space="preserve">kun </w:t>
      </w:r>
      <w:r w:rsidR="00015D9D">
        <w:t>en mindre del</w:t>
      </w:r>
      <w:r w:rsidR="004F5D70">
        <w:t xml:space="preserve"> af et budskab</w:t>
      </w:r>
      <w:r w:rsidR="00015D9D">
        <w:t xml:space="preserve"> tilskrives ordene. V</w:t>
      </w:r>
      <w:r w:rsidR="004F5D70">
        <w:t>okal (tonefald, talerytme</w:t>
      </w:r>
      <w:r w:rsidR="00015D9D">
        <w:t>, og andre lyde) spiller også en</w:t>
      </w:r>
      <w:r w:rsidR="0012405B">
        <w:t xml:space="preserve"> betragtelig</w:t>
      </w:r>
      <w:r w:rsidR="00015D9D">
        <w:t xml:space="preserve"> rolle.</w:t>
      </w:r>
    </w:p>
    <w:p w:rsidR="001E5EA6" w:rsidRPr="00F074A4" w:rsidRDefault="001E5EA6" w:rsidP="001A42F5">
      <w:pPr>
        <w:pStyle w:val="Overskrift3"/>
      </w:pPr>
      <w:r>
        <w:t>S</w:t>
      </w:r>
      <w:r w:rsidRPr="00F074A4">
        <w:t>pørgsmål til opsamling:</w:t>
      </w:r>
    </w:p>
    <w:p w:rsidR="0088031C" w:rsidRDefault="00F26AD4" w:rsidP="0088031C">
      <w:pPr>
        <w:pStyle w:val="Opstilling-punkttegn"/>
      </w:pPr>
      <w:r>
        <w:t>Var det svært/let at sætte krop på sætningerne?</w:t>
      </w:r>
    </w:p>
    <w:p w:rsidR="00E002FC" w:rsidRDefault="001E4B9F" w:rsidP="00E002FC">
      <w:pPr>
        <w:pStyle w:val="Opstilling-punkttegn"/>
      </w:pPr>
      <w:r>
        <w:t xml:space="preserve"> </w:t>
      </w:r>
      <w:r w:rsidR="0088031C">
        <w:t>Oplevede I</w:t>
      </w:r>
      <w:r w:rsidR="000718B7">
        <w:t>,</w:t>
      </w:r>
      <w:r w:rsidR="0088031C">
        <w:t xml:space="preserve"> at historie</w:t>
      </w:r>
      <w:r w:rsidR="000718B7">
        <w:t>rne</w:t>
      </w:r>
      <w:r w:rsidR="0088031C">
        <w:t xml:space="preserve"> blev </w:t>
      </w:r>
      <w:r w:rsidR="000718B7">
        <w:t xml:space="preserve">mere </w:t>
      </w:r>
      <w:r w:rsidR="0088031C">
        <w:t>levende og interessant</w:t>
      </w:r>
      <w:r w:rsidR="000718B7">
        <w:t>e</w:t>
      </w:r>
      <w:r w:rsidR="0088031C">
        <w:t>, når der var en krop med i fortællingen?</w:t>
      </w:r>
      <w:r w:rsidR="00F26AD4">
        <w:t xml:space="preserve"> Hvordan</w:t>
      </w:r>
      <w:r w:rsidR="00FC5B71">
        <w:t xml:space="preserve"> og hvorfor</w:t>
      </w:r>
      <w:r w:rsidR="00F26AD4">
        <w:t>?</w:t>
      </w:r>
    </w:p>
    <w:p w:rsidR="001E5EA6" w:rsidRDefault="0088031C" w:rsidP="00E002FC">
      <w:pPr>
        <w:pStyle w:val="Opstilling-punkttegn"/>
      </w:pPr>
      <w:r>
        <w:t xml:space="preserve">Kender I </w:t>
      </w:r>
      <w:r w:rsidR="00555026">
        <w:t xml:space="preserve">til </w:t>
      </w:r>
      <w:r>
        <w:t>situationer, hvor et tydeligt og opfindsomt kropssprog er vigtigt? Fx hvis man ikke taler eller høre</w:t>
      </w:r>
      <w:r w:rsidR="0012405B">
        <w:t>r</w:t>
      </w:r>
      <w:r>
        <w:t xml:space="preserve"> så godt, måske fordi man ikke taler samme sprog.</w:t>
      </w:r>
    </w:p>
    <w:p w:rsidR="0088031C" w:rsidRDefault="0088031C" w:rsidP="00E002FC">
      <w:pPr>
        <w:pStyle w:val="Opstilling-punkttegn"/>
      </w:pPr>
      <w:r>
        <w:t xml:space="preserve">Hvornår er det særligt vigtigt, at der er sammenhæng, mellem det </w:t>
      </w:r>
      <w:r w:rsidR="000718B7">
        <w:t>sagte og kroppens</w:t>
      </w:r>
      <w:r w:rsidR="00354516">
        <w:t xml:space="preserve"> </w:t>
      </w:r>
      <w:r w:rsidR="000718B7">
        <w:t>udtryk</w:t>
      </w:r>
      <w:r>
        <w:t>? Fx når man skal virke overbevisende og troværdig ved en praktik eller jobsamtale. Og når man siger til sin kæreste</w:t>
      </w:r>
      <w:r w:rsidR="00354516">
        <w:t>,</w:t>
      </w:r>
      <w:r>
        <w:t xml:space="preserve"> at man elsker vedkommende</w:t>
      </w:r>
      <w:r w:rsidR="0012405B">
        <w:t>.</w:t>
      </w:r>
    </w:p>
    <w:p w:rsidR="001E5EA6" w:rsidRDefault="001E5EA6" w:rsidP="0088031C">
      <w:pPr>
        <w:pStyle w:val="Opstilling-punkttegn2"/>
        <w:numPr>
          <w:ilvl w:val="0"/>
          <w:numId w:val="0"/>
        </w:numPr>
      </w:pPr>
    </w:p>
    <w:p w:rsidR="001E5EA6" w:rsidRDefault="001E5EA6" w:rsidP="001A42F5">
      <w:pPr>
        <w:pStyle w:val="Bokstips"/>
        <w:rPr>
          <w:lang w:val="da-DK"/>
        </w:rPr>
      </w:pPr>
      <w:r w:rsidRPr="00E002FC">
        <w:rPr>
          <w:lang w:val="da-DK"/>
        </w:rPr>
        <w:t>Tips</w:t>
      </w:r>
    </w:p>
    <w:p w:rsidR="00802511" w:rsidRPr="00453FA0" w:rsidRDefault="00802511" w:rsidP="00802511">
      <w:pPr>
        <w:spacing w:after="0"/>
      </w:pPr>
      <w:r>
        <w:t xml:space="preserve">Til at forklare princippet </w:t>
      </w:r>
      <w:r w:rsidR="00354516">
        <w:t xml:space="preserve">om, </w:t>
      </w:r>
      <w:r>
        <w:t>at der bygges videre på det foregående, kan det være en hjælp at bruge billede af</w:t>
      </w:r>
      <w:r w:rsidRPr="00802511">
        <w:t xml:space="preserve"> </w:t>
      </w:r>
      <w:r>
        <w:t>legoklodser.</w:t>
      </w:r>
    </w:p>
    <w:p w:rsidR="00802511" w:rsidRPr="00453FA0" w:rsidRDefault="00802511" w:rsidP="00802511">
      <w:pPr>
        <w:spacing w:after="0"/>
      </w:pPr>
      <w:r>
        <w:t xml:space="preserve">Ønsker underviser en udbygning af øvelsen, der udfordrer eleverne, vælges en person til at stå i midten. Personen viser </w:t>
      </w:r>
      <w:r w:rsidR="000840A3">
        <w:t>først 3- 4 adskilte billeder,</w:t>
      </w:r>
      <w:r w:rsidRPr="00453FA0">
        <w:t xml:space="preserve"> der</w:t>
      </w:r>
      <w:r w:rsidR="000840A3">
        <w:t xml:space="preserve"> </w:t>
      </w:r>
      <w:r w:rsidRPr="00453FA0">
        <w:t>ef</w:t>
      </w:r>
      <w:r w:rsidR="000840A3">
        <w:t>terfølgende kædes sammen til et forløb</w:t>
      </w:r>
      <w:r w:rsidRPr="00453FA0">
        <w:t xml:space="preserve">. </w:t>
      </w:r>
      <w:r w:rsidR="000840A3">
        <w:t>De øvrige elever kommer med forslag til</w:t>
      </w:r>
      <w:r w:rsidR="0012405B">
        <w:t>,</w:t>
      </w:r>
      <w:r w:rsidR="000840A3">
        <w:t xml:space="preserve"> hvad det kunne være for en fortælling</w:t>
      </w:r>
      <w:r w:rsidR="0012405B">
        <w:t>,</w:t>
      </w:r>
      <w:bookmarkStart w:id="0" w:name="_GoBack"/>
      <w:bookmarkEnd w:id="0"/>
      <w:r w:rsidR="000840A3">
        <w:t xml:space="preserve"> de lige har set. Minder om</w:t>
      </w:r>
      <w:r w:rsidRPr="00453FA0">
        <w:t xml:space="preserve"> </w:t>
      </w:r>
      <w:r w:rsidR="000718B7">
        <w:t>”</w:t>
      </w:r>
      <w:r w:rsidRPr="00453FA0">
        <w:t>gæt og gri</w:t>
      </w:r>
      <w:r w:rsidR="000840A3">
        <w:t>masser</w:t>
      </w:r>
      <w:r w:rsidR="000718B7">
        <w:t>”</w:t>
      </w:r>
      <w:r w:rsidR="000840A3">
        <w:t>.</w:t>
      </w:r>
    </w:p>
    <w:sectPr w:rsidR="00802511" w:rsidRPr="00453FA0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C23" w:rsidRDefault="00913C23">
      <w:pPr>
        <w:spacing w:after="0" w:line="240" w:lineRule="auto"/>
      </w:pPr>
      <w:r>
        <w:separator/>
      </w:r>
    </w:p>
  </w:endnote>
  <w:endnote w:type="continuationSeparator" w:id="0">
    <w:p w:rsidR="00913C23" w:rsidRDefault="00913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C23" w:rsidRDefault="00913C23">
      <w:pPr>
        <w:spacing w:after="0" w:line="240" w:lineRule="auto"/>
      </w:pPr>
      <w:r>
        <w:separator/>
      </w:r>
    </w:p>
  </w:footnote>
  <w:footnote w:type="continuationSeparator" w:id="0">
    <w:p w:rsidR="00913C23" w:rsidRDefault="00913C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71C2316"/>
    <w:multiLevelType w:val="hybridMultilevel"/>
    <w:tmpl w:val="6FC69344"/>
    <w:lvl w:ilvl="0" w:tplc="E8FCC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E71F9"/>
    <w:multiLevelType w:val="hybridMultilevel"/>
    <w:tmpl w:val="76C83558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>
    <w:nsid w:val="36E0604F"/>
    <w:multiLevelType w:val="hybridMultilevel"/>
    <w:tmpl w:val="51E091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617AE3"/>
    <w:multiLevelType w:val="hybridMultilevel"/>
    <w:tmpl w:val="77D002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707DD9"/>
    <w:multiLevelType w:val="hybridMultilevel"/>
    <w:tmpl w:val="63EE2C32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>
    <w:nsid w:val="512002A3"/>
    <w:multiLevelType w:val="hybridMultilevel"/>
    <w:tmpl w:val="8620F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6"/>
  </w:num>
  <w:num w:numId="14">
    <w:abstractNumId w:val="13"/>
  </w:num>
  <w:num w:numId="15">
    <w:abstractNumId w:val="12"/>
  </w:num>
  <w:num w:numId="16">
    <w:abstractNumId w:val="15"/>
  </w:num>
  <w:num w:numId="17">
    <w:abstractNumId w:val="14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9517CA"/>
    <w:rsid w:val="000137BE"/>
    <w:rsid w:val="00015D9D"/>
    <w:rsid w:val="00031DA8"/>
    <w:rsid w:val="000426F1"/>
    <w:rsid w:val="000718B7"/>
    <w:rsid w:val="000840A3"/>
    <w:rsid w:val="00091922"/>
    <w:rsid w:val="00094088"/>
    <w:rsid w:val="000A5D9D"/>
    <w:rsid w:val="000C1223"/>
    <w:rsid w:val="000D36C3"/>
    <w:rsid w:val="000F709B"/>
    <w:rsid w:val="001059B3"/>
    <w:rsid w:val="001062B5"/>
    <w:rsid w:val="00111849"/>
    <w:rsid w:val="001215CE"/>
    <w:rsid w:val="00121838"/>
    <w:rsid w:val="00123CD1"/>
    <w:rsid w:val="0012405B"/>
    <w:rsid w:val="00125C95"/>
    <w:rsid w:val="00135EDC"/>
    <w:rsid w:val="00152D73"/>
    <w:rsid w:val="0017475D"/>
    <w:rsid w:val="001963FE"/>
    <w:rsid w:val="00197032"/>
    <w:rsid w:val="001A31BD"/>
    <w:rsid w:val="001A42F5"/>
    <w:rsid w:val="001B37BA"/>
    <w:rsid w:val="001E4B9F"/>
    <w:rsid w:val="001E5EA6"/>
    <w:rsid w:val="00223ADB"/>
    <w:rsid w:val="00230E40"/>
    <w:rsid w:val="00232827"/>
    <w:rsid w:val="00235E95"/>
    <w:rsid w:val="00244E2C"/>
    <w:rsid w:val="00285628"/>
    <w:rsid w:val="002D7F59"/>
    <w:rsid w:val="002E2940"/>
    <w:rsid w:val="002F7862"/>
    <w:rsid w:val="00326DCD"/>
    <w:rsid w:val="003346F0"/>
    <w:rsid w:val="00334AAB"/>
    <w:rsid w:val="0035227E"/>
    <w:rsid w:val="00354516"/>
    <w:rsid w:val="00371315"/>
    <w:rsid w:val="003B7289"/>
    <w:rsid w:val="003F0666"/>
    <w:rsid w:val="004358C3"/>
    <w:rsid w:val="004469DE"/>
    <w:rsid w:val="00453C4E"/>
    <w:rsid w:val="00453FA0"/>
    <w:rsid w:val="00483D78"/>
    <w:rsid w:val="00491650"/>
    <w:rsid w:val="004B5809"/>
    <w:rsid w:val="004D42EB"/>
    <w:rsid w:val="004F5D70"/>
    <w:rsid w:val="0050006C"/>
    <w:rsid w:val="0050015A"/>
    <w:rsid w:val="0053771B"/>
    <w:rsid w:val="00547227"/>
    <w:rsid w:val="00555026"/>
    <w:rsid w:val="005557BF"/>
    <w:rsid w:val="00566306"/>
    <w:rsid w:val="0056646E"/>
    <w:rsid w:val="00584628"/>
    <w:rsid w:val="00590182"/>
    <w:rsid w:val="00590198"/>
    <w:rsid w:val="005973D5"/>
    <w:rsid w:val="005B7CD7"/>
    <w:rsid w:val="005D49F7"/>
    <w:rsid w:val="005E4BDC"/>
    <w:rsid w:val="005F6400"/>
    <w:rsid w:val="006025E0"/>
    <w:rsid w:val="00696E12"/>
    <w:rsid w:val="006B391B"/>
    <w:rsid w:val="006E7127"/>
    <w:rsid w:val="0071746F"/>
    <w:rsid w:val="007474E9"/>
    <w:rsid w:val="007540C3"/>
    <w:rsid w:val="00785172"/>
    <w:rsid w:val="007B2610"/>
    <w:rsid w:val="007C6E46"/>
    <w:rsid w:val="007F06F7"/>
    <w:rsid w:val="007F6F3D"/>
    <w:rsid w:val="00802511"/>
    <w:rsid w:val="00836F94"/>
    <w:rsid w:val="00844A51"/>
    <w:rsid w:val="008662D9"/>
    <w:rsid w:val="0088031C"/>
    <w:rsid w:val="008900B2"/>
    <w:rsid w:val="00913C23"/>
    <w:rsid w:val="00946B41"/>
    <w:rsid w:val="009517CA"/>
    <w:rsid w:val="00952408"/>
    <w:rsid w:val="0096018B"/>
    <w:rsid w:val="00966B72"/>
    <w:rsid w:val="009903FC"/>
    <w:rsid w:val="0099691A"/>
    <w:rsid w:val="009A6F95"/>
    <w:rsid w:val="009D3682"/>
    <w:rsid w:val="009F32BB"/>
    <w:rsid w:val="00A0385A"/>
    <w:rsid w:val="00A24707"/>
    <w:rsid w:val="00A36E38"/>
    <w:rsid w:val="00A4018E"/>
    <w:rsid w:val="00A62896"/>
    <w:rsid w:val="00A66705"/>
    <w:rsid w:val="00A76890"/>
    <w:rsid w:val="00AD5714"/>
    <w:rsid w:val="00AE4B16"/>
    <w:rsid w:val="00AF1C28"/>
    <w:rsid w:val="00B03723"/>
    <w:rsid w:val="00B12AFA"/>
    <w:rsid w:val="00B166DA"/>
    <w:rsid w:val="00B269E7"/>
    <w:rsid w:val="00B432FE"/>
    <w:rsid w:val="00B65BAF"/>
    <w:rsid w:val="00B705CF"/>
    <w:rsid w:val="00B71F3B"/>
    <w:rsid w:val="00B745A7"/>
    <w:rsid w:val="00B85B3E"/>
    <w:rsid w:val="00B91044"/>
    <w:rsid w:val="00BC25B6"/>
    <w:rsid w:val="00BC5A2A"/>
    <w:rsid w:val="00C01953"/>
    <w:rsid w:val="00C046F6"/>
    <w:rsid w:val="00C04745"/>
    <w:rsid w:val="00C14401"/>
    <w:rsid w:val="00C36BEB"/>
    <w:rsid w:val="00C5772A"/>
    <w:rsid w:val="00C8096B"/>
    <w:rsid w:val="00C849AE"/>
    <w:rsid w:val="00C865E6"/>
    <w:rsid w:val="00CA5063"/>
    <w:rsid w:val="00CC018D"/>
    <w:rsid w:val="00D1635D"/>
    <w:rsid w:val="00D17E42"/>
    <w:rsid w:val="00D84E7A"/>
    <w:rsid w:val="00DA21A0"/>
    <w:rsid w:val="00DA26AD"/>
    <w:rsid w:val="00DB4DF2"/>
    <w:rsid w:val="00DC1D18"/>
    <w:rsid w:val="00DD31A8"/>
    <w:rsid w:val="00DD5963"/>
    <w:rsid w:val="00E002FC"/>
    <w:rsid w:val="00E11888"/>
    <w:rsid w:val="00E14233"/>
    <w:rsid w:val="00E16928"/>
    <w:rsid w:val="00E754C1"/>
    <w:rsid w:val="00EA7FA4"/>
    <w:rsid w:val="00ED7AC1"/>
    <w:rsid w:val="00F064D0"/>
    <w:rsid w:val="00F25271"/>
    <w:rsid w:val="00F26AD4"/>
    <w:rsid w:val="00F3118E"/>
    <w:rsid w:val="00F3780E"/>
    <w:rsid w:val="00F4213D"/>
    <w:rsid w:val="00F527FC"/>
    <w:rsid w:val="00F66CAE"/>
    <w:rsid w:val="00F77AC0"/>
    <w:rsid w:val="00F94094"/>
    <w:rsid w:val="00FB2804"/>
    <w:rsid w:val="00FC5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5058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paragraph" w:customStyle="1" w:styleId="Bokssprgsmltilopsamling">
    <w:name w:val="Boks spørgsmål til opsamling"/>
    <w:basedOn w:val="Normal"/>
    <w:qFormat/>
    <w:rsid w:val="0035227E"/>
    <w:pPr>
      <w:spacing w:before="240" w:after="0"/>
    </w:pPr>
    <w:rPr>
      <w:color w:val="3366FF"/>
    </w:rPr>
  </w:style>
  <w:style w:type="paragraph" w:customStyle="1" w:styleId="Bokstips">
    <w:name w:val="Boks tips"/>
    <w:basedOn w:val="Normal"/>
    <w:qFormat/>
    <w:rsid w:val="0035227E"/>
    <w:pPr>
      <w:spacing w:before="240" w:after="0"/>
    </w:pPr>
    <w:rPr>
      <w:bCs/>
      <w:color w:val="FF0000"/>
      <w:lang w:val="en-US"/>
    </w:rPr>
  </w:style>
  <w:style w:type="paragraph" w:customStyle="1" w:styleId="Overskriftinstruktionsark">
    <w:name w:val="Overskrift instruktionsark"/>
    <w:basedOn w:val="Overskrift1"/>
    <w:qFormat/>
    <w:rsid w:val="00B12AFA"/>
    <w:rPr>
      <w:color w:val="F79646" w:themeColor="accent6"/>
    </w:rPr>
  </w:style>
  <w:style w:type="paragraph" w:styleId="Ingenafstand">
    <w:name w:val="No Spacing"/>
    <w:uiPriority w:val="1"/>
    <w:qFormat/>
    <w:rsid w:val="008662D9"/>
    <w:pPr>
      <w:spacing w:after="0" w:line="240" w:lineRule="auto"/>
    </w:pPr>
  </w:style>
  <w:style w:type="paragraph" w:styleId="Korrektur">
    <w:name w:val="Revision"/>
    <w:hidden/>
    <w:uiPriority w:val="99"/>
    <w:semiHidden/>
    <w:rsid w:val="00D84E7A"/>
    <w:pPr>
      <w:spacing w:after="0" w:line="240" w:lineRule="auto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D84E7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D84E7A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84E7A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84E7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84E7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5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ropbox\Dig,%20mig%20og%20f&#230;llesskabet\Skabeloner\Skabelon%20Instruktioner%20www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Skabelon Instruktioner www</Template>
  <TotalTime>386</TotalTime>
  <Pages>2</Pages>
  <Words>531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Lis</cp:lastModifiedBy>
  <cp:revision>24</cp:revision>
  <dcterms:created xsi:type="dcterms:W3CDTF">2014-05-14T12:32:00Z</dcterms:created>
  <dcterms:modified xsi:type="dcterms:W3CDTF">2014-12-10T09:38:00Z</dcterms:modified>
</cp:coreProperties>
</file>