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74E9" w:rsidRPr="007474E9" w:rsidRDefault="001A42F5" w:rsidP="007474E9">
      <w:pPr>
        <w:pStyle w:val="Titel"/>
      </w:pPr>
      <w:proofErr w:type="spellStart"/>
      <w:r>
        <w:t>Instruktionsark</w:t>
      </w:r>
      <w:proofErr w:type="spellEnd"/>
      <w:r>
        <w:t xml:space="preserve"> </w:t>
      </w:r>
      <w:r w:rsidR="00A817FA">
        <w:t>34</w:t>
      </w:r>
    </w:p>
    <w:p w:rsidR="00B12AFA" w:rsidRDefault="00A817FA" w:rsidP="00B12AFA">
      <w:pPr>
        <w:pStyle w:val="Overskriftinstruktionsark"/>
      </w:pPr>
      <w:r>
        <w:t>Styr snakken</w:t>
      </w:r>
    </w:p>
    <w:p w:rsidR="001E5EA6" w:rsidRDefault="001E5EA6" w:rsidP="001E5EA6">
      <w:pPr>
        <w:spacing w:after="0" w:line="240" w:lineRule="auto"/>
      </w:pPr>
    </w:p>
    <w:p w:rsidR="001E5EA6" w:rsidRPr="00354AA3" w:rsidRDefault="001E5EA6" w:rsidP="001A42F5">
      <w:pPr>
        <w:pStyle w:val="Overskrift2"/>
      </w:pPr>
      <w:r w:rsidRPr="00354AA3">
        <w:t>Målsætning</w:t>
      </w:r>
    </w:p>
    <w:p w:rsidR="00A817FA" w:rsidRDefault="003836CA" w:rsidP="00A817FA">
      <w:pPr>
        <w:spacing w:after="0" w:line="240" w:lineRule="auto"/>
      </w:pPr>
      <w:r>
        <w:t>Eleverne øver sig i at</w:t>
      </w:r>
      <w:r w:rsidR="00A817FA">
        <w:t xml:space="preserve"> brug</w:t>
      </w:r>
      <w:r>
        <w:t>e og udtrykke</w:t>
      </w:r>
      <w:r w:rsidR="00A817FA">
        <w:t xml:space="preserve"> forskellige følelser </w:t>
      </w:r>
      <w:r>
        <w:t xml:space="preserve">i en samtale. De bliver bevidste om hvordan følelser præger det vi siger og måden vi siger det på. </w:t>
      </w:r>
    </w:p>
    <w:p w:rsidR="00F476D5" w:rsidRDefault="00F476D5" w:rsidP="00F476D5">
      <w:pPr>
        <w:pStyle w:val="Video"/>
      </w:pPr>
      <w:r w:rsidRPr="00F476D5">
        <w:t>34 Styr snakken</w:t>
      </w:r>
    </w:p>
    <w:p w:rsidR="001E5EA6" w:rsidRPr="00354AA3" w:rsidRDefault="001E5EA6" w:rsidP="001A42F5">
      <w:pPr>
        <w:pStyle w:val="Overskrift2"/>
      </w:pPr>
      <w:r>
        <w:t>Antal deltagere</w:t>
      </w:r>
    </w:p>
    <w:p w:rsidR="00A817FA" w:rsidRDefault="00A817FA" w:rsidP="00A817FA">
      <w:pPr>
        <w:spacing w:after="0" w:line="240" w:lineRule="auto"/>
      </w:pPr>
      <w:r>
        <w:t xml:space="preserve">Fra 6. </w:t>
      </w:r>
    </w:p>
    <w:p w:rsidR="001E5EA6" w:rsidRPr="00354AA3" w:rsidRDefault="001E5EA6" w:rsidP="001A42F5">
      <w:pPr>
        <w:pStyle w:val="Overskrift2"/>
      </w:pPr>
      <w:r w:rsidRPr="00354AA3">
        <w:t>Varighed og forudsætninger</w:t>
      </w:r>
    </w:p>
    <w:p w:rsidR="00A817FA" w:rsidRPr="00A817FA" w:rsidRDefault="00A817FA" w:rsidP="00A817FA">
      <w:r w:rsidRPr="00A817FA">
        <w:t>Fra 5 minutter afhængig af, om flere elever prøver. Print 2 kopier af</w:t>
      </w:r>
      <w:r w:rsidR="00B54C20">
        <w:t xml:space="preserve"> </w:t>
      </w:r>
      <w:r w:rsidRPr="00A817FA">
        <w:t>”</w:t>
      </w:r>
      <w:hyperlink r:id="rId7" w:history="1">
        <w:r w:rsidR="00114D6B" w:rsidRPr="00B54C20">
          <w:rPr>
            <w:rStyle w:val="Hyperlink"/>
          </w:rPr>
          <w:t xml:space="preserve">Udtryk </w:t>
        </w:r>
        <w:proofErr w:type="spellStart"/>
        <w:r w:rsidR="00114D6B" w:rsidRPr="00B54C20">
          <w:rPr>
            <w:rStyle w:val="Hyperlink"/>
          </w:rPr>
          <w:t>grundfølelser</w:t>
        </w:r>
        <w:r w:rsidR="00B54C20" w:rsidRPr="00B54C20">
          <w:rPr>
            <w:rStyle w:val="Hyperlink"/>
          </w:rPr>
          <w:t>-</w:t>
        </w:r>
        <w:proofErr w:type="spellEnd"/>
        <w:r w:rsidR="00B54C20" w:rsidRPr="00B54C20">
          <w:rPr>
            <w:rStyle w:val="Hyperlink"/>
          </w:rPr>
          <w:t xml:space="preserve"> </w:t>
        </w:r>
        <w:proofErr w:type="spellStart"/>
        <w:r w:rsidR="00B54C20" w:rsidRPr="00B54C20">
          <w:rPr>
            <w:rStyle w:val="Hyperlink"/>
          </w:rPr>
          <w:t>kopiark</w:t>
        </w:r>
        <w:proofErr w:type="spellEnd"/>
      </w:hyperlink>
      <w:r w:rsidR="00B54C20">
        <w:t>”</w:t>
      </w:r>
      <w:r w:rsidRPr="00A817FA">
        <w:t xml:space="preserve">. </w:t>
      </w:r>
      <w:r w:rsidR="00094322">
        <w:t xml:space="preserve">Øvelsen egner sig bedst i </w:t>
      </w:r>
      <w:r w:rsidR="003836CA">
        <w:t>et forløb, hvor man tidligere</w:t>
      </w:r>
      <w:r w:rsidR="00094322">
        <w:t xml:space="preserve"> har arbejdet med at udtrykke sig. </w:t>
      </w:r>
    </w:p>
    <w:p w:rsidR="001E5EA6" w:rsidRDefault="001E5EA6" w:rsidP="001A42F5">
      <w:pPr>
        <w:pStyle w:val="Overskrift2"/>
      </w:pPr>
      <w:r w:rsidRPr="00354AA3">
        <w:t>Instruktion</w:t>
      </w:r>
    </w:p>
    <w:p w:rsidR="00A817FA" w:rsidRDefault="00A817FA" w:rsidP="00A817FA">
      <w:pPr>
        <w:spacing w:after="0" w:line="240" w:lineRule="auto"/>
      </w:pPr>
      <w:r>
        <w:t>Fortæl eleverne,</w:t>
      </w:r>
      <w:r w:rsidR="00D239DE">
        <w:t xml:space="preserve"> d</w:t>
      </w:r>
      <w:r w:rsidR="006E490B">
        <w:t>er skal bruges fire elever</w:t>
      </w:r>
      <w:r w:rsidR="00D239DE">
        <w:t xml:space="preserve"> til</w:t>
      </w:r>
      <w:r w:rsidR="00D239DE" w:rsidRPr="00D239DE">
        <w:t xml:space="preserve"> </w:t>
      </w:r>
      <w:r w:rsidR="00D239DE">
        <w:t>at lave en lille scene</w:t>
      </w:r>
      <w:r w:rsidR="006E490B">
        <w:t>.</w:t>
      </w:r>
      <w:r>
        <w:t xml:space="preserve"> </w:t>
      </w:r>
      <w:r w:rsidR="006E490B">
        <w:t xml:space="preserve"> To af eleverne skal være aktører. De sætter sig på en stol,</w:t>
      </w:r>
      <w:r>
        <w:t xml:space="preserve"> </w:t>
      </w:r>
      <w:r w:rsidR="006E490B">
        <w:t>så de kan samtale med hinanden. De</w:t>
      </w:r>
      <w:r w:rsidR="00D239DE">
        <w:t xml:space="preserve"> </w:t>
      </w:r>
      <w:r w:rsidR="006E490B">
        <w:t>andre</w:t>
      </w:r>
      <w:r>
        <w:t xml:space="preserve"> to</w:t>
      </w:r>
      <w:r w:rsidR="00D239DE">
        <w:t xml:space="preserve"> er</w:t>
      </w:r>
      <w:r>
        <w:t xml:space="preserve"> instruktører</w:t>
      </w:r>
      <w:r w:rsidR="006E490B">
        <w:t>.  De øvrige</w:t>
      </w:r>
      <w:r>
        <w:t xml:space="preserve"> eleve</w:t>
      </w:r>
      <w:r w:rsidR="006E490B">
        <w:t>r fungerer som publikum.</w:t>
      </w:r>
      <w:r>
        <w:t xml:space="preserve"> </w:t>
      </w:r>
      <w:r w:rsidR="00D239DE">
        <w:t>De t</w:t>
      </w:r>
      <w:r>
        <w:t xml:space="preserve">o </w:t>
      </w:r>
      <w:r w:rsidR="00D239DE">
        <w:t xml:space="preserve">instruktører står bagved hver sin aktør med </w:t>
      </w:r>
      <w:proofErr w:type="spellStart"/>
      <w:r w:rsidR="00D239DE">
        <w:t>kopi</w:t>
      </w:r>
      <w:r>
        <w:t>arket</w:t>
      </w:r>
      <w:proofErr w:type="spellEnd"/>
      <w:r>
        <w:t>, som er udklippet til enkelte sedler. Instruktørerne</w:t>
      </w:r>
      <w:r w:rsidR="005D2D76">
        <w:t xml:space="preserve"> styrer</w:t>
      </w:r>
      <w:r w:rsidR="00D239DE">
        <w:t xml:space="preserve"> hver sin aktør ved at fremvise </w:t>
      </w:r>
      <w:r>
        <w:t>en seddel</w:t>
      </w:r>
      <w:r w:rsidR="00D239DE">
        <w:t xml:space="preserve"> med en følelse</w:t>
      </w:r>
      <w:r w:rsidR="005D2D76">
        <w:t>. Aktøren skal lade den pågældende følelse præge samtalen. Instruktørerne kan frit skifte sedlen</w:t>
      </w:r>
      <w:r>
        <w:t>, uden at tænke på, om det passer ind i</w:t>
      </w:r>
      <w:r w:rsidR="00D239DE">
        <w:t xml:space="preserve"> den samtale, som aktørerne</w:t>
      </w:r>
      <w:r>
        <w:t xml:space="preserve"> føre</w:t>
      </w:r>
      <w:r w:rsidR="00D239DE">
        <w:t>r</w:t>
      </w:r>
      <w:r>
        <w:t>.</w:t>
      </w:r>
    </w:p>
    <w:p w:rsidR="00A817FA" w:rsidRDefault="00A817FA" w:rsidP="00A817FA">
      <w:pPr>
        <w:spacing w:after="0" w:line="240" w:lineRule="auto"/>
      </w:pPr>
      <w:r>
        <w:t>Brug af sedl</w:t>
      </w:r>
      <w:r w:rsidR="00D239DE">
        <w:t>erne fritager de to aktører</w:t>
      </w:r>
      <w:r>
        <w:t xml:space="preserve"> for ansvar. De skal ikke selv finde på hvilken følelse, de skal vise. Der behøver ikke at være</w:t>
      </w:r>
      <w:r w:rsidR="00D239DE">
        <w:t xml:space="preserve"> overensstemmelse i måden de to aktørers</w:t>
      </w:r>
      <w:r>
        <w:t xml:space="preserve"> følelse</w:t>
      </w:r>
      <w:r w:rsidR="00D239DE">
        <w:t>r smitter af på samtalen</w:t>
      </w:r>
      <w:r>
        <w:t>. Den ene kan godt være glad, mens den anden væmmes. Det gør situationen sjov, overraskende og illustrerer meget tydeligt, hvad forskellige følelser gør ved en kommunikation.</w:t>
      </w:r>
    </w:p>
    <w:p w:rsidR="00094322" w:rsidRDefault="00094322" w:rsidP="00A817FA">
      <w:pPr>
        <w:spacing w:after="0" w:line="240" w:lineRule="auto"/>
      </w:pPr>
      <w:r>
        <w:t>Væ</w:t>
      </w:r>
      <w:r w:rsidR="00D239DE">
        <w:t>r opmærksom på, at aktørerne</w:t>
      </w:r>
      <w:r>
        <w:t xml:space="preserve"> har tid til både at lytte til h</w:t>
      </w:r>
      <w:r w:rsidR="00D239DE">
        <w:t xml:space="preserve">inanden og reagere på de </w:t>
      </w:r>
      <w:proofErr w:type="spellStart"/>
      <w:r w:rsidR="00D239DE">
        <w:t>kopiark</w:t>
      </w:r>
      <w:proofErr w:type="spellEnd"/>
      <w:r w:rsidR="00867F52">
        <w:t xml:space="preserve"> med grundfølelser</w:t>
      </w:r>
      <w:r w:rsidR="00D239DE">
        <w:t>ne</w:t>
      </w:r>
      <w:r w:rsidR="00867F52">
        <w:t xml:space="preserve"> </w:t>
      </w:r>
      <w:r w:rsidR="005D2D76">
        <w:t xml:space="preserve">som </w:t>
      </w:r>
      <w:r w:rsidR="00867F52">
        <w:t>de får præsenteret i løbet af ’samtalen’.</w:t>
      </w:r>
      <w:bookmarkStart w:id="0" w:name="_GoBack"/>
      <w:bookmarkEnd w:id="0"/>
    </w:p>
    <w:p w:rsidR="00A817FA" w:rsidRDefault="00A817FA" w:rsidP="00A817FA">
      <w:pPr>
        <w:spacing w:after="0" w:line="240" w:lineRule="auto"/>
      </w:pPr>
    </w:p>
    <w:p w:rsidR="00A817FA" w:rsidRDefault="005D2D76" w:rsidP="00A817FA">
      <w:pPr>
        <w:spacing w:after="0" w:line="240" w:lineRule="auto"/>
      </w:pPr>
      <w:r>
        <w:t>De to aktører</w:t>
      </w:r>
      <w:r w:rsidR="00A817FA">
        <w:t xml:space="preserve"> finder undervejs selv ud af, hvad de vil sige. Indholdet af samtalen er ikke vigtigt:</w:t>
      </w:r>
    </w:p>
    <w:p w:rsidR="00A817FA" w:rsidRDefault="005D2D76" w:rsidP="00A817FA">
      <w:pPr>
        <w:spacing w:after="0" w:line="240" w:lineRule="auto"/>
      </w:pPr>
      <w:r>
        <w:t>Hjælp aktørerne</w:t>
      </w:r>
      <w:r w:rsidR="00A817FA">
        <w:t xml:space="preserve"> i gang ved at give dem en indledning og en situation, som inspiration. Dette kan være: </w:t>
      </w:r>
    </w:p>
    <w:p w:rsidR="00A817FA" w:rsidRDefault="00A817FA" w:rsidP="00A817FA">
      <w:pPr>
        <w:pStyle w:val="Opstilling-punkttegn"/>
      </w:pPr>
      <w:r>
        <w:t>Fortæl om din morgen</w:t>
      </w:r>
    </w:p>
    <w:p w:rsidR="00A817FA" w:rsidRDefault="00A817FA" w:rsidP="00A817FA">
      <w:pPr>
        <w:pStyle w:val="Opstilling-punkttegn"/>
      </w:pPr>
      <w:r>
        <w:t>En indkøbstur i supermarked</w:t>
      </w:r>
    </w:p>
    <w:p w:rsidR="00A817FA" w:rsidRDefault="00A817FA" w:rsidP="00A817FA">
      <w:pPr>
        <w:pStyle w:val="Opstilling-punkttegn"/>
      </w:pPr>
      <w:r>
        <w:t>To venner på café</w:t>
      </w:r>
    </w:p>
    <w:p w:rsidR="00094322" w:rsidRDefault="00094322" w:rsidP="00094322">
      <w:pPr>
        <w:pStyle w:val="Opstilling-punkttegn"/>
        <w:numPr>
          <w:ilvl w:val="0"/>
          <w:numId w:val="0"/>
        </w:numPr>
        <w:ind w:left="360" w:hanging="360"/>
      </w:pPr>
    </w:p>
    <w:p w:rsidR="00094322" w:rsidRDefault="005D2D76" w:rsidP="00094322">
      <w:pPr>
        <w:pStyle w:val="Opstilling-punkttegn"/>
        <w:numPr>
          <w:ilvl w:val="0"/>
          <w:numId w:val="0"/>
        </w:numPr>
        <w:ind w:left="360" w:hanging="360"/>
      </w:pPr>
      <w:r>
        <w:t xml:space="preserve">Lad de </w:t>
      </w:r>
      <w:r w:rsidR="001A56EA">
        <w:t>andre elever</w:t>
      </w:r>
      <w:r w:rsidR="00094322">
        <w:t xml:space="preserve"> </w:t>
      </w:r>
      <w:r>
        <w:t>vælge situationer og personer til</w:t>
      </w:r>
      <w:r w:rsidR="001A56EA">
        <w:t xml:space="preserve"> de to aktører</w:t>
      </w:r>
    </w:p>
    <w:p w:rsidR="00A817FA" w:rsidRDefault="00A817FA" w:rsidP="00A817FA">
      <w:pPr>
        <w:pStyle w:val="Listeafsnit"/>
        <w:spacing w:after="0" w:line="240" w:lineRule="auto"/>
      </w:pPr>
    </w:p>
    <w:p w:rsidR="00A817FA" w:rsidRDefault="00A817FA" w:rsidP="00A817FA">
      <w:pPr>
        <w:spacing w:after="0" w:line="240" w:lineRule="auto"/>
        <w:rPr>
          <w:u w:val="single"/>
        </w:rPr>
      </w:pPr>
      <w:r w:rsidRPr="00521557">
        <w:rPr>
          <w:u w:val="single"/>
        </w:rPr>
        <w:t>Eksempel</w:t>
      </w:r>
    </w:p>
    <w:p w:rsidR="00A817FA" w:rsidRDefault="00A817FA" w:rsidP="00A817FA">
      <w:pPr>
        <w:pStyle w:val="Opstilling-punkttegn"/>
      </w:pPr>
      <w:r>
        <w:t>Elev A: (glad) I morges, da jeg stod op, skinnede solen.</w:t>
      </w:r>
    </w:p>
    <w:p w:rsidR="00A817FA" w:rsidRDefault="00A817FA" w:rsidP="00A817FA">
      <w:pPr>
        <w:pStyle w:val="Opstilling-punkttegn"/>
      </w:pPr>
      <w:r>
        <w:t>Elev B: (væmmelse) Jeg hader, når solen skinner. Alting ser så grimt ud.</w:t>
      </w:r>
    </w:p>
    <w:p w:rsidR="00A817FA" w:rsidRDefault="00A817FA" w:rsidP="00A817FA">
      <w:pPr>
        <w:pStyle w:val="Opstilling-punkttegn"/>
      </w:pPr>
      <w:r>
        <w:lastRenderedPageBreak/>
        <w:t xml:space="preserve">Elev A: (overrasket) Jamen, hør nu hvad der skete. Fordi solen skinnede på gulvet, fandt jeg den ring, som har været væk i uger. </w:t>
      </w:r>
    </w:p>
    <w:p w:rsidR="00A817FA" w:rsidRDefault="00A817FA" w:rsidP="00A817FA">
      <w:pPr>
        <w:pStyle w:val="Opstilling-punkttegn"/>
      </w:pPr>
      <w:r>
        <w:t>Elev B: (glad) Nej, det var da dejligt. Det var også kun for sjov, jeg sagde det med, at alt ser grimt ud.</w:t>
      </w:r>
    </w:p>
    <w:p w:rsidR="00A817FA" w:rsidRDefault="00A817FA" w:rsidP="00A817FA">
      <w:pPr>
        <w:pStyle w:val="Opstilling-punkttegn"/>
      </w:pPr>
    </w:p>
    <w:p w:rsidR="00A817FA" w:rsidRDefault="00A817FA" w:rsidP="00A817FA">
      <w:pPr>
        <w:spacing w:after="0" w:line="240" w:lineRule="auto"/>
      </w:pPr>
      <w:r>
        <w:t>NB: Skuespillerne kan godt sige flere sætninger med samme følelse, inden de får det næste følelseskort.</w:t>
      </w:r>
    </w:p>
    <w:p w:rsidR="001E5EA6" w:rsidRDefault="001E5EA6" w:rsidP="001A42F5">
      <w:pPr>
        <w:pStyle w:val="Overskrift2"/>
      </w:pPr>
      <w:r w:rsidRPr="00354AA3">
        <w:t>Opsamling</w:t>
      </w:r>
    </w:p>
    <w:p w:rsidR="00A817FA" w:rsidRDefault="00A362E5" w:rsidP="00A817FA">
      <w:pPr>
        <w:spacing w:after="0" w:line="240" w:lineRule="auto"/>
      </w:pPr>
      <w:r>
        <w:t>Tal</w:t>
      </w:r>
      <w:r w:rsidR="00140DD9">
        <w:t xml:space="preserve"> med eleverne om, hvordan de oplevede de forskellige samtaler</w:t>
      </w:r>
      <w:r w:rsidR="00A817FA">
        <w:t>. Fortæl elevern</w:t>
      </w:r>
      <w:r w:rsidR="00140DD9">
        <w:t>e, at det er godt at kunne udtrykke</w:t>
      </w:r>
      <w:r w:rsidR="00A817FA">
        <w:t xml:space="preserve"> de seks grundføl</w:t>
      </w:r>
      <w:r w:rsidR="003836CA">
        <w:t>elser.</w:t>
      </w:r>
      <w:r w:rsidR="00A817FA">
        <w:t xml:space="preserve"> </w:t>
      </w:r>
      <w:r w:rsidR="003836CA">
        <w:t>At kunne udtrykke</w:t>
      </w:r>
      <w:r w:rsidR="00A817FA">
        <w:t xml:space="preserve"> fø</w:t>
      </w:r>
      <w:r w:rsidR="003836CA">
        <w:t>lelser er et godt redskab til at skabe overensstemmelse imellem den indre og ydre verden.</w:t>
      </w:r>
      <w:r w:rsidR="00527A80">
        <w:t xml:space="preserve"> Når vi har følelserne med, bliver vi meget tydelige i vores kommunikation med andre.</w:t>
      </w:r>
    </w:p>
    <w:p w:rsidR="001E5EA6" w:rsidRPr="00F074A4" w:rsidRDefault="001E5EA6" w:rsidP="001A42F5">
      <w:pPr>
        <w:pStyle w:val="Overskrift3"/>
      </w:pPr>
      <w:r>
        <w:t>S</w:t>
      </w:r>
      <w:r w:rsidRPr="00F074A4">
        <w:t>pørgsmål til opsamling:</w:t>
      </w:r>
    </w:p>
    <w:p w:rsidR="00A817FA" w:rsidRDefault="00A817FA" w:rsidP="00A817FA">
      <w:pPr>
        <w:pStyle w:val="Opstilling-punkttegn"/>
      </w:pPr>
      <w:r>
        <w:t xml:space="preserve">Hvad overraskede jer? </w:t>
      </w:r>
    </w:p>
    <w:p w:rsidR="00A817FA" w:rsidRPr="00161252" w:rsidRDefault="00A817FA" w:rsidP="00A817FA">
      <w:pPr>
        <w:pStyle w:val="Opstilling-punkttegn"/>
      </w:pPr>
      <w:r w:rsidRPr="00161252">
        <w:t xml:space="preserve">Var der følelser, som var </w:t>
      </w:r>
      <w:r>
        <w:t>lette</w:t>
      </w:r>
      <w:r w:rsidRPr="00161252">
        <w:t xml:space="preserve"> at </w:t>
      </w:r>
      <w:r>
        <w:t>spille/</w:t>
      </w:r>
      <w:r w:rsidRPr="00161252">
        <w:t>aflæse</w:t>
      </w:r>
      <w:r>
        <w:t>?</w:t>
      </w:r>
      <w:r w:rsidRPr="00161252">
        <w:t xml:space="preserve"> </w:t>
      </w:r>
      <w:r>
        <w:t>H</w:t>
      </w:r>
      <w:r w:rsidRPr="00161252">
        <w:t>vilke følelser var det?</w:t>
      </w:r>
    </w:p>
    <w:p w:rsidR="00A817FA" w:rsidRDefault="00A817FA" w:rsidP="00A817FA">
      <w:pPr>
        <w:pStyle w:val="Opstilling-punkttegn"/>
      </w:pPr>
      <w:r>
        <w:t>Var der følelser, som var svære at spille/aflæse. Hvilke følelser var det?</w:t>
      </w:r>
    </w:p>
    <w:p w:rsidR="00A817FA" w:rsidRDefault="00A817FA" w:rsidP="00A817FA">
      <w:pPr>
        <w:pStyle w:val="Opstilling-punkttegn"/>
      </w:pPr>
      <w:r>
        <w:t xml:space="preserve">Hvordan kunne I mærke eller se skift i følelser? </w:t>
      </w:r>
    </w:p>
    <w:p w:rsidR="001E5EA6" w:rsidRDefault="001E5EA6" w:rsidP="001A42F5">
      <w:pPr>
        <w:pStyle w:val="Bokstips"/>
        <w:rPr>
          <w:lang w:val="da-DK"/>
        </w:rPr>
      </w:pPr>
      <w:r w:rsidRPr="00E002FC">
        <w:rPr>
          <w:lang w:val="da-DK"/>
        </w:rPr>
        <w:t>Tips</w:t>
      </w:r>
    </w:p>
    <w:p w:rsidR="00A817FA" w:rsidRDefault="005D2D76" w:rsidP="00A817FA">
      <w:pPr>
        <w:spacing w:after="0" w:line="240" w:lineRule="auto"/>
      </w:pPr>
      <w:r>
        <w:t xml:space="preserve"> D</w:t>
      </w:r>
      <w:r w:rsidR="00A817FA">
        <w:t xml:space="preserve">et </w:t>
      </w:r>
      <w:r>
        <w:t>er en hjælp at underviser begynder</w:t>
      </w:r>
      <w:r w:rsidR="00A817FA">
        <w:t xml:space="preserve">. </w:t>
      </w:r>
      <w:r>
        <w:t xml:space="preserve">Enten sammen med en elev eller sammen hvis der er flere end en. </w:t>
      </w:r>
      <w:r w:rsidR="00140DD9">
        <w:t>Det synliggør for eleverne hvordan øvelsen udføres</w:t>
      </w:r>
      <w:r w:rsidR="00A817FA">
        <w:t xml:space="preserve"> og gør det mere trygt</w:t>
      </w:r>
      <w:r w:rsidR="00140DD9">
        <w:t xml:space="preserve"> at deltage</w:t>
      </w:r>
      <w:r w:rsidR="00A817FA">
        <w:t xml:space="preserve">. </w:t>
      </w:r>
    </w:p>
    <w:p w:rsidR="00A817FA" w:rsidRDefault="00140DD9" w:rsidP="00A817FA">
      <w:pPr>
        <w:spacing w:after="0" w:line="240" w:lineRule="auto"/>
      </w:pPr>
      <w:r>
        <w:t xml:space="preserve">Det skal være korte samtaler. </w:t>
      </w:r>
    </w:p>
    <w:p w:rsidR="00A817FA" w:rsidRPr="00E002FC" w:rsidRDefault="001A56EA" w:rsidP="00A817FA">
      <w:r>
        <w:t>Underviser kan fra begyndelsen vælge at dele</w:t>
      </w:r>
      <w:r w:rsidR="00140DD9">
        <w:t xml:space="preserve"> alle el</w:t>
      </w:r>
      <w:r>
        <w:t>e</w:t>
      </w:r>
      <w:r w:rsidR="00140DD9">
        <w:t>verne i grupper</w:t>
      </w:r>
      <w:r>
        <w:t xml:space="preserve">. Grupperne øver sig på ’Styr snakken’ og bagefter er en gruppe ad gangen </w:t>
      </w:r>
      <w:r w:rsidR="00140DD9">
        <w:t>’på’, mens de øvrige er publikum.</w:t>
      </w:r>
    </w:p>
    <w:sectPr w:rsidR="00A817FA" w:rsidRPr="00E002FC" w:rsidSect="00A62896">
      <w:pgSz w:w="11906" w:h="16838"/>
      <w:pgMar w:top="1843" w:right="1134" w:bottom="1843" w:left="1134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5DD4F2E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2C4B" w:rsidRDefault="00BD2C4B">
      <w:pPr>
        <w:spacing w:after="0" w:line="240" w:lineRule="auto"/>
      </w:pPr>
      <w:r>
        <w:separator/>
      </w:r>
    </w:p>
  </w:endnote>
  <w:endnote w:type="continuationSeparator" w:id="0">
    <w:p w:rsidR="00BD2C4B" w:rsidRDefault="00BD2C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2C4B" w:rsidRDefault="00BD2C4B">
      <w:pPr>
        <w:spacing w:after="0" w:line="240" w:lineRule="auto"/>
      </w:pPr>
      <w:r>
        <w:separator/>
      </w:r>
    </w:p>
  </w:footnote>
  <w:footnote w:type="continuationSeparator" w:id="0">
    <w:p w:rsidR="00BD2C4B" w:rsidRDefault="00BD2C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3BB8552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1772D7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88E67A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6E52AB3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984C0B9A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C602CC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A98034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D5CEFF8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D5104C0E"/>
    <w:lvl w:ilvl="0">
      <w:start w:val="1"/>
      <w:numFmt w:val="bullet"/>
      <w:pStyle w:val="Opstilling-punktteg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1A243BEA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835838F2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271C2316"/>
    <w:multiLevelType w:val="hybridMultilevel"/>
    <w:tmpl w:val="6FC69344"/>
    <w:lvl w:ilvl="0" w:tplc="E8FCC8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2FE71F9"/>
    <w:multiLevelType w:val="hybridMultilevel"/>
    <w:tmpl w:val="76C83558"/>
    <w:lvl w:ilvl="0" w:tplc="0406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13">
    <w:nsid w:val="36E0604F"/>
    <w:multiLevelType w:val="hybridMultilevel"/>
    <w:tmpl w:val="51E0910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3A41D34"/>
    <w:multiLevelType w:val="hybridMultilevel"/>
    <w:tmpl w:val="15DE333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4617AE3"/>
    <w:multiLevelType w:val="hybridMultilevel"/>
    <w:tmpl w:val="77D002F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88A0C49"/>
    <w:multiLevelType w:val="hybridMultilevel"/>
    <w:tmpl w:val="0E180A8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D707DD9"/>
    <w:multiLevelType w:val="hybridMultilevel"/>
    <w:tmpl w:val="63EE2C32"/>
    <w:lvl w:ilvl="0" w:tplc="0406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18">
    <w:nsid w:val="512002A3"/>
    <w:multiLevelType w:val="hybridMultilevel"/>
    <w:tmpl w:val="8620F5A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90F4ADF"/>
    <w:multiLevelType w:val="hybridMultilevel"/>
    <w:tmpl w:val="40CADA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9"/>
  </w:num>
  <w:num w:numId="13">
    <w:abstractNumId w:val="18"/>
  </w:num>
  <w:num w:numId="14">
    <w:abstractNumId w:val="13"/>
  </w:num>
  <w:num w:numId="15">
    <w:abstractNumId w:val="12"/>
  </w:num>
  <w:num w:numId="16">
    <w:abstractNumId w:val="17"/>
  </w:num>
  <w:num w:numId="17">
    <w:abstractNumId w:val="15"/>
  </w:num>
  <w:num w:numId="18">
    <w:abstractNumId w:val="11"/>
  </w:num>
  <w:num w:numId="19">
    <w:abstractNumId w:val="14"/>
  </w:num>
  <w:num w:numId="20">
    <w:abstractNumId w:val="16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Asus">
    <w15:presenceInfo w15:providerId="None" w15:userId="Asus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41986"/>
  </w:hdrShapeDefaults>
  <w:footnotePr>
    <w:footnote w:id="-1"/>
    <w:footnote w:id="0"/>
  </w:footnotePr>
  <w:endnotePr>
    <w:endnote w:id="-1"/>
    <w:endnote w:id="0"/>
  </w:endnotePr>
  <w:compat/>
  <w:rsids>
    <w:rsidRoot w:val="00E73E2A"/>
    <w:rsid w:val="00010FAA"/>
    <w:rsid w:val="000137BE"/>
    <w:rsid w:val="00057C77"/>
    <w:rsid w:val="00086C0F"/>
    <w:rsid w:val="00094088"/>
    <w:rsid w:val="000A5D9D"/>
    <w:rsid w:val="000C1223"/>
    <w:rsid w:val="000D36C3"/>
    <w:rsid w:val="001059B3"/>
    <w:rsid w:val="001062B5"/>
    <w:rsid w:val="00111849"/>
    <w:rsid w:val="001215CE"/>
    <w:rsid w:val="00123CD1"/>
    <w:rsid w:val="00125C95"/>
    <w:rsid w:val="00135EDC"/>
    <w:rsid w:val="00137C4E"/>
    <w:rsid w:val="00152D73"/>
    <w:rsid w:val="00171CF0"/>
    <w:rsid w:val="0017475D"/>
    <w:rsid w:val="001963FE"/>
    <w:rsid w:val="00197032"/>
    <w:rsid w:val="001A31BD"/>
    <w:rsid w:val="001A42F5"/>
    <w:rsid w:val="001D2E90"/>
    <w:rsid w:val="001E4B9F"/>
    <w:rsid w:val="001E5EA6"/>
    <w:rsid w:val="001E7C68"/>
    <w:rsid w:val="00230E40"/>
    <w:rsid w:val="00234592"/>
    <w:rsid w:val="00235E95"/>
    <w:rsid w:val="00244E2C"/>
    <w:rsid w:val="0027169E"/>
    <w:rsid w:val="00281AB1"/>
    <w:rsid w:val="002B6596"/>
    <w:rsid w:val="002C1B67"/>
    <w:rsid w:val="002D7F59"/>
    <w:rsid w:val="002E0755"/>
    <w:rsid w:val="002E2940"/>
    <w:rsid w:val="003242C0"/>
    <w:rsid w:val="00326DCD"/>
    <w:rsid w:val="003346F0"/>
    <w:rsid w:val="00341F56"/>
    <w:rsid w:val="0035227E"/>
    <w:rsid w:val="00365481"/>
    <w:rsid w:val="00371315"/>
    <w:rsid w:val="00397B5A"/>
    <w:rsid w:val="003B7965"/>
    <w:rsid w:val="003C7ACB"/>
    <w:rsid w:val="003E41C6"/>
    <w:rsid w:val="003F0666"/>
    <w:rsid w:val="00416640"/>
    <w:rsid w:val="00424573"/>
    <w:rsid w:val="00453C4E"/>
    <w:rsid w:val="00483D78"/>
    <w:rsid w:val="004B5809"/>
    <w:rsid w:val="004D2B6E"/>
    <w:rsid w:val="004D42EB"/>
    <w:rsid w:val="004F771B"/>
    <w:rsid w:val="0050006C"/>
    <w:rsid w:val="0050015A"/>
    <w:rsid w:val="0053771B"/>
    <w:rsid w:val="00566306"/>
    <w:rsid w:val="0056646E"/>
    <w:rsid w:val="00574982"/>
    <w:rsid w:val="00590182"/>
    <w:rsid w:val="005973D5"/>
    <w:rsid w:val="006025E0"/>
    <w:rsid w:val="0060419F"/>
    <w:rsid w:val="006202B2"/>
    <w:rsid w:val="00643AC5"/>
    <w:rsid w:val="00647DEB"/>
    <w:rsid w:val="00657B15"/>
    <w:rsid w:val="006A4EA2"/>
    <w:rsid w:val="006A6372"/>
    <w:rsid w:val="006B4BC2"/>
    <w:rsid w:val="00701F19"/>
    <w:rsid w:val="00713C11"/>
    <w:rsid w:val="0071746F"/>
    <w:rsid w:val="007474E9"/>
    <w:rsid w:val="00785172"/>
    <w:rsid w:val="007B2610"/>
    <w:rsid w:val="007C5DB1"/>
    <w:rsid w:val="007C6E46"/>
    <w:rsid w:val="007F06F7"/>
    <w:rsid w:val="007F6F3D"/>
    <w:rsid w:val="008124DC"/>
    <w:rsid w:val="00850045"/>
    <w:rsid w:val="00873199"/>
    <w:rsid w:val="008F342E"/>
    <w:rsid w:val="00971A7E"/>
    <w:rsid w:val="009903FC"/>
    <w:rsid w:val="00993FFA"/>
    <w:rsid w:val="0099691A"/>
    <w:rsid w:val="009A6F95"/>
    <w:rsid w:val="009B7BB0"/>
    <w:rsid w:val="009C0274"/>
    <w:rsid w:val="009F32BB"/>
    <w:rsid w:val="00A12FBC"/>
    <w:rsid w:val="00A36E38"/>
    <w:rsid w:val="00A4018E"/>
    <w:rsid w:val="00A54DF0"/>
    <w:rsid w:val="00A62896"/>
    <w:rsid w:val="00A71A13"/>
    <w:rsid w:val="00A76890"/>
    <w:rsid w:val="00AC3479"/>
    <w:rsid w:val="00AC79B4"/>
    <w:rsid w:val="00AF1C28"/>
    <w:rsid w:val="00B03723"/>
    <w:rsid w:val="00B05987"/>
    <w:rsid w:val="00B12AFA"/>
    <w:rsid w:val="00B432FE"/>
    <w:rsid w:val="00B63437"/>
    <w:rsid w:val="00B705CF"/>
    <w:rsid w:val="00B745A7"/>
    <w:rsid w:val="00B85B3E"/>
    <w:rsid w:val="00B86A49"/>
    <w:rsid w:val="00B91044"/>
    <w:rsid w:val="00BA77A7"/>
    <w:rsid w:val="00BC25B6"/>
    <w:rsid w:val="00BC5A2A"/>
    <w:rsid w:val="00BE22B1"/>
    <w:rsid w:val="00C04745"/>
    <w:rsid w:val="00C14401"/>
    <w:rsid w:val="00C36BEB"/>
    <w:rsid w:val="00C5772A"/>
    <w:rsid w:val="00C842CA"/>
    <w:rsid w:val="00C849AE"/>
    <w:rsid w:val="00CB4347"/>
    <w:rsid w:val="00CC018D"/>
    <w:rsid w:val="00CC114B"/>
    <w:rsid w:val="00CC670F"/>
    <w:rsid w:val="00D415D4"/>
    <w:rsid w:val="00D67F14"/>
    <w:rsid w:val="00DA21A0"/>
    <w:rsid w:val="00DB4DF2"/>
    <w:rsid w:val="00DC1D18"/>
    <w:rsid w:val="00DD2834"/>
    <w:rsid w:val="00DD5963"/>
    <w:rsid w:val="00DE61FF"/>
    <w:rsid w:val="00E002FC"/>
    <w:rsid w:val="00E14233"/>
    <w:rsid w:val="00E569DC"/>
    <w:rsid w:val="00E73E2A"/>
    <w:rsid w:val="00EB1442"/>
    <w:rsid w:val="00EB7A1C"/>
    <w:rsid w:val="00EE2BD4"/>
    <w:rsid w:val="00EE5339"/>
    <w:rsid w:val="00F064D0"/>
    <w:rsid w:val="00F3780E"/>
    <w:rsid w:val="00F4213D"/>
    <w:rsid w:val="00FB2804"/>
    <w:rsid w:val="00FD3AEF"/>
    <w:rsid w:val="00FF0E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1986"/>
    <o:shapelayout v:ext="edit">
      <o:idmap v:ext="edit" data="1"/>
    </o:shapelayout>
  </w:shapeDefaults>
  <w:decimalSymbol w:val=","/>
  <w:listSeparator w:val=";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6306"/>
  </w:style>
  <w:style w:type="paragraph" w:styleId="Overskrift1">
    <w:name w:val="heading 1"/>
    <w:basedOn w:val="Normal"/>
    <w:next w:val="Normal"/>
    <w:link w:val="Overskrift1Tegn"/>
    <w:uiPriority w:val="9"/>
    <w:qFormat/>
    <w:rsid w:val="0056630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56630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1963F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Titel">
    <w:name w:val="Title"/>
    <w:basedOn w:val="Normal"/>
    <w:next w:val="Normal"/>
    <w:link w:val="TitelTegn"/>
    <w:uiPriority w:val="10"/>
    <w:qFormat/>
    <w:rsid w:val="0056630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56630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56630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56630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pstilling-punkttegn">
    <w:name w:val="List Bullet"/>
    <w:basedOn w:val="Normal"/>
    <w:uiPriority w:val="99"/>
    <w:unhideWhenUsed/>
    <w:rsid w:val="00566306"/>
    <w:pPr>
      <w:numPr>
        <w:numId w:val="1"/>
      </w:numPr>
      <w:contextualSpacing/>
    </w:pPr>
  </w:style>
  <w:style w:type="paragraph" w:styleId="Opstilling-punkttegn2">
    <w:name w:val="List Bullet 2"/>
    <w:basedOn w:val="Normal"/>
    <w:uiPriority w:val="99"/>
    <w:unhideWhenUsed/>
    <w:rsid w:val="00566306"/>
    <w:pPr>
      <w:numPr>
        <w:numId w:val="2"/>
      </w:numPr>
      <w:contextualSpacing/>
    </w:pPr>
  </w:style>
  <w:style w:type="paragraph" w:styleId="Opstilling-talellerbogst">
    <w:name w:val="List Number"/>
    <w:basedOn w:val="Normal"/>
    <w:uiPriority w:val="99"/>
    <w:unhideWhenUsed/>
    <w:rsid w:val="00566306"/>
    <w:pPr>
      <w:numPr>
        <w:numId w:val="6"/>
      </w:numPr>
      <w:contextualSpacing/>
    </w:pPr>
  </w:style>
  <w:style w:type="paragraph" w:styleId="Opstilling-talellerbogst2">
    <w:name w:val="List Number 2"/>
    <w:basedOn w:val="Normal"/>
    <w:uiPriority w:val="99"/>
    <w:unhideWhenUsed/>
    <w:rsid w:val="00566306"/>
    <w:pPr>
      <w:numPr>
        <w:numId w:val="7"/>
      </w:numPr>
      <w:contextualSpacing/>
    </w:pPr>
  </w:style>
  <w:style w:type="character" w:styleId="Strk">
    <w:name w:val="Strong"/>
    <w:basedOn w:val="Standardskrifttypeiafsnit"/>
    <w:uiPriority w:val="22"/>
    <w:qFormat/>
    <w:rsid w:val="00566306"/>
    <w:rPr>
      <w:b/>
      <w:bCs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1963F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Kommentar">
    <w:name w:val="Kommentar"/>
    <w:basedOn w:val="Normal"/>
    <w:qFormat/>
    <w:rsid w:val="00590182"/>
    <w:rPr>
      <w:color w:val="C0504D" w:themeColor="accent2"/>
    </w:rPr>
  </w:style>
  <w:style w:type="paragraph" w:customStyle="1" w:styleId="Video">
    <w:name w:val="Video"/>
    <w:basedOn w:val="Normal"/>
    <w:next w:val="Normal"/>
    <w:qFormat/>
    <w:rsid w:val="009A6F95"/>
    <w:rPr>
      <w:color w:val="F79646" w:themeColor="accent6"/>
    </w:rPr>
  </w:style>
  <w:style w:type="paragraph" w:customStyle="1" w:styleId="Figuroverskrift">
    <w:name w:val="Figuroverskrift"/>
    <w:basedOn w:val="Normal"/>
    <w:next w:val="Figur"/>
    <w:qFormat/>
    <w:rsid w:val="00590182"/>
    <w:rPr>
      <w:color w:val="9BBB59" w:themeColor="accent3"/>
    </w:rPr>
  </w:style>
  <w:style w:type="paragraph" w:customStyle="1" w:styleId="Figur">
    <w:name w:val="Figur"/>
    <w:basedOn w:val="Normal"/>
    <w:qFormat/>
    <w:rsid w:val="00590182"/>
    <w:rPr>
      <w:color w:val="9BBB59" w:themeColor="accent3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9A6F95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9A6F95"/>
    <w:rPr>
      <w:rFonts w:ascii="Lucida Grande" w:hAnsi="Lucida Grande"/>
      <w:sz w:val="18"/>
      <w:szCs w:val="18"/>
    </w:rPr>
  </w:style>
  <w:style w:type="paragraph" w:customStyle="1" w:styleId="Tabeloverskrift">
    <w:name w:val="Tabeloverskrift"/>
    <w:basedOn w:val="Normal"/>
    <w:qFormat/>
    <w:rsid w:val="00590182"/>
    <w:rPr>
      <w:color w:val="660066"/>
    </w:rPr>
  </w:style>
  <w:style w:type="table" w:styleId="Tabel-Gitter">
    <w:name w:val="Table Grid"/>
    <w:basedOn w:val="Tabel-Normal"/>
    <w:uiPriority w:val="59"/>
    <w:rsid w:val="00B037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dsholdertekst">
    <w:name w:val="Placeholder Text"/>
    <w:basedOn w:val="Standardskrifttypeiafsnit"/>
    <w:uiPriority w:val="99"/>
    <w:semiHidden/>
    <w:rsid w:val="006025E0"/>
    <w:rPr>
      <w:color w:val="808080"/>
    </w:rPr>
  </w:style>
  <w:style w:type="paragraph" w:customStyle="1" w:styleId="Feedback">
    <w:name w:val="Feedback"/>
    <w:basedOn w:val="Normal"/>
    <w:autoRedefine/>
    <w:qFormat/>
    <w:rsid w:val="00C849AE"/>
    <w:rPr>
      <w:rFonts w:ascii="Calibri" w:hAnsi="Calibri"/>
      <w:color w:val="4F6228" w:themeColor="accent3" w:themeShade="80"/>
    </w:rPr>
  </w:style>
  <w:style w:type="paragraph" w:customStyle="1" w:styleId="Bokssprgsmltilopsamling">
    <w:name w:val="Boks spørgsmål til opsamling"/>
    <w:basedOn w:val="Normal"/>
    <w:qFormat/>
    <w:rsid w:val="0035227E"/>
    <w:pPr>
      <w:spacing w:before="240" w:after="0"/>
    </w:pPr>
    <w:rPr>
      <w:color w:val="3366FF"/>
    </w:rPr>
  </w:style>
  <w:style w:type="paragraph" w:customStyle="1" w:styleId="Bokstips">
    <w:name w:val="Boks tips"/>
    <w:basedOn w:val="Normal"/>
    <w:qFormat/>
    <w:rsid w:val="0035227E"/>
    <w:pPr>
      <w:spacing w:before="240" w:after="0"/>
    </w:pPr>
    <w:rPr>
      <w:bCs/>
      <w:color w:val="FF0000"/>
      <w:lang w:val="en-US"/>
    </w:rPr>
  </w:style>
  <w:style w:type="paragraph" w:customStyle="1" w:styleId="Overskriftinstruktionsark">
    <w:name w:val="Overskrift instruktionsark"/>
    <w:basedOn w:val="Overskrift1"/>
    <w:qFormat/>
    <w:rsid w:val="00B12AFA"/>
    <w:rPr>
      <w:color w:val="F79646" w:themeColor="accent6"/>
    </w:rPr>
  </w:style>
  <w:style w:type="paragraph" w:styleId="Listeafsnit">
    <w:name w:val="List Paragraph"/>
    <w:basedOn w:val="Normal"/>
    <w:uiPriority w:val="34"/>
    <w:qFormat/>
    <w:rsid w:val="00A817FA"/>
    <w:pPr>
      <w:ind w:left="720"/>
      <w:contextualSpacing/>
    </w:pPr>
    <w:rPr>
      <w:rFonts w:ascii="Calibri" w:eastAsia="Times New Roman" w:hAnsi="Calibri" w:cs="Times New Roman"/>
      <w:lang w:eastAsia="da-DK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094322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094322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094322"/>
    <w:rPr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094322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094322"/>
    <w:rPr>
      <w:b/>
      <w:bCs/>
      <w:sz w:val="20"/>
      <w:szCs w:val="20"/>
    </w:rPr>
  </w:style>
  <w:style w:type="character" w:styleId="Hyperlink">
    <w:name w:val="Hyperlink"/>
    <w:basedOn w:val="Standardskrifttypeiafsnit"/>
    <w:uiPriority w:val="99"/>
    <w:unhideWhenUsed/>
    <w:rsid w:val="00B54C2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950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dropbox.com/s/qmephhkc7iq1412/308%20Udtryk%20Grundf%C3%B8lelser%20-%20kopiark.pdf" TargetMode="External"/><Relationship Id="rId12" Type="http://schemas.microsoft.com/office/2011/relationships/commentsExtended" Target="commentsExtended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1/relationships/people" Target="people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is\Dropbox\Dig,%20mig%20og%20f&#230;llesskabet\Skabeloner\Skabelon%20Instruktioner%20www.dotx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Skabelon Instruktioner www</Template>
  <TotalTime>80</TotalTime>
  <Pages>2</Pages>
  <Words>496</Words>
  <Characters>3032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</dc:creator>
  <cp:lastModifiedBy>Lis</cp:lastModifiedBy>
  <cp:revision>8</cp:revision>
  <dcterms:created xsi:type="dcterms:W3CDTF">2013-10-20T13:49:00Z</dcterms:created>
  <dcterms:modified xsi:type="dcterms:W3CDTF">2014-10-23T09:47:00Z</dcterms:modified>
</cp:coreProperties>
</file>