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EC3372" w14:textId="77777777" w:rsidR="007474E9" w:rsidRPr="007474E9" w:rsidRDefault="001A42F5" w:rsidP="007474E9">
      <w:pPr>
        <w:pStyle w:val="Rubrik"/>
      </w:pPr>
      <w:r>
        <w:t xml:space="preserve">Instruktionsark </w:t>
      </w:r>
      <w:r w:rsidR="00CF64FE">
        <w:t>27 Tempo</w:t>
      </w:r>
    </w:p>
    <w:p w14:paraId="4E7E6D7C" w14:textId="306D893F" w:rsidR="00B12AFA" w:rsidRDefault="00E7666E" w:rsidP="00B12AFA">
      <w:pPr>
        <w:pStyle w:val="Overskriftinstruktionsark"/>
      </w:pPr>
      <w:r>
        <w:t>Te</w:t>
      </w:r>
      <w:r w:rsidR="00CF64FE">
        <w:t>mpo</w:t>
      </w:r>
      <w:bookmarkStart w:id="0" w:name="_GoBack"/>
      <w:bookmarkEnd w:id="0"/>
    </w:p>
    <w:p w14:paraId="633B1C6A" w14:textId="77777777" w:rsidR="001E5EA6" w:rsidRPr="00354AA3" w:rsidRDefault="001E5EA6" w:rsidP="001A42F5">
      <w:pPr>
        <w:pStyle w:val="Overskrift2"/>
      </w:pPr>
      <w:r w:rsidRPr="00354AA3">
        <w:t>Målsætning</w:t>
      </w:r>
    </w:p>
    <w:p w14:paraId="6DBDFDB3" w14:textId="77777777" w:rsidR="00992D76" w:rsidRDefault="00992D76" w:rsidP="00992D76">
      <w:pPr>
        <w:spacing w:after="0" w:line="240" w:lineRule="auto"/>
        <w:rPr>
          <w:rFonts w:ascii="Calibri" w:eastAsia="Calibri" w:hAnsi="Calibri" w:cs="Times New Roman"/>
        </w:rPr>
      </w:pPr>
      <w:r w:rsidRPr="00992D76">
        <w:rPr>
          <w:rFonts w:ascii="Calibri" w:eastAsia="Calibri" w:hAnsi="Calibri" w:cs="Times New Roman"/>
        </w:rPr>
        <w:t>Eleverne erfarer, at temp</w:t>
      </w:r>
      <w:r w:rsidR="00396F93">
        <w:rPr>
          <w:rFonts w:ascii="Calibri" w:eastAsia="Calibri" w:hAnsi="Calibri" w:cs="Times New Roman"/>
        </w:rPr>
        <w:t>i</w:t>
      </w:r>
      <w:r w:rsidRPr="00992D76">
        <w:rPr>
          <w:rFonts w:ascii="Calibri" w:eastAsia="Calibri" w:hAnsi="Calibri" w:cs="Times New Roman"/>
        </w:rPr>
        <w:t xml:space="preserve"> har betydning for kontakt til én selv og andre. De oplever, at forskellige </w:t>
      </w:r>
      <w:r w:rsidR="003E1A95">
        <w:rPr>
          <w:rFonts w:ascii="Calibri" w:eastAsia="Calibri" w:hAnsi="Calibri" w:cs="Times New Roman"/>
        </w:rPr>
        <w:t>tempi</w:t>
      </w:r>
      <w:r w:rsidRPr="00992D76">
        <w:rPr>
          <w:rFonts w:ascii="Calibri" w:eastAsia="Calibri" w:hAnsi="Calibri" w:cs="Times New Roman"/>
        </w:rPr>
        <w:t xml:space="preserve"> p</w:t>
      </w:r>
      <w:r w:rsidR="003E1A95">
        <w:rPr>
          <w:rFonts w:ascii="Calibri" w:eastAsia="Calibri" w:hAnsi="Calibri" w:cs="Times New Roman"/>
        </w:rPr>
        <w:t>åvirker oplevelse af ens krop</w:t>
      </w:r>
      <w:r w:rsidRPr="00992D76">
        <w:rPr>
          <w:rFonts w:ascii="Calibri" w:eastAsia="Calibri" w:hAnsi="Calibri" w:cs="Times New Roman"/>
        </w:rPr>
        <w:t>. Eleverne øver bevidsthed om deres egen indf</w:t>
      </w:r>
      <w:r w:rsidR="003E1A95">
        <w:rPr>
          <w:rFonts w:ascii="Calibri" w:eastAsia="Calibri" w:hAnsi="Calibri" w:cs="Times New Roman"/>
        </w:rPr>
        <w:t>lydelse på kontakt og oplevelse</w:t>
      </w:r>
      <w:r w:rsidRPr="00992D76">
        <w:rPr>
          <w:rFonts w:ascii="Calibri" w:eastAsia="Calibri" w:hAnsi="Calibri" w:cs="Times New Roman"/>
        </w:rPr>
        <w:t xml:space="preserve"> ved at skifte tempo.</w:t>
      </w:r>
    </w:p>
    <w:p w14:paraId="2CBAAB26" w14:textId="77777777" w:rsidR="00855270" w:rsidRPr="00992D76" w:rsidRDefault="00855270" w:rsidP="00855270">
      <w:pPr>
        <w:pStyle w:val="Video"/>
      </w:pPr>
      <w:r w:rsidRPr="00855270">
        <w:t>27 Tempo</w:t>
      </w:r>
    </w:p>
    <w:p w14:paraId="104492AB" w14:textId="77777777" w:rsidR="001E5EA6" w:rsidRPr="00354AA3" w:rsidRDefault="001E5EA6" w:rsidP="001A42F5">
      <w:pPr>
        <w:pStyle w:val="Overskrift2"/>
      </w:pPr>
      <w:r>
        <w:t>Antal deltagere</w:t>
      </w:r>
    </w:p>
    <w:p w14:paraId="31BB7700" w14:textId="77777777" w:rsidR="00CF64FE" w:rsidRDefault="00CF64FE" w:rsidP="00CF64FE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Fra 4. </w:t>
      </w:r>
    </w:p>
    <w:p w14:paraId="7FD0FC69" w14:textId="77777777" w:rsidR="001E5EA6" w:rsidRPr="00354AA3" w:rsidRDefault="001E5EA6" w:rsidP="001A42F5">
      <w:pPr>
        <w:pStyle w:val="Overskrift2"/>
      </w:pPr>
      <w:r w:rsidRPr="00354AA3">
        <w:t>Varighed og forudsætninger</w:t>
      </w:r>
    </w:p>
    <w:p w14:paraId="0F7037F1" w14:textId="77777777" w:rsidR="00CF64FE" w:rsidRDefault="00891E10" w:rsidP="00CF64FE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Fra </w:t>
      </w:r>
      <w:r w:rsidR="00CF64FE">
        <w:rPr>
          <w:rFonts w:ascii="Calibri" w:eastAsia="Calibri" w:hAnsi="Calibri" w:cs="Times New Roman"/>
        </w:rPr>
        <w:t>10 minutter. Gulvplads så eleverne kan bevæge sig rundt mellem hinanden.</w:t>
      </w:r>
      <w:r w:rsidR="00992D7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Ved pladsmangel </w:t>
      </w:r>
      <w:r w:rsidR="00CF64FE">
        <w:rPr>
          <w:rFonts w:ascii="Calibri" w:eastAsia="Calibri" w:hAnsi="Calibri" w:cs="Times New Roman"/>
        </w:rPr>
        <w:t xml:space="preserve">kan gruppen deles i to. </w:t>
      </w:r>
      <w:r>
        <w:rPr>
          <w:rFonts w:ascii="Calibri" w:eastAsia="Calibri" w:hAnsi="Calibri" w:cs="Times New Roman"/>
        </w:rPr>
        <w:t>D</w:t>
      </w:r>
      <w:r w:rsidR="00CF64FE">
        <w:rPr>
          <w:rFonts w:ascii="Calibri" w:eastAsia="Calibri" w:hAnsi="Calibri" w:cs="Times New Roman"/>
        </w:rPr>
        <w:t>en gruppe, der kigger,</w:t>
      </w:r>
      <w:r>
        <w:rPr>
          <w:rFonts w:ascii="Calibri" w:eastAsia="Calibri" w:hAnsi="Calibri" w:cs="Times New Roman"/>
        </w:rPr>
        <w:t xml:space="preserve"> udnævnes</w:t>
      </w:r>
      <w:r w:rsidR="00CF64FE">
        <w:rPr>
          <w:rFonts w:ascii="Calibri" w:eastAsia="Calibri" w:hAnsi="Calibri" w:cs="Times New Roman"/>
        </w:rPr>
        <w:t xml:space="preserve"> til observatør</w:t>
      </w:r>
      <w:r>
        <w:rPr>
          <w:rFonts w:ascii="Calibri" w:eastAsia="Calibri" w:hAnsi="Calibri" w:cs="Times New Roman"/>
        </w:rPr>
        <w:t>er</w:t>
      </w:r>
      <w:r w:rsidR="00CF64FE">
        <w:rPr>
          <w:rFonts w:ascii="Calibri" w:eastAsia="Calibri" w:hAnsi="Calibri" w:cs="Times New Roman"/>
        </w:rPr>
        <w:t xml:space="preserve">. </w:t>
      </w:r>
    </w:p>
    <w:p w14:paraId="5F1ECC53" w14:textId="77777777" w:rsidR="001E5EA6" w:rsidRDefault="001E5EA6" w:rsidP="001A42F5">
      <w:pPr>
        <w:pStyle w:val="Overskrift2"/>
      </w:pPr>
      <w:r w:rsidRPr="00354AA3">
        <w:t>Instruktion</w:t>
      </w:r>
    </w:p>
    <w:p w14:paraId="3B9179B3" w14:textId="77777777" w:rsidR="00CF64FE" w:rsidRDefault="00891E10" w:rsidP="00CF64FE">
      <w:pPr>
        <w:spacing w:after="0" w:line="240" w:lineRule="auto"/>
      </w:pPr>
      <w:r>
        <w:rPr>
          <w:rFonts w:ascii="Calibri" w:eastAsia="Calibri" w:hAnsi="Calibri" w:cs="Times New Roman"/>
        </w:rPr>
        <w:t>Underviser p</w:t>
      </w:r>
      <w:r w:rsidR="00CF64FE">
        <w:rPr>
          <w:rFonts w:ascii="Calibri" w:eastAsia="Calibri" w:hAnsi="Calibri" w:cs="Times New Roman"/>
        </w:rPr>
        <w:t>ræsentere</w:t>
      </w:r>
      <w:r w:rsidR="00E05D91">
        <w:rPr>
          <w:rFonts w:ascii="Calibri" w:eastAsia="Calibri" w:hAnsi="Calibri" w:cs="Times New Roman"/>
        </w:rPr>
        <w:t>r</w:t>
      </w:r>
      <w:r w:rsidR="00992D76">
        <w:rPr>
          <w:rFonts w:ascii="Calibri" w:eastAsia="Calibri" w:hAnsi="Calibri" w:cs="Times New Roman"/>
        </w:rPr>
        <w:t xml:space="preserve"> først</w:t>
      </w:r>
      <w:r w:rsidR="00CF64FE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fire</w:t>
      </w:r>
      <w:r w:rsidR="00CF64FE">
        <w:rPr>
          <w:rFonts w:ascii="Calibri" w:eastAsia="Calibri" w:hAnsi="Calibri" w:cs="Times New Roman"/>
        </w:rPr>
        <w:t xml:space="preserve"> forskellige </w:t>
      </w:r>
      <w:r w:rsidR="003E1A95">
        <w:rPr>
          <w:rFonts w:ascii="Calibri" w:eastAsia="Calibri" w:hAnsi="Calibri" w:cs="Times New Roman"/>
        </w:rPr>
        <w:t>tempi</w:t>
      </w:r>
      <w:r w:rsidR="00CF64FE">
        <w:rPr>
          <w:rFonts w:ascii="Calibri" w:eastAsia="Calibri" w:hAnsi="Calibri" w:cs="Times New Roman"/>
        </w:rPr>
        <w:t>:</w:t>
      </w:r>
    </w:p>
    <w:p w14:paraId="56F690EE" w14:textId="77777777" w:rsidR="00274136" w:rsidRDefault="00CF64FE" w:rsidP="00D91934">
      <w:pPr>
        <w:pStyle w:val="Opstilling-punkttegn"/>
        <w:numPr>
          <w:ilvl w:val="0"/>
          <w:numId w:val="0"/>
        </w:numPr>
        <w:ind w:left="360"/>
      </w:pPr>
      <w:r w:rsidRPr="00D91934">
        <w:rPr>
          <w:rFonts w:ascii="Calibri" w:eastAsia="Calibri" w:hAnsi="Calibri" w:cs="Times New Roman"/>
        </w:rPr>
        <w:t xml:space="preserve">Tempo 1: Slow. Her går man så langsomt som muligt. </w:t>
      </w:r>
      <w:r w:rsidR="003E1A95" w:rsidRPr="00D91934">
        <w:rPr>
          <w:rFonts w:ascii="Calibri" w:eastAsia="Calibri" w:hAnsi="Calibri" w:cs="Times New Roman"/>
          <w:i/>
        </w:rPr>
        <w:t>Brug eksempel:</w:t>
      </w:r>
      <w:r w:rsidR="00891E10" w:rsidRPr="00D91934">
        <w:rPr>
          <w:rFonts w:ascii="Calibri" w:eastAsia="Calibri" w:hAnsi="Calibri" w:cs="Times New Roman"/>
          <w:i/>
        </w:rPr>
        <w:t xml:space="preserve"> </w:t>
      </w:r>
      <w:r w:rsidR="003E1A95" w:rsidRPr="00D91934">
        <w:rPr>
          <w:rFonts w:ascii="Calibri" w:eastAsia="Calibri" w:hAnsi="Calibri" w:cs="Times New Roman"/>
        </w:rPr>
        <w:t>Som</w:t>
      </w:r>
      <w:r w:rsidR="004E5A81" w:rsidRPr="00D91934">
        <w:rPr>
          <w:rFonts w:ascii="Calibri" w:eastAsia="Calibri" w:hAnsi="Calibri" w:cs="Times New Roman"/>
        </w:rPr>
        <w:t xml:space="preserve"> zombier eller </w:t>
      </w:r>
      <w:r w:rsidR="003E1A95" w:rsidRPr="00D91934">
        <w:rPr>
          <w:rFonts w:ascii="Calibri" w:eastAsia="Calibri" w:hAnsi="Calibri" w:cs="Times New Roman"/>
        </w:rPr>
        <w:t>bevægelse</w:t>
      </w:r>
      <w:r w:rsidRPr="00D91934">
        <w:rPr>
          <w:rFonts w:ascii="Calibri" w:eastAsia="Calibri" w:hAnsi="Calibri" w:cs="Times New Roman"/>
        </w:rPr>
        <w:t xml:space="preserve"> under vand</w:t>
      </w:r>
      <w:r w:rsidR="003E1A95" w:rsidRPr="00D91934">
        <w:rPr>
          <w:rFonts w:ascii="Calibri" w:eastAsia="Calibri" w:hAnsi="Calibri" w:cs="Times New Roman"/>
        </w:rPr>
        <w:t>.</w:t>
      </w:r>
    </w:p>
    <w:p w14:paraId="4C22F08C" w14:textId="77777777" w:rsidR="00274136" w:rsidRDefault="00CF64FE" w:rsidP="00D91934">
      <w:pPr>
        <w:pStyle w:val="Opstilling-punkttegn"/>
        <w:numPr>
          <w:ilvl w:val="0"/>
          <w:numId w:val="0"/>
        </w:numPr>
        <w:ind w:left="360"/>
      </w:pPr>
      <w:r w:rsidRPr="00D91934">
        <w:rPr>
          <w:rFonts w:ascii="Calibri" w:eastAsia="Calibri" w:hAnsi="Calibri" w:cs="Times New Roman"/>
        </w:rPr>
        <w:t>Tempo 2:</w:t>
      </w:r>
      <w:r w:rsidR="00891E10" w:rsidRPr="00D91934">
        <w:rPr>
          <w:rFonts w:ascii="Calibri" w:eastAsia="Calibri" w:hAnsi="Calibri" w:cs="Times New Roman"/>
        </w:rPr>
        <w:t xml:space="preserve"> </w:t>
      </w:r>
      <w:r w:rsidR="00550079" w:rsidRPr="00D91934">
        <w:rPr>
          <w:rFonts w:ascii="Calibri" w:eastAsia="Calibri" w:hAnsi="Calibri" w:cs="Times New Roman"/>
        </w:rPr>
        <w:t>G</w:t>
      </w:r>
      <w:r w:rsidRPr="00D91934">
        <w:rPr>
          <w:rFonts w:ascii="Calibri" w:eastAsia="Calibri" w:hAnsi="Calibri" w:cs="Times New Roman"/>
        </w:rPr>
        <w:t>å.</w:t>
      </w:r>
      <w:r w:rsidR="00550079" w:rsidRPr="00D91934">
        <w:rPr>
          <w:rFonts w:ascii="Calibri" w:eastAsia="Calibri" w:hAnsi="Calibri" w:cs="Times New Roman"/>
        </w:rPr>
        <w:t xml:space="preserve"> Her går man i almindelig gang</w:t>
      </w:r>
      <w:r w:rsidR="003E1A95" w:rsidRPr="00D91934">
        <w:rPr>
          <w:rFonts w:ascii="Calibri" w:eastAsia="Calibri" w:hAnsi="Calibri" w:cs="Times New Roman"/>
        </w:rPr>
        <w:t>.</w:t>
      </w:r>
      <w:r w:rsidR="00D91934" w:rsidRPr="00D91934">
        <w:rPr>
          <w:rFonts w:ascii="Calibri" w:eastAsia="Calibri" w:hAnsi="Calibri" w:cs="Times New Roman"/>
        </w:rPr>
        <w:t xml:space="preserve"> </w:t>
      </w:r>
      <w:r w:rsidR="00891E10" w:rsidRPr="00D91934">
        <w:rPr>
          <w:rFonts w:ascii="Calibri" w:eastAsia="Calibri" w:hAnsi="Calibri" w:cs="Times New Roman"/>
          <w:i/>
        </w:rPr>
        <w:t>Brug eksempel</w:t>
      </w:r>
      <w:r w:rsidR="003E1A95" w:rsidRPr="00D91934">
        <w:rPr>
          <w:rFonts w:ascii="Calibri" w:eastAsia="Calibri" w:hAnsi="Calibri" w:cs="Times New Roman"/>
          <w:i/>
        </w:rPr>
        <w:t>:</w:t>
      </w:r>
      <w:r w:rsidR="003E1A95" w:rsidRPr="00D91934">
        <w:rPr>
          <w:rFonts w:ascii="Calibri" w:eastAsia="Calibri" w:hAnsi="Calibri" w:cs="Times New Roman"/>
        </w:rPr>
        <w:t xml:space="preserve"> S</w:t>
      </w:r>
      <w:r w:rsidR="00891E10" w:rsidRPr="00D91934">
        <w:rPr>
          <w:rFonts w:ascii="Calibri" w:eastAsia="Calibri" w:hAnsi="Calibri" w:cs="Times New Roman"/>
        </w:rPr>
        <w:t>om at gå ved vandet en dejlig solskinsdag</w:t>
      </w:r>
      <w:r w:rsidR="003E1A95" w:rsidRPr="00D91934">
        <w:rPr>
          <w:rFonts w:ascii="Calibri" w:eastAsia="Calibri" w:hAnsi="Calibri" w:cs="Times New Roman"/>
        </w:rPr>
        <w:t>.</w:t>
      </w:r>
      <w:r w:rsidRPr="00D91934">
        <w:rPr>
          <w:rFonts w:ascii="Calibri" w:eastAsia="Calibri" w:hAnsi="Calibri" w:cs="Times New Roman"/>
        </w:rPr>
        <w:t xml:space="preserve"> </w:t>
      </w:r>
    </w:p>
    <w:p w14:paraId="73730EE3" w14:textId="77777777" w:rsidR="00274136" w:rsidRDefault="00CF64FE" w:rsidP="00D91934">
      <w:pPr>
        <w:pStyle w:val="Opstilling-punkttegn"/>
        <w:numPr>
          <w:ilvl w:val="0"/>
          <w:numId w:val="0"/>
        </w:numPr>
        <w:ind w:left="360"/>
      </w:pPr>
      <w:r w:rsidRPr="00D91934">
        <w:rPr>
          <w:rFonts w:ascii="Calibri" w:eastAsia="Calibri" w:hAnsi="Calibri" w:cs="Times New Roman"/>
        </w:rPr>
        <w:t>Tempo 3: Hurtig gang. Her går man, så hurtigt man kan, uden at løbe.</w:t>
      </w:r>
      <w:r w:rsidR="00D91934" w:rsidRPr="00D91934">
        <w:rPr>
          <w:rFonts w:ascii="Calibri" w:eastAsia="Calibri" w:hAnsi="Calibri" w:cs="Times New Roman"/>
        </w:rPr>
        <w:t xml:space="preserve"> </w:t>
      </w:r>
      <w:r w:rsidR="00891E10" w:rsidRPr="00D91934">
        <w:rPr>
          <w:i/>
        </w:rPr>
        <w:t>Brug eksempel</w:t>
      </w:r>
      <w:r w:rsidR="003E1A95" w:rsidRPr="00D91934">
        <w:rPr>
          <w:i/>
        </w:rPr>
        <w:t>:</w:t>
      </w:r>
      <w:r w:rsidR="003E1A95">
        <w:t xml:space="preserve"> S</w:t>
      </w:r>
      <w:r w:rsidR="00891E10">
        <w:t>om</w:t>
      </w:r>
      <w:r>
        <w:t xml:space="preserve"> </w:t>
      </w:r>
      <w:r w:rsidR="00891E10">
        <w:t>e</w:t>
      </w:r>
      <w:r w:rsidR="003E1A95">
        <w:t>n b</w:t>
      </w:r>
      <w:r w:rsidRPr="00593F69">
        <w:t>anegård i myldretid</w:t>
      </w:r>
      <w:r w:rsidR="00891E10">
        <w:t>, hvor man er nervøs over at komme for sent til toget.</w:t>
      </w:r>
    </w:p>
    <w:p w14:paraId="200F071D" w14:textId="77777777" w:rsidR="00274136" w:rsidRDefault="00550079" w:rsidP="00D91934">
      <w:pPr>
        <w:pStyle w:val="Opstilling-punkttegn"/>
        <w:numPr>
          <w:ilvl w:val="0"/>
          <w:numId w:val="0"/>
        </w:numPr>
        <w:ind w:left="360"/>
      </w:pPr>
      <w:r>
        <w:t xml:space="preserve">Tempo 4: </w:t>
      </w:r>
      <w:r w:rsidR="004E5A81">
        <w:t>Fuld fart</w:t>
      </w:r>
      <w:r w:rsidR="003E1A95">
        <w:t>.</w:t>
      </w:r>
      <w:r>
        <w:t xml:space="preserve"> Her </w:t>
      </w:r>
      <w:r w:rsidR="004E5A81">
        <w:t>løber</w:t>
      </w:r>
      <w:r>
        <w:t xml:space="preserve"> man rundt </w:t>
      </w:r>
      <w:r w:rsidR="00992D76">
        <w:t>så hurtig som muligt</w:t>
      </w:r>
      <w:r>
        <w:t>.</w:t>
      </w:r>
      <w:r w:rsidR="00D91934">
        <w:t xml:space="preserve"> </w:t>
      </w:r>
      <w:r w:rsidRPr="00D91934">
        <w:rPr>
          <w:i/>
        </w:rPr>
        <w:t>Brug eksempel</w:t>
      </w:r>
      <w:r w:rsidR="003E1A95" w:rsidRPr="00D91934">
        <w:rPr>
          <w:i/>
        </w:rPr>
        <w:t>:</w:t>
      </w:r>
      <w:r>
        <w:t xml:space="preserve"> </w:t>
      </w:r>
      <w:r w:rsidR="003E1A95">
        <w:t>S</w:t>
      </w:r>
      <w:r>
        <w:t xml:space="preserve">om at være alt for sent på den, </w:t>
      </w:r>
      <w:r w:rsidR="00992D76">
        <w:t xml:space="preserve">så man </w:t>
      </w:r>
      <w:r w:rsidR="004E5A81">
        <w:t>må løbe for at nå det</w:t>
      </w:r>
      <w:r w:rsidR="003E1A95">
        <w:t>,</w:t>
      </w:r>
      <w:r w:rsidR="004E5A81">
        <w:t xml:space="preserve"> man skal</w:t>
      </w:r>
      <w:r w:rsidR="00992D76">
        <w:t xml:space="preserve">. </w:t>
      </w:r>
    </w:p>
    <w:p w14:paraId="7B90A5B2" w14:textId="77777777" w:rsidR="001245B7" w:rsidRDefault="001245B7" w:rsidP="00CF64FE">
      <w:pPr>
        <w:spacing w:after="0" w:line="240" w:lineRule="auto"/>
        <w:rPr>
          <w:rFonts w:ascii="Calibri" w:eastAsia="Calibri" w:hAnsi="Calibri" w:cs="Times New Roman"/>
          <w:b/>
        </w:rPr>
      </w:pPr>
      <w:r w:rsidRPr="001245B7">
        <w:rPr>
          <w:rFonts w:ascii="Calibri" w:eastAsia="Calibri" w:hAnsi="Calibri" w:cs="Times New Roman"/>
          <w:b/>
        </w:rPr>
        <w:t>Trin 1:</w:t>
      </w:r>
    </w:p>
    <w:p w14:paraId="77318669" w14:textId="77777777" w:rsidR="00CF64FE" w:rsidRDefault="00CF64FE" w:rsidP="00CF64FE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Bed eleverne gå rundt mellem hinanden.</w:t>
      </w:r>
      <w:r w:rsidR="00E05D91">
        <w:rPr>
          <w:rFonts w:ascii="Calibri" w:eastAsia="Calibri" w:hAnsi="Calibri" w:cs="Times New Roman"/>
        </w:rPr>
        <w:t xml:space="preserve"> Underviser styrer tempoet ved at nummer</w:t>
      </w:r>
      <w:r w:rsidR="00396F93">
        <w:rPr>
          <w:rFonts w:ascii="Calibri" w:eastAsia="Calibri" w:hAnsi="Calibri" w:cs="Times New Roman"/>
        </w:rPr>
        <w:t>et</w:t>
      </w:r>
      <w:r w:rsidR="00E05D91">
        <w:rPr>
          <w:rFonts w:ascii="Calibri" w:eastAsia="Calibri" w:hAnsi="Calibri" w:cs="Times New Roman"/>
        </w:rPr>
        <w:t xml:space="preserve"> </w:t>
      </w:r>
      <w:r w:rsidR="00396F93">
        <w:rPr>
          <w:rFonts w:ascii="Calibri" w:eastAsia="Calibri" w:hAnsi="Calibri" w:cs="Times New Roman"/>
        </w:rPr>
        <w:t xml:space="preserve">på tempo </w:t>
      </w:r>
      <w:r w:rsidR="00E05D91">
        <w:rPr>
          <w:rFonts w:ascii="Calibri" w:eastAsia="Calibri" w:hAnsi="Calibri" w:cs="Times New Roman"/>
        </w:rPr>
        <w:t>højt, som eleverne skal følge. Fx 3,1,2,4 eller 4,1,3,1. Har eleverne svært ved at huske, kan</w:t>
      </w:r>
      <w:r w:rsidR="00396F93">
        <w:rPr>
          <w:rFonts w:ascii="Calibri" w:eastAsia="Calibri" w:hAnsi="Calibri" w:cs="Times New Roman"/>
        </w:rPr>
        <w:t xml:space="preserve"> tempoet </w:t>
      </w:r>
      <w:r w:rsidR="00E05D91">
        <w:rPr>
          <w:rFonts w:ascii="Calibri" w:eastAsia="Calibri" w:hAnsi="Calibri" w:cs="Times New Roman"/>
        </w:rPr>
        <w:t>nævnes fx 1 slow.</w:t>
      </w:r>
    </w:p>
    <w:p w14:paraId="41FE67F3" w14:textId="77777777" w:rsidR="00992D76" w:rsidRDefault="00992D76" w:rsidP="00CF64FE">
      <w:pPr>
        <w:spacing w:after="0" w:line="240" w:lineRule="auto"/>
        <w:rPr>
          <w:rFonts w:ascii="Calibri" w:eastAsia="Calibri" w:hAnsi="Calibri" w:cs="Times New Roman"/>
          <w:b/>
        </w:rPr>
      </w:pPr>
    </w:p>
    <w:p w14:paraId="57E6AE37" w14:textId="77777777" w:rsidR="00CF64FE" w:rsidRPr="00A94F7A" w:rsidRDefault="00CF64FE" w:rsidP="00CF64FE">
      <w:pPr>
        <w:spacing w:after="0" w:line="240" w:lineRule="auto"/>
        <w:rPr>
          <w:rFonts w:ascii="Calibri" w:eastAsia="Calibri" w:hAnsi="Calibri" w:cs="Times New Roman"/>
          <w:b/>
        </w:rPr>
      </w:pPr>
      <w:r w:rsidRPr="00A94F7A">
        <w:rPr>
          <w:rFonts w:ascii="Calibri" w:eastAsia="Calibri" w:hAnsi="Calibri" w:cs="Times New Roman"/>
          <w:b/>
        </w:rPr>
        <w:t xml:space="preserve">Trin </w:t>
      </w:r>
      <w:r w:rsidR="00E05D91">
        <w:rPr>
          <w:rFonts w:ascii="Calibri" w:eastAsia="Calibri" w:hAnsi="Calibri" w:cs="Times New Roman"/>
          <w:b/>
        </w:rPr>
        <w:t>2</w:t>
      </w:r>
      <w:r w:rsidRPr="00A94F7A">
        <w:rPr>
          <w:rFonts w:ascii="Calibri" w:eastAsia="Calibri" w:hAnsi="Calibri" w:cs="Times New Roman"/>
          <w:b/>
        </w:rPr>
        <w:t xml:space="preserve">: </w:t>
      </w:r>
    </w:p>
    <w:p w14:paraId="47B6651F" w14:textId="77777777" w:rsidR="00E05D91" w:rsidRDefault="00CF64FE" w:rsidP="00CF64FE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Bed eleverne prøve de </w:t>
      </w:r>
      <w:r w:rsidR="00E05D91">
        <w:rPr>
          <w:rFonts w:ascii="Calibri" w:eastAsia="Calibri" w:hAnsi="Calibri" w:cs="Times New Roman"/>
        </w:rPr>
        <w:t xml:space="preserve">fire </w:t>
      </w:r>
      <w:r w:rsidR="003E1A95">
        <w:rPr>
          <w:rFonts w:ascii="Calibri" w:eastAsia="Calibri" w:hAnsi="Calibri" w:cs="Times New Roman"/>
        </w:rPr>
        <w:t xml:space="preserve">tempi samtidig </w:t>
      </w:r>
      <w:r w:rsidR="00E05D91">
        <w:rPr>
          <w:rFonts w:ascii="Calibri" w:eastAsia="Calibri" w:hAnsi="Calibri" w:cs="Times New Roman"/>
        </w:rPr>
        <w:t>med en bestemt handling. Underviser styrer stadig tempoet</w:t>
      </w:r>
      <w:r w:rsidR="003E1A95">
        <w:rPr>
          <w:rFonts w:ascii="Calibri" w:eastAsia="Calibri" w:hAnsi="Calibri" w:cs="Times New Roman"/>
        </w:rPr>
        <w:t>,</w:t>
      </w:r>
      <w:r w:rsidR="00E05D91">
        <w:rPr>
          <w:rFonts w:ascii="Calibri" w:eastAsia="Calibri" w:hAnsi="Calibri" w:cs="Times New Roman"/>
        </w:rPr>
        <w:t xml:space="preserve"> og eleverne skal nu udføre handlingen i det nævnte tempo.</w:t>
      </w:r>
    </w:p>
    <w:p w14:paraId="3B523ABE" w14:textId="77777777" w:rsidR="00E05D91" w:rsidRDefault="00CF64FE" w:rsidP="00CF64FE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Forslag til situationer:</w:t>
      </w:r>
    </w:p>
    <w:p w14:paraId="5CA454C0" w14:textId="77777777" w:rsidR="00274136" w:rsidRDefault="00E05D91">
      <w:pPr>
        <w:pStyle w:val="Opstilling-punkttegn"/>
      </w:pPr>
      <w:r>
        <w:t>s</w:t>
      </w:r>
      <w:r w:rsidR="00CF64FE">
        <w:t>ig goddag til hinanden</w:t>
      </w:r>
      <w:r w:rsidR="00992D76">
        <w:t xml:space="preserve"> og giv hånd</w:t>
      </w:r>
    </w:p>
    <w:p w14:paraId="27543FC4" w14:textId="77777777" w:rsidR="00274136" w:rsidRDefault="00A90D11">
      <w:pPr>
        <w:pStyle w:val="Opstilling-punkttegn"/>
      </w:pPr>
      <w:r>
        <w:t>klø dig i håret</w:t>
      </w:r>
    </w:p>
    <w:p w14:paraId="661EF8E6" w14:textId="77777777" w:rsidR="00274136" w:rsidRDefault="00696413">
      <w:pPr>
        <w:pStyle w:val="Opstilling-punkttegn"/>
      </w:pPr>
      <w:r>
        <w:t>fortæl</w:t>
      </w:r>
      <w:r w:rsidR="0018740F">
        <w:t xml:space="preserve"> </w:t>
      </w:r>
      <w:r w:rsidR="00992D76">
        <w:t>hvor du bor</w:t>
      </w:r>
    </w:p>
    <w:p w14:paraId="4D3F8052" w14:textId="77777777" w:rsidR="00274136" w:rsidRDefault="00CF64FE">
      <w:pPr>
        <w:pStyle w:val="Opstilling-punkttegn"/>
      </w:pPr>
      <w:r>
        <w:t>giv en kort besked:</w:t>
      </w:r>
      <w:r w:rsidR="00696413">
        <w:t xml:space="preserve"> </w:t>
      </w:r>
      <w:r w:rsidR="003E1A95">
        <w:t>”</w:t>
      </w:r>
      <w:r w:rsidR="00E05D91">
        <w:t>S</w:t>
      </w:r>
      <w:r>
        <w:t>luk computeren</w:t>
      </w:r>
      <w:r w:rsidR="003E1A95">
        <w:t>”</w:t>
      </w:r>
      <w:r w:rsidR="00E05D91">
        <w:t xml:space="preserve"> eller </w:t>
      </w:r>
      <w:r w:rsidR="003E1A95">
        <w:t>”</w:t>
      </w:r>
      <w:r w:rsidR="004E5A81">
        <w:t>så</w:t>
      </w:r>
      <w:r w:rsidR="00E05D91">
        <w:t xml:space="preserve"> er der</w:t>
      </w:r>
      <w:r>
        <w:t xml:space="preserve"> mad</w:t>
      </w:r>
      <w:r w:rsidR="003E1A95">
        <w:t>”</w:t>
      </w:r>
      <w:r w:rsidR="00396F93">
        <w:t>.</w:t>
      </w:r>
    </w:p>
    <w:p w14:paraId="182AB1CB" w14:textId="77777777" w:rsidR="001E5EA6" w:rsidRDefault="001E5EA6" w:rsidP="001A42F5">
      <w:pPr>
        <w:pStyle w:val="Overskrift2"/>
      </w:pPr>
      <w:r w:rsidRPr="00354AA3">
        <w:t>Opsamling</w:t>
      </w:r>
    </w:p>
    <w:p w14:paraId="38F370B8" w14:textId="77777777" w:rsidR="00C3395F" w:rsidRDefault="00CF64FE" w:rsidP="00D91934">
      <w:pPr>
        <w:pStyle w:val="Ingenafstand"/>
      </w:pPr>
      <w:r>
        <w:t xml:space="preserve">Tal med eleverne om hvordan de oplevede at bevæge sig i de forskellige </w:t>
      </w:r>
      <w:r w:rsidR="003E1A95">
        <w:t>tempi</w:t>
      </w:r>
      <w:r>
        <w:t>.</w:t>
      </w:r>
      <w:r w:rsidR="00A90D11">
        <w:t xml:space="preserve"> Gør eleverne opmærksom på</w:t>
      </w:r>
      <w:r w:rsidR="003E1A95">
        <w:t>,</w:t>
      </w:r>
      <w:r w:rsidR="00A90D11">
        <w:t xml:space="preserve"> at b</w:t>
      </w:r>
      <w:r w:rsidR="00C3395F">
        <w:t xml:space="preserve">rug af andre </w:t>
      </w:r>
      <w:r w:rsidR="003E1A95">
        <w:t xml:space="preserve">tempi </w:t>
      </w:r>
      <w:r w:rsidR="00C3395F">
        <w:t xml:space="preserve">end </w:t>
      </w:r>
      <w:r w:rsidR="00A90D11">
        <w:t>dem</w:t>
      </w:r>
      <w:r w:rsidR="003E1A95">
        <w:t>,</w:t>
      </w:r>
      <w:r w:rsidR="00A90D11">
        <w:t xml:space="preserve"> </w:t>
      </w:r>
      <w:r w:rsidR="003E1A95">
        <w:t xml:space="preserve">de </w:t>
      </w:r>
      <w:r w:rsidR="00C3395F">
        <w:t>er vant til</w:t>
      </w:r>
      <w:r w:rsidR="003E1A95">
        <w:t>,</w:t>
      </w:r>
      <w:r w:rsidR="00A90D11">
        <w:t xml:space="preserve"> kan </w:t>
      </w:r>
      <w:r w:rsidR="00C3395F">
        <w:t xml:space="preserve">give </w:t>
      </w:r>
      <w:r w:rsidR="00A90D11">
        <w:t>en anderledes og måske ny</w:t>
      </w:r>
      <w:r w:rsidR="00C3395F">
        <w:t xml:space="preserve"> oplevelser af k</w:t>
      </w:r>
      <w:r w:rsidR="00A90D11">
        <w:t>ontakt med sig selv</w:t>
      </w:r>
      <w:r w:rsidR="00C3395F">
        <w:t xml:space="preserve"> og</w:t>
      </w:r>
      <w:r w:rsidR="00A90D11">
        <w:t xml:space="preserve"> </w:t>
      </w:r>
      <w:r w:rsidR="00C3395F">
        <w:t xml:space="preserve">mødet med omverdenen. </w:t>
      </w:r>
    </w:p>
    <w:p w14:paraId="6E38109E" w14:textId="77777777" w:rsidR="00CF64FE" w:rsidRDefault="00CA4041" w:rsidP="00D91934">
      <w:pPr>
        <w:pStyle w:val="Ingenafstand"/>
      </w:pPr>
      <w:r>
        <w:lastRenderedPageBreak/>
        <w:t xml:space="preserve">Det kan være rigtig godt at tillade sig selv </w:t>
      </w:r>
      <w:r w:rsidR="00A90D11">
        <w:t>at være slow</w:t>
      </w:r>
      <w:r w:rsidR="00A25A71">
        <w:t xml:space="preserve"> og få ro, hvis man har stresset rundt. Andre gange trænger man måske til at sætte tempoet op for at få lavet noget og mærke mere energi i kroppen.</w:t>
      </w:r>
    </w:p>
    <w:p w14:paraId="77E26C10" w14:textId="77777777" w:rsidR="001E5EA6" w:rsidRPr="00F074A4" w:rsidRDefault="001E5EA6" w:rsidP="001A42F5">
      <w:pPr>
        <w:pStyle w:val="Overskrift3"/>
      </w:pPr>
      <w:r>
        <w:t>S</w:t>
      </w:r>
      <w:r w:rsidRPr="00F074A4">
        <w:t>pørgsmål til opsamling</w:t>
      </w:r>
    </w:p>
    <w:p w14:paraId="4458ACF4" w14:textId="77777777" w:rsidR="00CF64FE" w:rsidRDefault="00CF64FE" w:rsidP="00CF64FE">
      <w:pPr>
        <w:pStyle w:val="Opstilling-punkttegn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Hvilke </w:t>
      </w:r>
      <w:r w:rsidR="00A90D11">
        <w:rPr>
          <w:rFonts w:ascii="Calibri" w:eastAsia="Calibri" w:hAnsi="Calibri" w:cs="Times New Roman"/>
        </w:rPr>
        <w:t>stemninger</w:t>
      </w:r>
      <w:r>
        <w:rPr>
          <w:rFonts w:ascii="Calibri" w:eastAsia="Calibri" w:hAnsi="Calibri" w:cs="Times New Roman"/>
        </w:rPr>
        <w:t xml:space="preserve"> gav de forskellige </w:t>
      </w:r>
      <w:r w:rsidR="003E1A95">
        <w:rPr>
          <w:rFonts w:ascii="Calibri" w:eastAsia="Calibri" w:hAnsi="Calibri" w:cs="Times New Roman"/>
        </w:rPr>
        <w:t>tempi</w:t>
      </w:r>
      <w:r>
        <w:rPr>
          <w:rFonts w:ascii="Calibri" w:eastAsia="Calibri" w:hAnsi="Calibri" w:cs="Times New Roman"/>
        </w:rPr>
        <w:t xml:space="preserve">? </w:t>
      </w:r>
      <w:r w:rsidR="00A90D11">
        <w:rPr>
          <w:rFonts w:ascii="Calibri" w:eastAsia="Calibri" w:hAnsi="Calibri" w:cs="Times New Roman"/>
        </w:rPr>
        <w:t>Fik i fornemmelse af</w:t>
      </w:r>
      <w:r>
        <w:rPr>
          <w:rFonts w:ascii="Calibri" w:eastAsia="Calibri" w:hAnsi="Calibri" w:cs="Times New Roman"/>
        </w:rPr>
        <w:t xml:space="preserve"> ro, stress, nysgerrighed, træthed eller forvirring</w:t>
      </w:r>
      <w:r w:rsidR="00A90D11">
        <w:rPr>
          <w:rFonts w:ascii="Calibri" w:eastAsia="Calibri" w:hAnsi="Calibri" w:cs="Times New Roman"/>
        </w:rPr>
        <w:t>?</w:t>
      </w:r>
    </w:p>
    <w:p w14:paraId="18EFF252" w14:textId="77777777" w:rsidR="00CF64FE" w:rsidRDefault="00CF64FE" w:rsidP="00CF64FE">
      <w:pPr>
        <w:pStyle w:val="Opstilling-punkttegn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Hvad betød tempoet for din opmærksomhed på dig selv? Og på</w:t>
      </w:r>
      <w:r w:rsidR="00A25A71">
        <w:rPr>
          <w:rFonts w:ascii="Calibri" w:eastAsia="Calibri" w:hAnsi="Calibri" w:cs="Times New Roman"/>
        </w:rPr>
        <w:t xml:space="preserve"> de</w:t>
      </w:r>
      <w:r>
        <w:rPr>
          <w:rFonts w:ascii="Calibri" w:eastAsia="Calibri" w:hAnsi="Calibri" w:cs="Times New Roman"/>
        </w:rPr>
        <w:t xml:space="preserve"> andre i gruppen? </w:t>
      </w:r>
    </w:p>
    <w:p w14:paraId="482FF9EC" w14:textId="77777777" w:rsidR="00A90D11" w:rsidRDefault="00A90D11" w:rsidP="00A90D11">
      <w:pPr>
        <w:pStyle w:val="Opstilling-punkttegn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Kender I situationer, hvor I</w:t>
      </w:r>
      <w:r w:rsidR="00396F93">
        <w:rPr>
          <w:rFonts w:ascii="Calibri" w:eastAsia="Calibri" w:hAnsi="Calibri" w:cs="Times New Roman"/>
        </w:rPr>
        <w:t xml:space="preserve"> har brug for, </w:t>
      </w:r>
      <w:r w:rsidR="00A25A71">
        <w:rPr>
          <w:rFonts w:ascii="Calibri" w:eastAsia="Calibri" w:hAnsi="Calibri" w:cs="Times New Roman"/>
        </w:rPr>
        <w:t>at ændre på den indre stemning i kroppen? Fx på arbejde hvis tingene går for hurtigt.</w:t>
      </w:r>
    </w:p>
    <w:p w14:paraId="7393AD2C" w14:textId="77777777" w:rsidR="00CF64FE" w:rsidRDefault="00CF64FE" w:rsidP="00CF64FE">
      <w:pPr>
        <w:pStyle w:val="Opstilling-punkttegn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Hvis gruppe</w:t>
      </w:r>
      <w:r w:rsidR="00A90D11">
        <w:rPr>
          <w:rFonts w:ascii="Calibri" w:eastAsia="Calibri" w:hAnsi="Calibri" w:cs="Times New Roman"/>
        </w:rPr>
        <w:t>n blev delt</w:t>
      </w:r>
      <w:r w:rsidR="00A25A71">
        <w:rPr>
          <w:rFonts w:ascii="Calibri" w:eastAsia="Calibri" w:hAnsi="Calibri" w:cs="Times New Roman"/>
        </w:rPr>
        <w:t>,</w:t>
      </w:r>
      <w:r w:rsidR="00A90D11">
        <w:rPr>
          <w:rFonts w:ascii="Calibri" w:eastAsia="Calibri" w:hAnsi="Calibri" w:cs="Times New Roman"/>
        </w:rPr>
        <w:t xml:space="preserve"> så spørg</w:t>
      </w:r>
      <w:r w:rsidR="00992D76">
        <w:rPr>
          <w:rFonts w:ascii="Calibri" w:eastAsia="Calibri" w:hAnsi="Calibri" w:cs="Times New Roman"/>
        </w:rPr>
        <w:t xml:space="preserve"> ind</w:t>
      </w:r>
      <w:r w:rsidR="00A90D11">
        <w:rPr>
          <w:rFonts w:ascii="Calibri" w:eastAsia="Calibri" w:hAnsi="Calibri" w:cs="Times New Roman"/>
        </w:rPr>
        <w:t xml:space="preserve"> til observatørernes oplevelse.</w:t>
      </w:r>
    </w:p>
    <w:p w14:paraId="0367540B" w14:textId="77777777" w:rsidR="001E5EA6" w:rsidRDefault="001E5EA6" w:rsidP="001A42F5">
      <w:pPr>
        <w:pStyle w:val="Bokstips"/>
        <w:rPr>
          <w:lang w:val="da-DK"/>
        </w:rPr>
      </w:pPr>
      <w:r w:rsidRPr="00E002FC">
        <w:rPr>
          <w:lang w:val="da-DK"/>
        </w:rPr>
        <w:t>Tips</w:t>
      </w:r>
    </w:p>
    <w:p w14:paraId="2E0FE292" w14:textId="77777777" w:rsidR="009F40A4" w:rsidRDefault="00A25A71" w:rsidP="00D91934">
      <w:pPr>
        <w:pStyle w:val="Ingenafstand"/>
      </w:pPr>
      <w:r>
        <w:t>Lad eleverne bruge tid i slow</w:t>
      </w:r>
      <w:r w:rsidR="00992D76">
        <w:t>,</w:t>
      </w:r>
      <w:r>
        <w:t xml:space="preserve"> da det giver dem en god kropskontakt. Hvis de har svært ved det langsomme tempo, så bed dem om at </w:t>
      </w:r>
      <w:r w:rsidR="009F40A4">
        <w:t>bevæge sig i halvt tempo af det</w:t>
      </w:r>
      <w:r w:rsidR="003E1A95">
        <w:t>,</w:t>
      </w:r>
      <w:r w:rsidR="009F40A4">
        <w:t xml:space="preserve"> de gør.</w:t>
      </w:r>
    </w:p>
    <w:p w14:paraId="3273B3D6" w14:textId="77777777" w:rsidR="009F40A4" w:rsidRDefault="009F40A4" w:rsidP="00D91934">
      <w:pPr>
        <w:pStyle w:val="Ingenafstand"/>
      </w:pPr>
      <w:r>
        <w:t>Ø</w:t>
      </w:r>
      <w:r w:rsidR="00E05D91">
        <w:t>velsen kan</w:t>
      </w:r>
      <w:r>
        <w:t xml:space="preserve"> laves med et trin mindre </w:t>
      </w:r>
      <w:r w:rsidR="003E1A95">
        <w:t>eller</w:t>
      </w:r>
      <w:r>
        <w:t xml:space="preserve"> mere alt efter elevernes forudsætninger.</w:t>
      </w:r>
    </w:p>
    <w:p w14:paraId="1BC6E672" w14:textId="77777777" w:rsidR="009F40A4" w:rsidRDefault="009F40A4" w:rsidP="00D91934">
      <w:pPr>
        <w:pStyle w:val="Ingenafstand"/>
      </w:pPr>
      <w:r>
        <w:t>Ved tre trin bruges: Langsom, almindelig og hurtig</w:t>
      </w:r>
      <w:r w:rsidR="00D91934">
        <w:t>.</w:t>
      </w:r>
      <w:r w:rsidR="00E05D91">
        <w:t xml:space="preserve"> </w:t>
      </w:r>
    </w:p>
    <w:p w14:paraId="388364C1" w14:textId="77777777" w:rsidR="00E05D91" w:rsidRDefault="009F40A4" w:rsidP="00D91934">
      <w:pPr>
        <w:pStyle w:val="Ingenafstand"/>
      </w:pPr>
      <w:r>
        <w:t xml:space="preserve">Ved fem trin bruges: Slow, langsom, almindelig, hurtig og </w:t>
      </w:r>
      <w:r w:rsidR="004E5A81">
        <w:t>fuld fart</w:t>
      </w:r>
      <w:r>
        <w:t>.</w:t>
      </w:r>
    </w:p>
    <w:p w14:paraId="23BD0294" w14:textId="77777777" w:rsidR="00CF64FE" w:rsidRPr="00E002FC" w:rsidRDefault="00CF64FE" w:rsidP="00B03A4E">
      <w:pPr>
        <w:spacing w:after="0" w:line="240" w:lineRule="auto"/>
      </w:pPr>
    </w:p>
    <w:sectPr w:rsidR="00CF64FE" w:rsidRPr="00E002FC" w:rsidSect="00A62896">
      <w:pgSz w:w="11906" w:h="16838"/>
      <w:pgMar w:top="1843" w:right="1134" w:bottom="184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B2A116" w14:textId="77777777" w:rsidR="00100423" w:rsidRDefault="00100423">
      <w:pPr>
        <w:spacing w:after="0" w:line="240" w:lineRule="auto"/>
      </w:pPr>
      <w:r>
        <w:separator/>
      </w:r>
    </w:p>
  </w:endnote>
  <w:endnote w:type="continuationSeparator" w:id="0">
    <w:p w14:paraId="365ADA6A" w14:textId="77777777" w:rsidR="00100423" w:rsidRDefault="00100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altName w:val="Times New Roman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189FAA" w14:textId="77777777" w:rsidR="00100423" w:rsidRDefault="00100423">
      <w:pPr>
        <w:spacing w:after="0" w:line="240" w:lineRule="auto"/>
      </w:pPr>
      <w:r>
        <w:separator/>
      </w:r>
    </w:p>
  </w:footnote>
  <w:footnote w:type="continuationSeparator" w:id="0">
    <w:p w14:paraId="143F9E1B" w14:textId="77777777" w:rsidR="00100423" w:rsidRDefault="001004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BB855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772D7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88E67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6E52AB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984C0B9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602C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A98034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5CE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D5104C0E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1A243BE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835838F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3910F39"/>
    <w:multiLevelType w:val="hybridMultilevel"/>
    <w:tmpl w:val="4A3C52AA"/>
    <w:lvl w:ilvl="0" w:tplc="04060001">
      <w:start w:val="1"/>
      <w:numFmt w:val="bullet"/>
      <w:lvlText w:val=""/>
      <w:lvlJc w:val="left"/>
      <w:pPr>
        <w:ind w:left="108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12">
    <w:nsid w:val="271C2316"/>
    <w:multiLevelType w:val="hybridMultilevel"/>
    <w:tmpl w:val="6FC69344"/>
    <w:lvl w:ilvl="0" w:tplc="E8FCC8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FE71F9"/>
    <w:multiLevelType w:val="hybridMultilevel"/>
    <w:tmpl w:val="76C83558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4">
    <w:nsid w:val="36E0604F"/>
    <w:multiLevelType w:val="hybridMultilevel"/>
    <w:tmpl w:val="51E0910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617AE3"/>
    <w:multiLevelType w:val="hybridMultilevel"/>
    <w:tmpl w:val="77D002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707DD9"/>
    <w:multiLevelType w:val="hybridMultilevel"/>
    <w:tmpl w:val="63EE2C32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7">
    <w:nsid w:val="512002A3"/>
    <w:multiLevelType w:val="hybridMultilevel"/>
    <w:tmpl w:val="8620F5A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EA1996"/>
    <w:multiLevelType w:val="hybridMultilevel"/>
    <w:tmpl w:val="81367C0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0F4ADF"/>
    <w:multiLevelType w:val="hybridMultilevel"/>
    <w:tmpl w:val="40CAD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7248B4"/>
    <w:multiLevelType w:val="hybridMultilevel"/>
    <w:tmpl w:val="AC12B6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9"/>
  </w:num>
  <w:num w:numId="13">
    <w:abstractNumId w:val="17"/>
  </w:num>
  <w:num w:numId="14">
    <w:abstractNumId w:val="14"/>
  </w:num>
  <w:num w:numId="15">
    <w:abstractNumId w:val="13"/>
  </w:num>
  <w:num w:numId="16">
    <w:abstractNumId w:val="16"/>
  </w:num>
  <w:num w:numId="17">
    <w:abstractNumId w:val="15"/>
  </w:num>
  <w:num w:numId="18">
    <w:abstractNumId w:val="12"/>
  </w:num>
  <w:num w:numId="19">
    <w:abstractNumId w:val="18"/>
  </w:num>
  <w:num w:numId="20">
    <w:abstractNumId w:val="11"/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E73E2A"/>
    <w:rsid w:val="00010FAA"/>
    <w:rsid w:val="000137BE"/>
    <w:rsid w:val="00057C77"/>
    <w:rsid w:val="00086C0F"/>
    <w:rsid w:val="00094088"/>
    <w:rsid w:val="000A5D9D"/>
    <w:rsid w:val="000C1223"/>
    <w:rsid w:val="000D36C3"/>
    <w:rsid w:val="001059B3"/>
    <w:rsid w:val="001062B5"/>
    <w:rsid w:val="00111849"/>
    <w:rsid w:val="001215CE"/>
    <w:rsid w:val="00123CD1"/>
    <w:rsid w:val="00125C95"/>
    <w:rsid w:val="00135EDC"/>
    <w:rsid w:val="00137C4E"/>
    <w:rsid w:val="00152D73"/>
    <w:rsid w:val="00171CF0"/>
    <w:rsid w:val="0017475D"/>
    <w:rsid w:val="001963FE"/>
    <w:rsid w:val="00197032"/>
    <w:rsid w:val="001A31BD"/>
    <w:rsid w:val="001A42F5"/>
    <w:rsid w:val="001D2E90"/>
    <w:rsid w:val="001E4B9F"/>
    <w:rsid w:val="001E5EA6"/>
    <w:rsid w:val="001E7C68"/>
    <w:rsid w:val="00230E40"/>
    <w:rsid w:val="00234592"/>
    <w:rsid w:val="00235E95"/>
    <w:rsid w:val="00244E2C"/>
    <w:rsid w:val="0027169E"/>
    <w:rsid w:val="00281AB1"/>
    <w:rsid w:val="002B6596"/>
    <w:rsid w:val="002C1B67"/>
    <w:rsid w:val="002D7F59"/>
    <w:rsid w:val="002E0755"/>
    <w:rsid w:val="002E2940"/>
    <w:rsid w:val="003242C0"/>
    <w:rsid w:val="00326DCD"/>
    <w:rsid w:val="003346F0"/>
    <w:rsid w:val="00341F56"/>
    <w:rsid w:val="0035227E"/>
    <w:rsid w:val="00365481"/>
    <w:rsid w:val="00371315"/>
    <w:rsid w:val="00397B5A"/>
    <w:rsid w:val="003B7965"/>
    <w:rsid w:val="003C7ACB"/>
    <w:rsid w:val="003E41C6"/>
    <w:rsid w:val="003F0666"/>
    <w:rsid w:val="00416640"/>
    <w:rsid w:val="00424573"/>
    <w:rsid w:val="00453C4E"/>
    <w:rsid w:val="00483D78"/>
    <w:rsid w:val="004B5809"/>
    <w:rsid w:val="004D2B6E"/>
    <w:rsid w:val="004D42EB"/>
    <w:rsid w:val="004F771B"/>
    <w:rsid w:val="0050006C"/>
    <w:rsid w:val="0050015A"/>
    <w:rsid w:val="0053771B"/>
    <w:rsid w:val="00566306"/>
    <w:rsid w:val="0056646E"/>
    <w:rsid w:val="00574982"/>
    <w:rsid w:val="00590182"/>
    <w:rsid w:val="005973D5"/>
    <w:rsid w:val="006025E0"/>
    <w:rsid w:val="0060419F"/>
    <w:rsid w:val="006202B2"/>
    <w:rsid w:val="00643AC5"/>
    <w:rsid w:val="00647DEB"/>
    <w:rsid w:val="00657B15"/>
    <w:rsid w:val="006A4EA2"/>
    <w:rsid w:val="006A6372"/>
    <w:rsid w:val="006B4BC2"/>
    <w:rsid w:val="00701F19"/>
    <w:rsid w:val="00713C11"/>
    <w:rsid w:val="0071746F"/>
    <w:rsid w:val="007474E9"/>
    <w:rsid w:val="00785172"/>
    <w:rsid w:val="007B2610"/>
    <w:rsid w:val="007C5DB1"/>
    <w:rsid w:val="007C6E46"/>
    <w:rsid w:val="007F06F7"/>
    <w:rsid w:val="007F6F3D"/>
    <w:rsid w:val="008124DC"/>
    <w:rsid w:val="00850045"/>
    <w:rsid w:val="00873199"/>
    <w:rsid w:val="008F342E"/>
    <w:rsid w:val="00971A7E"/>
    <w:rsid w:val="009903FC"/>
    <w:rsid w:val="00993FFA"/>
    <w:rsid w:val="0099691A"/>
    <w:rsid w:val="009A6F95"/>
    <w:rsid w:val="009B7BB0"/>
    <w:rsid w:val="009C0274"/>
    <w:rsid w:val="009F32BB"/>
    <w:rsid w:val="00A12FBC"/>
    <w:rsid w:val="00A36E38"/>
    <w:rsid w:val="00A4018E"/>
    <w:rsid w:val="00A54DF0"/>
    <w:rsid w:val="00A62896"/>
    <w:rsid w:val="00A71A13"/>
    <w:rsid w:val="00A76890"/>
    <w:rsid w:val="00AC3479"/>
    <w:rsid w:val="00AC79B4"/>
    <w:rsid w:val="00AF1C28"/>
    <w:rsid w:val="00B03723"/>
    <w:rsid w:val="00B05987"/>
    <w:rsid w:val="00B12AFA"/>
    <w:rsid w:val="00B432FE"/>
    <w:rsid w:val="00B63437"/>
    <w:rsid w:val="00B705CF"/>
    <w:rsid w:val="00B745A7"/>
    <w:rsid w:val="00B85B3E"/>
    <w:rsid w:val="00B86A49"/>
    <w:rsid w:val="00B91044"/>
    <w:rsid w:val="00BA77A7"/>
    <w:rsid w:val="00BC25B6"/>
    <w:rsid w:val="00BC5A2A"/>
    <w:rsid w:val="00BE22B1"/>
    <w:rsid w:val="00C04745"/>
    <w:rsid w:val="00C14401"/>
    <w:rsid w:val="00C36BEB"/>
    <w:rsid w:val="00C5772A"/>
    <w:rsid w:val="00C842CA"/>
    <w:rsid w:val="00C849AE"/>
    <w:rsid w:val="00CB4347"/>
    <w:rsid w:val="00CC018D"/>
    <w:rsid w:val="00CC114B"/>
    <w:rsid w:val="00CC670F"/>
    <w:rsid w:val="00D415D4"/>
    <w:rsid w:val="00D67F14"/>
    <w:rsid w:val="00DA21A0"/>
    <w:rsid w:val="00DB4DF2"/>
    <w:rsid w:val="00DC1D18"/>
    <w:rsid w:val="00DD2834"/>
    <w:rsid w:val="00DD5963"/>
    <w:rsid w:val="00DE61FF"/>
    <w:rsid w:val="00E002FC"/>
    <w:rsid w:val="00E14233"/>
    <w:rsid w:val="00E569DC"/>
    <w:rsid w:val="00E73E2A"/>
    <w:rsid w:val="00EB1442"/>
    <w:rsid w:val="00EB7A1C"/>
    <w:rsid w:val="00EE2BD4"/>
    <w:rsid w:val="00EE5339"/>
    <w:rsid w:val="00F064D0"/>
    <w:rsid w:val="00F3780E"/>
    <w:rsid w:val="00F4213D"/>
    <w:rsid w:val="00FB2804"/>
    <w:rsid w:val="00FD3AEF"/>
    <w:rsid w:val="00FF0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1986"/>
    <o:shapelayout v:ext="edit">
      <o:idmap v:ext="edit" data="1"/>
    </o:shapelayout>
  </w:shapeDefaults>
  <w:decimalSymbol w:val=","/>
  <w:listSeparator w:val=";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30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Tegn">
    <w:name w:val="Rubrik Tegn"/>
    <w:basedOn w:val="Standardskrifttypeiafsnit"/>
    <w:link w:val="Rubrik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Kraftig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gitter">
    <w:name w:val="Table Grid"/>
    <w:basedOn w:val="Tabel-Normal"/>
    <w:uiPriority w:val="59"/>
    <w:rsid w:val="00B03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  <w:style w:type="paragraph" w:customStyle="1" w:styleId="Bokssprgsmltilopsamling">
    <w:name w:val="Boks spørgsmål til opsamling"/>
    <w:basedOn w:val="Normal"/>
    <w:qFormat/>
    <w:rsid w:val="0035227E"/>
    <w:pPr>
      <w:spacing w:before="240" w:after="0"/>
    </w:pPr>
    <w:rPr>
      <w:color w:val="3366FF"/>
    </w:rPr>
  </w:style>
  <w:style w:type="paragraph" w:customStyle="1" w:styleId="Bokstips">
    <w:name w:val="Boks tips"/>
    <w:basedOn w:val="Normal"/>
    <w:qFormat/>
    <w:rsid w:val="0035227E"/>
    <w:pPr>
      <w:spacing w:before="240" w:after="0"/>
    </w:pPr>
    <w:rPr>
      <w:bCs/>
      <w:color w:val="FF0000"/>
      <w:lang w:val="en-US"/>
    </w:rPr>
  </w:style>
  <w:style w:type="paragraph" w:customStyle="1" w:styleId="Overskriftinstruktionsark">
    <w:name w:val="Overskrift instruktionsark"/>
    <w:basedOn w:val="Overskrift1"/>
    <w:qFormat/>
    <w:rsid w:val="00B12AFA"/>
    <w:rPr>
      <w:color w:val="F79646" w:themeColor="accent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77F1A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77F1A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77F1A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77F1A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77F1A"/>
    <w:rPr>
      <w:b/>
      <w:bCs/>
      <w:sz w:val="20"/>
      <w:szCs w:val="20"/>
    </w:rPr>
  </w:style>
  <w:style w:type="paragraph" w:styleId="Korrektur">
    <w:name w:val="Revision"/>
    <w:hidden/>
    <w:uiPriority w:val="99"/>
    <w:semiHidden/>
    <w:rsid w:val="003E1A95"/>
    <w:pPr>
      <w:spacing w:after="0" w:line="240" w:lineRule="auto"/>
    </w:pPr>
  </w:style>
  <w:style w:type="paragraph" w:styleId="Ingenafstand">
    <w:name w:val="No Spacing"/>
    <w:uiPriority w:val="1"/>
    <w:qFormat/>
    <w:rsid w:val="00D919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5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s\Dropbox\Dig,%20mig%20og%20f&#230;llesskabet\Skabeloner\Skabelon%20Instruktioner%20www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\Users\Lis\Dropbox\Dig, mig og fællesskabet\Skabeloner\Skabelon Instruktioner www.dotx</Template>
  <TotalTime>159</TotalTime>
  <Pages>2</Pages>
  <Words>409</Words>
  <Characters>2498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</dc:creator>
  <cp:lastModifiedBy>Morten Damsgaard-Madsen</cp:lastModifiedBy>
  <cp:revision>26</cp:revision>
  <dcterms:created xsi:type="dcterms:W3CDTF">2013-12-05T14:24:00Z</dcterms:created>
  <dcterms:modified xsi:type="dcterms:W3CDTF">2014-10-29T08:16:00Z</dcterms:modified>
</cp:coreProperties>
</file>