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3A2C6B" w:rsidP="007474E9">
      <w:pPr>
        <w:pStyle w:val="Titel"/>
      </w:pPr>
      <w:proofErr w:type="spellStart"/>
      <w:r>
        <w:t>Instruktionsark</w:t>
      </w:r>
      <w:proofErr w:type="spellEnd"/>
      <w:r>
        <w:t xml:space="preserve"> Hvem Hvad Hvor nr</w:t>
      </w:r>
      <w:r w:rsidR="00A9012E">
        <w:t>.</w:t>
      </w:r>
      <w:r>
        <w:t xml:space="preserve"> 92</w:t>
      </w:r>
    </w:p>
    <w:p w:rsidR="00B12AFA" w:rsidRDefault="00155E3C" w:rsidP="00B12AFA">
      <w:pPr>
        <w:pStyle w:val="Overskriftinstruktionsark"/>
      </w:pPr>
      <w:r>
        <w:t>Hvem</w:t>
      </w:r>
      <w:r w:rsidR="004D556B">
        <w:t>, hva</w:t>
      </w:r>
      <w:r>
        <w:t>d</w:t>
      </w:r>
      <w:r w:rsidR="004D556B">
        <w:t>, h</w:t>
      </w:r>
      <w:r>
        <w:t>vor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6774A8" w:rsidP="001E5EA6">
      <w:pPr>
        <w:spacing w:after="0" w:line="240" w:lineRule="auto"/>
      </w:pPr>
      <w:r>
        <w:t xml:space="preserve">Eleverne øver fleksibilitet og improvisation i en samtale. De træner at tage imod </w:t>
      </w:r>
      <w:r w:rsidR="00FD4E91">
        <w:t>andres forslag og erfarer</w:t>
      </w:r>
      <w:r w:rsidR="00007B96">
        <w:t>,</w:t>
      </w:r>
      <w:r w:rsidR="00FD4E91">
        <w:t xml:space="preserve"> at en samtale kan tage nye, spændende, underholdende og uventede retninger, </w:t>
      </w:r>
      <w:r w:rsidR="00007B96">
        <w:t xml:space="preserve">hvis </w:t>
      </w:r>
      <w:r w:rsidR="00FD4E91">
        <w:t xml:space="preserve">man </w:t>
      </w:r>
      <w:r w:rsidR="00007B96">
        <w:t>er</w:t>
      </w:r>
      <w:r w:rsidR="00FD4E91">
        <w:t xml:space="preserve"> åben</w:t>
      </w:r>
      <w:r w:rsidR="00007B96">
        <w:t xml:space="preserve"> for det</w:t>
      </w:r>
      <w:r>
        <w:t>.</w:t>
      </w:r>
    </w:p>
    <w:p w:rsidR="003B4E55" w:rsidRDefault="003B4E55" w:rsidP="003B4E55">
      <w:pPr>
        <w:pStyle w:val="Video"/>
      </w:pPr>
      <w:r w:rsidRPr="003B4E55">
        <w:t>92 Hvem hvad hvor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63437E" w:rsidP="001E5EA6">
      <w:pPr>
        <w:spacing w:after="0" w:line="240" w:lineRule="auto"/>
      </w:pPr>
      <w:r>
        <w:t>Fra 7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B63482" w:rsidRDefault="00B63482" w:rsidP="001E5EA6">
      <w:pPr>
        <w:spacing w:after="0" w:line="240" w:lineRule="auto"/>
      </w:pPr>
      <w:r>
        <w:t>Fra 15 min.</w:t>
      </w:r>
      <w:r w:rsidR="001105BF">
        <w:t xml:space="preserve">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0A0ED7" w:rsidRDefault="000F61DF" w:rsidP="00A36341">
      <w:pPr>
        <w:pStyle w:val="Ingenafstand"/>
      </w:pPr>
      <w:r>
        <w:t>To elever skal</w:t>
      </w:r>
      <w:r w:rsidR="00F65564">
        <w:t xml:space="preserve"> improviser en</w:t>
      </w:r>
      <w:r w:rsidR="000A0ED7">
        <w:t xml:space="preserve"> samtale</w:t>
      </w:r>
      <w:r>
        <w:t>,</w:t>
      </w:r>
      <w:r w:rsidR="000A0ED7">
        <w:t xml:space="preserve"> </w:t>
      </w:r>
      <w:r>
        <w:t>og undervejs har de øvrige elever</w:t>
      </w:r>
      <w:r w:rsidR="00F65564">
        <w:t xml:space="preserve"> </w:t>
      </w:r>
      <w:r w:rsidR="000A0ED7">
        <w:t>medindflydelse på, hvordan samtalen</w:t>
      </w:r>
      <w:r>
        <w:t xml:space="preserve"> udvikler sig.</w:t>
      </w:r>
    </w:p>
    <w:p w:rsidR="00007B96" w:rsidRDefault="000A0ED7" w:rsidP="00A36341">
      <w:pPr>
        <w:pStyle w:val="Ingenafstand"/>
      </w:pPr>
      <w:r>
        <w:t>Placer to stole med front mod de øvrige elever. Inden samtalen begynde</w:t>
      </w:r>
      <w:r w:rsidR="008860F4">
        <w:t>r</w:t>
      </w:r>
      <w:r w:rsidR="00FB465B">
        <w:t>,</w:t>
      </w:r>
      <w:r>
        <w:t xml:space="preserve"> skal I</w:t>
      </w:r>
      <w:r w:rsidR="00F65564">
        <w:t xml:space="preserve"> finde ud af</w:t>
      </w:r>
      <w:r w:rsidR="00A9012E">
        <w:t>,</w:t>
      </w:r>
      <w:r w:rsidR="00F65564">
        <w:t xml:space="preserve"> hvem de to er, hvad de skal tale om, og hvor de befinder sig.</w:t>
      </w:r>
    </w:p>
    <w:p w:rsidR="00BE0F45" w:rsidRDefault="00F65564" w:rsidP="00EC4497">
      <w:pPr>
        <w:spacing w:after="0"/>
      </w:pPr>
      <w:r>
        <w:t>Bed eleverne om at komme med nogle bud. Fx:</w:t>
      </w:r>
    </w:p>
    <w:p w:rsidR="00BE0F45" w:rsidRDefault="00BE0F45" w:rsidP="00BE0F45">
      <w:pPr>
        <w:pStyle w:val="Opstilling-punkttegn"/>
      </w:pPr>
      <w:r>
        <w:rPr>
          <w:b/>
        </w:rPr>
        <w:t>Hvem</w:t>
      </w:r>
      <w:r w:rsidR="00F65564">
        <w:rPr>
          <w:b/>
        </w:rPr>
        <w:t xml:space="preserve"> er de</w:t>
      </w:r>
      <w:r>
        <w:t xml:space="preserve">? </w:t>
      </w:r>
      <w:r w:rsidR="00F65564">
        <w:t>E</w:t>
      </w:r>
      <w:r>
        <w:t>n dyrlæge og en kunde</w:t>
      </w:r>
    </w:p>
    <w:p w:rsidR="00BE0F45" w:rsidRDefault="00BE0F45" w:rsidP="00BE0F45">
      <w:pPr>
        <w:pStyle w:val="Opstilling-punkttegn"/>
      </w:pPr>
      <w:r>
        <w:rPr>
          <w:b/>
        </w:rPr>
        <w:t>Hvad</w:t>
      </w:r>
      <w:r>
        <w:t xml:space="preserve"> taler de om? Fx om kundens hund, der er syg</w:t>
      </w:r>
    </w:p>
    <w:p w:rsidR="00BE0F45" w:rsidRDefault="00BE0F45" w:rsidP="00BE0F45">
      <w:pPr>
        <w:pStyle w:val="Opstilling-punkttegn"/>
      </w:pPr>
      <w:r>
        <w:rPr>
          <w:b/>
        </w:rPr>
        <w:t>Hvor</w:t>
      </w:r>
      <w:r>
        <w:t xml:space="preserve"> er de? Fx i dyrlægens praksis</w:t>
      </w:r>
    </w:p>
    <w:p w:rsidR="001B4562" w:rsidRDefault="00155E3C" w:rsidP="001B4562">
      <w:r>
        <w:t xml:space="preserve">Når </w:t>
      </w:r>
      <w:r w:rsidR="00FB465B">
        <w:t xml:space="preserve">det er på plads, sætter to frivillige aktører sig på stolene. Evt. kan underviser gå sammen med en elev for at vise et eksempel første gang. Når </w:t>
      </w:r>
      <w:r w:rsidR="00C674B1">
        <w:t xml:space="preserve">rollerne </w:t>
      </w:r>
      <w:r w:rsidR="00D05789">
        <w:t xml:space="preserve">er </w:t>
      </w:r>
      <w:r w:rsidR="00C674B1">
        <w:t xml:space="preserve">fordelt, </w:t>
      </w:r>
      <w:r w:rsidR="009778AA">
        <w:t>begynder samtalen.</w:t>
      </w:r>
      <w:r w:rsidR="00C674B1">
        <w:t xml:space="preserve"> De to </w:t>
      </w:r>
      <w:r w:rsidR="00274490">
        <w:t>aktører</w:t>
      </w:r>
      <w:r w:rsidR="00BE0F45">
        <w:t xml:space="preserve"> </w:t>
      </w:r>
      <w:r w:rsidR="00C674B1">
        <w:t>må gerne bruge gestik</w:t>
      </w:r>
      <w:r w:rsidR="00BE0F45">
        <w:t xml:space="preserve"> og </w:t>
      </w:r>
      <w:r w:rsidR="00C674B1">
        <w:t xml:space="preserve">bevæge sig under samtalen. </w:t>
      </w:r>
    </w:p>
    <w:p w:rsidR="009778AA" w:rsidRDefault="009778AA" w:rsidP="001B4562">
      <w:pPr>
        <w:pStyle w:val="Ingenafstand"/>
      </w:pPr>
      <w:r w:rsidRPr="009778AA">
        <w:t>Eksempel</w:t>
      </w:r>
      <w:r w:rsidR="004C311A" w:rsidRPr="009778AA">
        <w:t>:</w:t>
      </w:r>
    </w:p>
    <w:p w:rsidR="00155E3C" w:rsidRDefault="004C311A" w:rsidP="00A36341">
      <w:pPr>
        <w:pStyle w:val="Ingenafstand"/>
      </w:pPr>
      <w:r>
        <w:t xml:space="preserve">Dyrlægen: </w:t>
      </w:r>
      <w:r w:rsidR="00C674B1" w:rsidRPr="00C674B1">
        <w:rPr>
          <w:i/>
        </w:rPr>
        <w:t xml:space="preserve">”Jamen </w:t>
      </w:r>
      <w:r w:rsidR="00A9012E">
        <w:rPr>
          <w:i/>
        </w:rPr>
        <w:t>g</w:t>
      </w:r>
      <w:r w:rsidR="00C674B1" w:rsidRPr="00C674B1">
        <w:rPr>
          <w:i/>
        </w:rPr>
        <w:t>oddag</w:t>
      </w:r>
      <w:r w:rsidR="00A9012E">
        <w:rPr>
          <w:i/>
        </w:rPr>
        <w:t>,</w:t>
      </w:r>
      <w:r w:rsidR="00C674B1" w:rsidRPr="00C674B1">
        <w:rPr>
          <w:i/>
        </w:rPr>
        <w:t xml:space="preserve"> </w:t>
      </w:r>
      <w:r w:rsidR="00A9012E">
        <w:rPr>
          <w:i/>
        </w:rPr>
        <w:t>g</w:t>
      </w:r>
      <w:r w:rsidR="00C674B1" w:rsidRPr="00C674B1">
        <w:rPr>
          <w:i/>
        </w:rPr>
        <w:t>oddag (klapper</w:t>
      </w:r>
      <w:r w:rsidRPr="00C674B1">
        <w:rPr>
          <w:i/>
        </w:rPr>
        <w:t xml:space="preserve"> hunden) – og også god</w:t>
      </w:r>
      <w:r w:rsidR="00C674B1" w:rsidRPr="00C674B1">
        <w:rPr>
          <w:i/>
        </w:rPr>
        <w:t>d</w:t>
      </w:r>
      <w:r w:rsidRPr="00C674B1">
        <w:rPr>
          <w:i/>
        </w:rPr>
        <w:t>ag til Dem fru Hanse</w:t>
      </w:r>
      <w:r w:rsidR="00C674B1">
        <w:rPr>
          <w:i/>
        </w:rPr>
        <w:t>n.</w:t>
      </w:r>
      <w:r w:rsidR="00C674B1" w:rsidRPr="00C674B1">
        <w:rPr>
          <w:i/>
        </w:rPr>
        <w:t>”</w:t>
      </w:r>
    </w:p>
    <w:p w:rsidR="004C311A" w:rsidRDefault="00A9012E" w:rsidP="00A36341">
      <w:pPr>
        <w:pStyle w:val="Ingenafstand"/>
      </w:pPr>
      <w:r>
        <w:t>K</w:t>
      </w:r>
      <w:r w:rsidR="00D05789">
        <w:t>unde</w:t>
      </w:r>
      <w:r w:rsidR="004C311A">
        <w:t xml:space="preserve">: </w:t>
      </w:r>
      <w:r w:rsidR="00C674B1" w:rsidRPr="00C674B1">
        <w:rPr>
          <w:i/>
        </w:rPr>
        <w:t>”</w:t>
      </w:r>
      <w:r w:rsidR="004C311A" w:rsidRPr="00C674B1">
        <w:rPr>
          <w:i/>
        </w:rPr>
        <w:t>Ja</w:t>
      </w:r>
      <w:r>
        <w:rPr>
          <w:i/>
        </w:rPr>
        <w:t>,</w:t>
      </w:r>
      <w:r w:rsidR="004C311A" w:rsidRPr="00C674B1">
        <w:rPr>
          <w:i/>
        </w:rPr>
        <w:t xml:space="preserve"> jeg ved ikke rigtig</w:t>
      </w:r>
      <w:r w:rsidR="00C674B1" w:rsidRPr="00C674B1">
        <w:rPr>
          <w:i/>
        </w:rPr>
        <w:t>, om det er en god dag. J</w:t>
      </w:r>
      <w:r w:rsidR="004C311A" w:rsidRPr="00C674B1">
        <w:rPr>
          <w:i/>
        </w:rPr>
        <w:t>eg skal j</w:t>
      </w:r>
      <w:r w:rsidR="00C674B1" w:rsidRPr="00C674B1">
        <w:rPr>
          <w:i/>
        </w:rPr>
        <w:t>o have lille King aflivet i dag</w:t>
      </w:r>
      <w:r w:rsidR="00C674B1">
        <w:t>.”</w:t>
      </w:r>
    </w:p>
    <w:p w:rsidR="004C311A" w:rsidRDefault="004C311A" w:rsidP="00A36341">
      <w:pPr>
        <w:pStyle w:val="Ingenafstand"/>
      </w:pPr>
      <w:r>
        <w:t xml:space="preserve">Dyrlægen: </w:t>
      </w:r>
      <w:r w:rsidR="00C674B1" w:rsidRPr="00C674B1">
        <w:rPr>
          <w:i/>
        </w:rPr>
        <w:t>”Ja</w:t>
      </w:r>
      <w:r w:rsidR="00A9012E">
        <w:rPr>
          <w:i/>
        </w:rPr>
        <w:t>,</w:t>
      </w:r>
      <w:r w:rsidR="00C674B1" w:rsidRPr="00C674B1">
        <w:rPr>
          <w:i/>
        </w:rPr>
        <w:t xml:space="preserve"> det</w:t>
      </w:r>
      <w:r w:rsidRPr="00C674B1">
        <w:rPr>
          <w:i/>
        </w:rPr>
        <w:t xml:space="preserve"> er </w:t>
      </w:r>
      <w:r w:rsidR="00C674B1" w:rsidRPr="00C674B1">
        <w:rPr>
          <w:i/>
        </w:rPr>
        <w:t>vist ved at være</w:t>
      </w:r>
      <w:r w:rsidRPr="00C674B1">
        <w:rPr>
          <w:i/>
        </w:rPr>
        <w:t xml:space="preserve"> ti</w:t>
      </w:r>
      <w:r w:rsidR="00A9012E">
        <w:rPr>
          <w:i/>
        </w:rPr>
        <w:t>d</w:t>
      </w:r>
      <w:proofErr w:type="gramStart"/>
      <w:r w:rsidR="00A9012E">
        <w:rPr>
          <w:i/>
        </w:rPr>
        <w:t>;</w:t>
      </w:r>
      <w:r w:rsidRPr="00C674B1">
        <w:rPr>
          <w:i/>
        </w:rPr>
        <w:t>,</w:t>
      </w:r>
      <w:proofErr w:type="gramEnd"/>
      <w:r w:rsidRPr="00C674B1">
        <w:rPr>
          <w:i/>
        </w:rPr>
        <w:t xml:space="preserve"> </w:t>
      </w:r>
      <w:r w:rsidR="00C674B1" w:rsidRPr="00C674B1">
        <w:rPr>
          <w:i/>
        </w:rPr>
        <w:t>han er jo gammel.”</w:t>
      </w:r>
    </w:p>
    <w:p w:rsidR="009778AA" w:rsidRDefault="00D05789" w:rsidP="00A36341">
      <w:pPr>
        <w:pStyle w:val="Ingenafstand"/>
      </w:pPr>
      <w:r>
        <w:t>Kunde</w:t>
      </w:r>
      <w:r w:rsidR="00CD05F3">
        <w:t xml:space="preserve">: </w:t>
      </w:r>
      <w:r w:rsidR="00CD05F3" w:rsidRPr="00CD05F3">
        <w:rPr>
          <w:i/>
        </w:rPr>
        <w:t>”Jeg er så ked af det.”</w:t>
      </w:r>
    </w:p>
    <w:p w:rsidR="00CD05F3" w:rsidRDefault="00CD05F3" w:rsidP="001B4562">
      <w:pPr>
        <w:pStyle w:val="Ingenafstand"/>
      </w:pPr>
      <w:r>
        <w:t>Når samtalen er kommet i gang kan en fra publikum sige: ”</w:t>
      </w:r>
      <w:r>
        <w:rPr>
          <w:i/>
        </w:rPr>
        <w:t>FRYS</w:t>
      </w:r>
      <w:r>
        <w:t xml:space="preserve">”. </w:t>
      </w:r>
      <w:r w:rsidR="00274490">
        <w:t>Aktørerne</w:t>
      </w:r>
      <w:r w:rsidR="00BE0F45">
        <w:t xml:space="preserve"> </w:t>
      </w:r>
      <w:r w:rsidR="00A9012E">
        <w:t>stopper</w:t>
      </w:r>
      <w:r>
        <w:t xml:space="preserve"> både bevægelse og tale. Den</w:t>
      </w:r>
      <w:r w:rsidR="00A9012E">
        <w:t>,</w:t>
      </w:r>
      <w:r>
        <w:t xml:space="preserve"> der sagde ”</w:t>
      </w:r>
      <w:r w:rsidRPr="00CD05F3">
        <w:rPr>
          <w:i/>
        </w:rPr>
        <w:t>FRYS</w:t>
      </w:r>
      <w:r w:rsidR="00A9012E">
        <w:rPr>
          <w:i/>
        </w:rPr>
        <w:t>,</w:t>
      </w:r>
      <w:r>
        <w:t>” siger nu en sætning og hvilken rolle den er til.</w:t>
      </w:r>
    </w:p>
    <w:p w:rsidR="009778AA" w:rsidRDefault="00274490" w:rsidP="00A36341">
      <w:pPr>
        <w:pStyle w:val="Ingenafstand"/>
      </w:pPr>
      <w:r>
        <w:t xml:space="preserve">Aktøren </w:t>
      </w:r>
      <w:r w:rsidR="001D7562">
        <w:t xml:space="preserve">skal nu </w:t>
      </w:r>
      <w:r w:rsidR="00CD05F3">
        <w:t>tage imod sætningen og gentage den, som var det noget v</w:t>
      </w:r>
      <w:r w:rsidR="001D7562">
        <w:t>ed</w:t>
      </w:r>
      <w:r w:rsidR="00B20227">
        <w:t>kommende selv havde fundet på.</w:t>
      </w:r>
      <w:r w:rsidR="001D7562">
        <w:t xml:space="preserve"> </w:t>
      </w:r>
      <w:r w:rsidR="00B20227">
        <w:t xml:space="preserve">Derefter </w:t>
      </w:r>
      <w:r w:rsidR="001D7562">
        <w:t>fortsætte</w:t>
      </w:r>
      <w:r w:rsidR="00B20227">
        <w:t>r dialogen ud fra det nye input til samtalen</w:t>
      </w:r>
      <w:r w:rsidR="00A36341">
        <w:t>.</w:t>
      </w:r>
    </w:p>
    <w:p w:rsidR="001D7562" w:rsidRDefault="001D7562" w:rsidP="00A36341">
      <w:pPr>
        <w:pStyle w:val="Ingenafstand"/>
      </w:pPr>
      <w:r>
        <w:t>Eksempel:</w:t>
      </w:r>
    </w:p>
    <w:p w:rsidR="004C311A" w:rsidRDefault="00B20227" w:rsidP="00A36341">
      <w:pPr>
        <w:pStyle w:val="Ingenafstand"/>
      </w:pPr>
      <w:r w:rsidRPr="00B20227">
        <w:t>En fra publikum siger:</w:t>
      </w:r>
      <w:r>
        <w:rPr>
          <w:i/>
        </w:rPr>
        <w:t xml:space="preserve"> </w:t>
      </w:r>
      <w:r w:rsidR="001D7562">
        <w:rPr>
          <w:i/>
        </w:rPr>
        <w:t>”</w:t>
      </w:r>
      <w:r w:rsidR="004C311A" w:rsidRPr="00B20227">
        <w:rPr>
          <w:i/>
        </w:rPr>
        <w:t>FRYS</w:t>
      </w:r>
      <w:r w:rsidRPr="00B20227">
        <w:rPr>
          <w:i/>
        </w:rPr>
        <w:t xml:space="preserve"> og</w:t>
      </w:r>
      <w:r w:rsidRPr="00B20227">
        <w:rPr>
          <w:b/>
          <w:i/>
        </w:rPr>
        <w:t xml:space="preserve"> </w:t>
      </w:r>
      <w:r w:rsidRPr="00B20227">
        <w:rPr>
          <w:i/>
        </w:rPr>
        <w:t>d</w:t>
      </w:r>
      <w:r w:rsidR="001D7562" w:rsidRPr="00B20227">
        <w:rPr>
          <w:i/>
        </w:rPr>
        <w:t>yrlægen skal sige</w:t>
      </w:r>
      <w:r>
        <w:t>”</w:t>
      </w:r>
      <w:r w:rsidR="001D7562">
        <w:t xml:space="preserve">: </w:t>
      </w:r>
      <w:r w:rsidR="001D7562" w:rsidRPr="001D7562">
        <w:rPr>
          <w:i/>
        </w:rPr>
        <w:t>”</w:t>
      </w:r>
      <w:proofErr w:type="spellStart"/>
      <w:r>
        <w:rPr>
          <w:i/>
        </w:rPr>
        <w:t>J</w:t>
      </w:r>
      <w:r w:rsidR="001D7562" w:rsidRPr="001D7562">
        <w:rPr>
          <w:i/>
        </w:rPr>
        <w:t>ahh</w:t>
      </w:r>
      <w:proofErr w:type="spellEnd"/>
      <w:r>
        <w:rPr>
          <w:i/>
        </w:rPr>
        <w:t>, men</w:t>
      </w:r>
      <w:r w:rsidR="004C311A" w:rsidRPr="001D7562">
        <w:rPr>
          <w:i/>
        </w:rPr>
        <w:t xml:space="preserve"> bliver </w:t>
      </w:r>
      <w:r>
        <w:rPr>
          <w:i/>
        </w:rPr>
        <w:t>det ikke</w:t>
      </w:r>
      <w:r w:rsidR="004C311A" w:rsidRPr="001D7562">
        <w:rPr>
          <w:i/>
        </w:rPr>
        <w:t xml:space="preserve"> også rart at slippe </w:t>
      </w:r>
      <w:r w:rsidR="001D7562" w:rsidRPr="001D7562">
        <w:rPr>
          <w:i/>
        </w:rPr>
        <w:t>for den lille tæppetisser</w:t>
      </w:r>
      <w:r>
        <w:rPr>
          <w:i/>
        </w:rPr>
        <w:t>?</w:t>
      </w:r>
      <w:r w:rsidR="001D7562">
        <w:t>”</w:t>
      </w:r>
    </w:p>
    <w:p w:rsidR="004C311A" w:rsidRDefault="00DE0C66" w:rsidP="00A36341">
      <w:pPr>
        <w:pStyle w:val="Ingenafstand"/>
      </w:pPr>
      <w:r>
        <w:t>Til det kan kunden vælge at blive forarget, afsløre</w:t>
      </w:r>
      <w:r w:rsidR="00A9012E">
        <w:t>,</w:t>
      </w:r>
      <w:r>
        <w:t xml:space="preserve"> at han faktisk er lettet over at hunden skal aflives</w:t>
      </w:r>
      <w:r w:rsidR="00A9012E">
        <w:t>,</w:t>
      </w:r>
      <w:r>
        <w:t xml:space="preserve"> eller noget helt tredje</w:t>
      </w:r>
      <w:r w:rsidR="002559F8">
        <w:t>.</w:t>
      </w:r>
    </w:p>
    <w:p w:rsidR="002559F8" w:rsidRDefault="002559F8" w:rsidP="00A36341">
      <w:pPr>
        <w:pStyle w:val="Ingenafstand"/>
      </w:pPr>
      <w:r>
        <w:t xml:space="preserve">Skift </w:t>
      </w:r>
      <w:r w:rsidR="00A9012E">
        <w:t>”</w:t>
      </w:r>
      <w:r>
        <w:t>Hvem</w:t>
      </w:r>
      <w:r w:rsidR="00A9012E">
        <w:t>,</w:t>
      </w:r>
      <w:r>
        <w:t xml:space="preserve"> </w:t>
      </w:r>
      <w:r w:rsidR="00A9012E">
        <w:t>h</w:t>
      </w:r>
      <w:r>
        <w:t>vad</w:t>
      </w:r>
      <w:r w:rsidR="00A9012E">
        <w:t>,</w:t>
      </w:r>
      <w:r>
        <w:t xml:space="preserve"> </w:t>
      </w:r>
      <w:r w:rsidR="00A9012E">
        <w:t>h</w:t>
      </w:r>
      <w:r>
        <w:t>vor</w:t>
      </w:r>
      <w:r w:rsidR="00A9012E">
        <w:t>”</w:t>
      </w:r>
      <w:r>
        <w:t xml:space="preserve"> og aktører efter 2-3 minutter eller efter skøn.</w:t>
      </w:r>
    </w:p>
    <w:p w:rsidR="001E5EA6" w:rsidRDefault="001E5EA6" w:rsidP="001A42F5">
      <w:pPr>
        <w:pStyle w:val="Overskrift2"/>
      </w:pPr>
      <w:r w:rsidRPr="00354AA3">
        <w:lastRenderedPageBreak/>
        <w:t>Opsamling</w:t>
      </w:r>
    </w:p>
    <w:p w:rsidR="004C311A" w:rsidRPr="004C311A" w:rsidRDefault="00FC5B4E" w:rsidP="004C311A">
      <w:r>
        <w:t>Tal med eleverne om</w:t>
      </w:r>
      <w:r w:rsidR="00A9012E">
        <w:t>,</w:t>
      </w:r>
      <w:r>
        <w:t xml:space="preserve"> hvad de</w:t>
      </w:r>
      <w:r w:rsidR="008A0EF4">
        <w:t>t betyder for en samtale, at man er åben overfor det</w:t>
      </w:r>
      <w:r w:rsidR="0071136F">
        <w:t>,</w:t>
      </w:r>
      <w:r w:rsidR="008A0EF4">
        <w:t xml:space="preserve"> andre byder ind med</w:t>
      </w:r>
      <w:r w:rsidR="00FC6943">
        <w:t>. Ofte kan en samtale ende et helt andet sted</w:t>
      </w:r>
      <w:r w:rsidR="00BC1362">
        <w:t>,</w:t>
      </w:r>
      <w:r w:rsidR="009B22AD">
        <w:t xml:space="preserve"> end man </w:t>
      </w:r>
      <w:r w:rsidR="00FC6943">
        <w:t>havde</w:t>
      </w:r>
      <w:r w:rsidR="00BC1362">
        <w:t xml:space="preserve"> forestillet</w:t>
      </w:r>
      <w:r w:rsidR="0071136F">
        <w:t xml:space="preserve"> sig</w:t>
      </w:r>
      <w:r w:rsidR="00BC1362">
        <w:t xml:space="preserve">. </w:t>
      </w:r>
      <w:r w:rsidR="00E35B13">
        <w:t xml:space="preserve">Det kan opleves både </w:t>
      </w:r>
      <w:r w:rsidR="00A9012E">
        <w:t>s</w:t>
      </w:r>
      <w:r w:rsidR="00E35B13">
        <w:t>pændende, sjovt</w:t>
      </w:r>
      <w:r w:rsidR="00BC1362">
        <w:t xml:space="preserve"> og irriterende. Gør opmærksom på,</w:t>
      </w:r>
      <w:r w:rsidR="008A0EF4">
        <w:t xml:space="preserve"> </w:t>
      </w:r>
      <w:r w:rsidR="00BC1362">
        <w:t xml:space="preserve">at </w:t>
      </w:r>
      <w:r w:rsidR="00E35B13">
        <w:t>alle har et ansvar for</w:t>
      </w:r>
      <w:r w:rsidR="0071136F">
        <w:t>,</w:t>
      </w:r>
      <w:r w:rsidR="00E35B13">
        <w:t xml:space="preserve"> hvordan en samtale udvikler sig</w:t>
      </w:r>
      <w:r w:rsidR="004C02AE">
        <w:t xml:space="preserve">, </w:t>
      </w:r>
      <w:r w:rsidR="00BC1362">
        <w:t>hvis der</w:t>
      </w:r>
      <w:r w:rsidR="004C02AE">
        <w:t xml:space="preserve"> fx</w:t>
      </w:r>
      <w:r w:rsidR="00BC1362">
        <w:t xml:space="preserve"> bliver sagt </w:t>
      </w:r>
      <w:r w:rsidR="00A9012E">
        <w:t>”</w:t>
      </w:r>
      <w:r w:rsidR="00BC1362">
        <w:t>F</w:t>
      </w:r>
      <w:r w:rsidR="004D556B">
        <w:t>RYS</w:t>
      </w:r>
      <w:r w:rsidR="00A9012E">
        <w:t>”</w:t>
      </w:r>
      <w:r w:rsidR="004C02AE">
        <w:t xml:space="preserve"> alt for ofte, kan det sammenlignes med, at man konstant afbryde</w:t>
      </w:r>
      <w:r w:rsidR="00A9012E">
        <w:t>r</w:t>
      </w:r>
      <w:r w:rsidR="004C02AE">
        <w:t xml:space="preserve"> hinanden.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E002FC" w:rsidRDefault="00E35B13" w:rsidP="00C11518">
      <w:pPr>
        <w:pStyle w:val="Opstilling-punkttegn"/>
        <w:spacing w:after="0"/>
      </w:pPr>
      <w:r>
        <w:t>Var I gode til at</w:t>
      </w:r>
      <w:r w:rsidR="00F920DA">
        <w:t xml:space="preserve"> hjælpe hinanden med at byde ind med forslag?</w:t>
      </w:r>
    </w:p>
    <w:p w:rsidR="00C11518" w:rsidRDefault="00C11518" w:rsidP="00C11518">
      <w:pPr>
        <w:pStyle w:val="Opstilling-punkttegn2"/>
        <w:spacing w:after="0"/>
      </w:pPr>
      <w:r>
        <w:t>Hvornår fungerede det godt og hvorfor</w:t>
      </w:r>
      <w:r w:rsidR="008342C8">
        <w:t>?</w:t>
      </w:r>
    </w:p>
    <w:p w:rsidR="00C11518" w:rsidRDefault="00C11518" w:rsidP="00C11518">
      <w:pPr>
        <w:pStyle w:val="Opstilling-punkttegn2"/>
        <w:spacing w:after="0"/>
      </w:pPr>
      <w:r>
        <w:t>Hvornår fungerede det dårligt og hvorfor</w:t>
      </w:r>
      <w:r w:rsidR="008342C8">
        <w:t>?</w:t>
      </w:r>
    </w:p>
    <w:p w:rsidR="001E5EA6" w:rsidRDefault="00A36341" w:rsidP="00C11518">
      <w:pPr>
        <w:pStyle w:val="Opstilling-punkttegn"/>
        <w:spacing w:after="0"/>
      </w:pPr>
      <w:r>
        <w:t>Kan</w:t>
      </w:r>
      <w:r w:rsidR="00F920DA">
        <w:t xml:space="preserve"> I</w:t>
      </w:r>
      <w:r w:rsidR="00EC4497">
        <w:t xml:space="preserve"> </w:t>
      </w:r>
      <w:r>
        <w:t xml:space="preserve">nævne </w:t>
      </w:r>
      <w:r w:rsidR="00F920DA">
        <w:t>en samtale,</w:t>
      </w:r>
      <w:r w:rsidR="00EC4497">
        <w:t xml:space="preserve"> der udviklede sig helt anderledes</w:t>
      </w:r>
      <w:r w:rsidR="00F920DA">
        <w:t>,</w:t>
      </w:r>
      <w:r w:rsidR="00EC4497">
        <w:t xml:space="preserve"> end forventet</w:t>
      </w:r>
      <w:r w:rsidR="00A9012E">
        <w:t>,</w:t>
      </w:r>
      <w:r w:rsidR="00F84CF2">
        <w:t xml:space="preserve"> fordi I blev overraske</w:t>
      </w:r>
      <w:r w:rsidR="00A9012E">
        <w:t>de</w:t>
      </w:r>
      <w:r w:rsidR="00F84CF2">
        <w:t xml:space="preserve"> over det</w:t>
      </w:r>
      <w:r w:rsidR="00A9012E">
        <w:t>,</w:t>
      </w:r>
      <w:r w:rsidR="00F84CF2">
        <w:t xml:space="preserve"> den anden sagde</w:t>
      </w:r>
      <w:r w:rsidR="00EC4497">
        <w:t>?</w:t>
      </w:r>
      <w:bookmarkStart w:id="0" w:name="_GoBack"/>
      <w:bookmarkEnd w:id="0"/>
    </w:p>
    <w:p w:rsidR="008342C8" w:rsidRDefault="00A36341" w:rsidP="00F84CF2">
      <w:pPr>
        <w:pStyle w:val="Opstilling-punkttegn"/>
      </w:pPr>
      <w:r>
        <w:t>Kan</w:t>
      </w:r>
      <w:r w:rsidR="00BE0F45">
        <w:t xml:space="preserve"> </w:t>
      </w:r>
      <w:r w:rsidR="00F84CF2">
        <w:t xml:space="preserve">I </w:t>
      </w:r>
      <w:r>
        <w:t xml:space="preserve">nævne </w:t>
      </w:r>
      <w:r w:rsidR="00F84CF2">
        <w:t xml:space="preserve">situationer, hvor det </w:t>
      </w:r>
      <w:r w:rsidR="00BE0F45">
        <w:t>er</w:t>
      </w:r>
      <w:r w:rsidR="00F84CF2">
        <w:t xml:space="preserve"> svært at få plads til at sige noget?</w:t>
      </w:r>
    </w:p>
    <w:p w:rsidR="00F920DA" w:rsidRDefault="00F920DA" w:rsidP="00C11518">
      <w:pPr>
        <w:pStyle w:val="Opstilling-punkttegn2"/>
        <w:numPr>
          <w:ilvl w:val="0"/>
          <w:numId w:val="0"/>
        </w:numPr>
        <w:ind w:left="643" w:hanging="360"/>
      </w:pPr>
    </w:p>
    <w:p w:rsidR="00DE0C6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  <w:r w:rsidR="00EC4497">
        <w:rPr>
          <w:lang w:val="da-DK"/>
        </w:rPr>
        <w:t>:</w:t>
      </w:r>
    </w:p>
    <w:p w:rsidR="00D211A3" w:rsidRPr="00E002FC" w:rsidRDefault="008A0EF4" w:rsidP="00A36341">
      <w:pPr>
        <w:spacing w:after="0"/>
      </w:pPr>
      <w:r>
        <w:t>Når eleverne er fortrolige med ø</w:t>
      </w:r>
      <w:r w:rsidR="00503201">
        <w:t>velsen</w:t>
      </w:r>
      <w:r w:rsidR="00A9012E">
        <w:t>,</w:t>
      </w:r>
      <w:r w:rsidR="00503201">
        <w:t xml:space="preserve"> kan </w:t>
      </w:r>
      <w:r>
        <w:t xml:space="preserve">underviser </w:t>
      </w:r>
      <w:r w:rsidR="00503201">
        <w:t>inddrage flere elever ved at skifte aktøren ud, når der siges ”F</w:t>
      </w:r>
      <w:r w:rsidR="004D556B">
        <w:t>RYS</w:t>
      </w:r>
      <w:r w:rsidR="00503201">
        <w:t xml:space="preserve">”. De to aktører, der er på, stopper op. Personen, der sagde </w:t>
      </w:r>
      <w:r w:rsidR="00274490">
        <w:t>”</w:t>
      </w:r>
      <w:r w:rsidR="00503201">
        <w:t>F</w:t>
      </w:r>
      <w:r w:rsidR="004D556B">
        <w:t>RYS</w:t>
      </w:r>
      <w:r w:rsidR="00274490">
        <w:t>”</w:t>
      </w:r>
      <w:r w:rsidR="00503201">
        <w:t>’, går hen og prikker den aktør på skulderen, hvis ro</w:t>
      </w:r>
      <w:r w:rsidR="00C11518">
        <w:t>lle han vil overtage. Når den forrige</w:t>
      </w:r>
      <w:r w:rsidR="00503201">
        <w:t xml:space="preserve"> aktør er skiftet ud og har sat sig</w:t>
      </w:r>
      <w:r>
        <w:t xml:space="preserve">, begynder den nye </w:t>
      </w:r>
      <w:r w:rsidR="00A9012E">
        <w:t>igen</w:t>
      </w:r>
      <w:r>
        <w:t xml:space="preserve"> samtalen.</w:t>
      </w:r>
    </w:p>
    <w:sectPr w:rsidR="00D211A3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3F1" w:rsidRDefault="009723F1">
      <w:pPr>
        <w:spacing w:after="0" w:line="240" w:lineRule="auto"/>
      </w:pPr>
      <w:r>
        <w:separator/>
      </w:r>
    </w:p>
  </w:endnote>
  <w:endnote w:type="continuationSeparator" w:id="0">
    <w:p w:rsidR="009723F1" w:rsidRDefault="0097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3F1" w:rsidRDefault="009723F1">
      <w:pPr>
        <w:spacing w:after="0" w:line="240" w:lineRule="auto"/>
      </w:pPr>
      <w:r>
        <w:separator/>
      </w:r>
    </w:p>
  </w:footnote>
  <w:footnote w:type="continuationSeparator" w:id="0">
    <w:p w:rsidR="009723F1" w:rsidRDefault="0097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96ED6A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F72E9B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359F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359F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359F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359F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359F8"/>
    <w:rPr>
      <w:b/>
      <w:bCs/>
    </w:rPr>
  </w:style>
  <w:style w:type="paragraph" w:styleId="Ingenafstand">
    <w:name w:val="No Spacing"/>
    <w:uiPriority w:val="1"/>
    <w:qFormat/>
    <w:rsid w:val="00A36341"/>
    <w:pPr>
      <w:spacing w:after="0" w:line="240" w:lineRule="auto"/>
    </w:pPr>
  </w:style>
  <w:style w:type="paragraph" w:styleId="Korrektur">
    <w:name w:val="Revision"/>
    <w:hidden/>
    <w:uiPriority w:val="99"/>
    <w:semiHidden/>
    <w:rsid w:val="00A901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193</TotalTime>
  <Pages>2</Pages>
  <Words>450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Lis</cp:lastModifiedBy>
  <cp:revision>19</cp:revision>
  <dcterms:created xsi:type="dcterms:W3CDTF">2014-08-06T15:00:00Z</dcterms:created>
  <dcterms:modified xsi:type="dcterms:W3CDTF">2014-10-20T14:19:00Z</dcterms:modified>
</cp:coreProperties>
</file>