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4E9" w:rsidRPr="007474E9" w:rsidRDefault="001F6E55" w:rsidP="007474E9">
      <w:pPr>
        <w:pStyle w:val="Titel"/>
      </w:pPr>
      <w:proofErr w:type="spellStart"/>
      <w:r>
        <w:t>Instruktionsark</w:t>
      </w:r>
      <w:proofErr w:type="spellEnd"/>
      <w:r w:rsidR="001A42F5">
        <w:t xml:space="preserve"> </w:t>
      </w:r>
      <w:r>
        <w:t xml:space="preserve">87 </w:t>
      </w:r>
      <w:r w:rsidR="005E11A2">
        <w:t>S</w:t>
      </w:r>
      <w:r>
        <w:t>kulptur</w:t>
      </w:r>
    </w:p>
    <w:p w:rsidR="00B12AFA" w:rsidRDefault="005E11A2" w:rsidP="00B12AFA">
      <w:pPr>
        <w:pStyle w:val="Overskriftinstruktionsark"/>
      </w:pPr>
      <w:r>
        <w:t>Sk</w:t>
      </w:r>
      <w:r w:rsidR="001F6E55">
        <w:t>ulptur</w:t>
      </w:r>
    </w:p>
    <w:p w:rsidR="001E5EA6" w:rsidRDefault="001E5EA6" w:rsidP="001E5EA6">
      <w:pPr>
        <w:spacing w:after="0" w:line="240" w:lineRule="auto"/>
      </w:pPr>
    </w:p>
    <w:p w:rsidR="001E5EA6" w:rsidRPr="00354AA3" w:rsidRDefault="001E5EA6" w:rsidP="001A42F5">
      <w:pPr>
        <w:pStyle w:val="Overskrift2"/>
      </w:pPr>
      <w:r w:rsidRPr="00354AA3">
        <w:t>Målsætning</w:t>
      </w:r>
    </w:p>
    <w:p w:rsidR="005E6516" w:rsidRDefault="005E6516" w:rsidP="001E5EA6">
      <w:pPr>
        <w:spacing w:after="0" w:line="240" w:lineRule="auto"/>
      </w:pPr>
      <w:r w:rsidRPr="005E6516">
        <w:t xml:space="preserve">Eleverne øver </w:t>
      </w:r>
      <w:r w:rsidR="00304DD0">
        <w:t xml:space="preserve">sig i </w:t>
      </w:r>
      <w:r w:rsidRPr="005E6516">
        <w:t>at genkende og udtrykke følelser med kroppen. De får bevidsthed om, hvordan vi tolker et kropsligt udtryk og erfaring med at løse en opgave, hvor den enkelte er en del af et samlet kropsligt udtryk.</w:t>
      </w:r>
    </w:p>
    <w:p w:rsidR="006C473C" w:rsidRDefault="006C473C" w:rsidP="006C473C">
      <w:pPr>
        <w:pStyle w:val="Video"/>
      </w:pPr>
      <w:r w:rsidRPr="006C473C">
        <w:t>87 Skulptur</w:t>
      </w:r>
    </w:p>
    <w:p w:rsidR="001E5EA6" w:rsidRPr="00354AA3" w:rsidRDefault="001E5EA6" w:rsidP="001A42F5">
      <w:pPr>
        <w:pStyle w:val="Overskrift2"/>
      </w:pPr>
      <w:r>
        <w:t>Antal deltagere</w:t>
      </w:r>
    </w:p>
    <w:p w:rsidR="001E5EA6" w:rsidRPr="0071648D" w:rsidRDefault="00230FF9" w:rsidP="001E5EA6">
      <w:pPr>
        <w:spacing w:after="0" w:line="240" w:lineRule="auto"/>
      </w:pPr>
      <w:r>
        <w:t>Fra 5</w:t>
      </w:r>
      <w:r w:rsidR="001E5EA6">
        <w:t>.</w:t>
      </w:r>
    </w:p>
    <w:p w:rsidR="001E5EA6" w:rsidRPr="00354AA3" w:rsidRDefault="001E5EA6" w:rsidP="001A42F5">
      <w:pPr>
        <w:pStyle w:val="Overskrift2"/>
      </w:pPr>
      <w:r w:rsidRPr="00354AA3">
        <w:t>Varighed og forudsætninger</w:t>
      </w:r>
    </w:p>
    <w:p w:rsidR="002D0B40" w:rsidRDefault="00230FF9" w:rsidP="001E5EA6">
      <w:pPr>
        <w:spacing w:after="0" w:line="240" w:lineRule="auto"/>
      </w:pPr>
      <w:r>
        <w:t>Fra 10</w:t>
      </w:r>
      <w:r w:rsidR="001E4B9F">
        <w:t xml:space="preserve"> </w:t>
      </w:r>
      <w:r w:rsidR="001E5EA6">
        <w:t xml:space="preserve">minutter. </w:t>
      </w:r>
      <w:r>
        <w:t>Gulvplads</w:t>
      </w:r>
      <w:r w:rsidR="002D0B40">
        <w:t xml:space="preserve"> til</w:t>
      </w:r>
      <w:r>
        <w:t xml:space="preserve">, </w:t>
      </w:r>
      <w:r w:rsidR="002D0B40">
        <w:t xml:space="preserve">at grupperne kan arbejde uden at forstyrre hinanden. </w:t>
      </w:r>
      <w:r w:rsidR="005C40BC">
        <w:t xml:space="preserve">Print af </w:t>
      </w:r>
      <w:r w:rsidR="00D6578A">
        <w:t>”</w:t>
      </w:r>
      <w:hyperlink r:id="rId8" w:history="1">
        <w:r w:rsidR="002D0B40" w:rsidRPr="00445460">
          <w:rPr>
            <w:rStyle w:val="Hyperlink"/>
          </w:rPr>
          <w:t>Skulptur</w:t>
        </w:r>
        <w:r w:rsidR="005C40BC" w:rsidRPr="00445460">
          <w:rPr>
            <w:rStyle w:val="Hyperlink"/>
          </w:rPr>
          <w:t xml:space="preserve"> - </w:t>
        </w:r>
        <w:proofErr w:type="spellStart"/>
        <w:r w:rsidR="005C40BC" w:rsidRPr="00445460">
          <w:rPr>
            <w:rStyle w:val="Hyperlink"/>
          </w:rPr>
          <w:t>k</w:t>
        </w:r>
        <w:r w:rsidR="002D0B40" w:rsidRPr="00445460">
          <w:rPr>
            <w:rStyle w:val="Hyperlink"/>
          </w:rPr>
          <w:t>opiark</w:t>
        </w:r>
        <w:proofErr w:type="spellEnd"/>
      </w:hyperlink>
      <w:r w:rsidR="00D6578A">
        <w:t>”</w:t>
      </w:r>
      <w:r w:rsidR="002D0B40">
        <w:t>, klippet i sedler</w:t>
      </w:r>
      <w:r w:rsidR="005C40BC">
        <w:t>.</w:t>
      </w:r>
    </w:p>
    <w:p w:rsidR="001E5EA6" w:rsidRDefault="001E5EA6" w:rsidP="001A42F5">
      <w:pPr>
        <w:pStyle w:val="Overskrift2"/>
      </w:pPr>
      <w:r w:rsidRPr="00354AA3">
        <w:t>Instruktion</w:t>
      </w:r>
    </w:p>
    <w:p w:rsidR="00387DED" w:rsidRDefault="00304DD0" w:rsidP="00387DED">
      <w:pPr>
        <w:spacing w:after="0"/>
      </w:pPr>
      <w:r>
        <w:t>Ford</w:t>
      </w:r>
      <w:r w:rsidR="007B41A7">
        <w:t>el eleverne i grupper af 4-5</w:t>
      </w:r>
      <w:r w:rsidR="00387DED">
        <w:t>.</w:t>
      </w:r>
    </w:p>
    <w:p w:rsidR="00230FF9" w:rsidRDefault="00387DED" w:rsidP="00387DED">
      <w:pPr>
        <w:spacing w:after="0"/>
      </w:pPr>
      <w:r>
        <w:t xml:space="preserve">Fortæl, at skolen har været så heldig at få en pose penge til indkøb af kunst. Og lige netop i dag </w:t>
      </w:r>
      <w:r w:rsidR="002D0B40">
        <w:t>får skolen besøg af kunstnere</w:t>
      </w:r>
      <w:r>
        <w:t>, der vil præsentere deres værker</w:t>
      </w:r>
      <w:r w:rsidR="005C40BC">
        <w:t>.</w:t>
      </w:r>
    </w:p>
    <w:p w:rsidR="00387DED" w:rsidRDefault="00387DED" w:rsidP="00387DED">
      <w:pPr>
        <w:spacing w:after="0"/>
      </w:pPr>
      <w:r>
        <w:t>Udpeg en fra hver gruppe til at være kunstner. Hvis det appellerer til eleverne</w:t>
      </w:r>
      <w:r w:rsidR="00304DD0">
        <w:t>,</w:t>
      </w:r>
      <w:r>
        <w:t xml:space="preserve"> så brug adjektiver som cool, provokatør, nyskabende, talentfuld, verdensberømt </w:t>
      </w:r>
      <w:r w:rsidR="002D0B40">
        <w:t xml:space="preserve">etc. </w:t>
      </w:r>
      <w:r>
        <w:t xml:space="preserve">om </w:t>
      </w:r>
      <w:r w:rsidR="002D0B40">
        <w:t>kunstnerne</w:t>
      </w:r>
      <w:r>
        <w:t>.</w:t>
      </w:r>
    </w:p>
    <w:p w:rsidR="00E566D1" w:rsidRDefault="00265B42" w:rsidP="00387DED">
      <w:pPr>
        <w:spacing w:after="0"/>
      </w:pPr>
      <w:r>
        <w:t xml:space="preserve">Underviser har sedlerne fra </w:t>
      </w:r>
      <w:r w:rsidR="005C40BC">
        <w:t>”</w:t>
      </w:r>
      <w:r>
        <w:t>Skulptur</w:t>
      </w:r>
      <w:r w:rsidR="005C40BC">
        <w:t xml:space="preserve"> –</w:t>
      </w:r>
      <w:r>
        <w:t xml:space="preserve"> </w:t>
      </w:r>
      <w:proofErr w:type="spellStart"/>
      <w:r>
        <w:t>kopiark</w:t>
      </w:r>
      <w:proofErr w:type="spellEnd"/>
      <w:r w:rsidR="005C40BC">
        <w:t>”</w:t>
      </w:r>
      <w:r w:rsidR="00304DD0">
        <w:t>,</w:t>
      </w:r>
      <w:r>
        <w:t xml:space="preserve"> og hver kunstner </w:t>
      </w:r>
      <w:r w:rsidR="002D0B40">
        <w:t>trækker en af sedlerne</w:t>
      </w:r>
      <w:r>
        <w:t>. Sedlen</w:t>
      </w:r>
      <w:r w:rsidR="002D0B40">
        <w:t xml:space="preserve"> holdes hemmelig</w:t>
      </w:r>
      <w:r>
        <w:t xml:space="preserve"> for de andre grupper.</w:t>
      </w:r>
    </w:p>
    <w:p w:rsidR="00265B42" w:rsidRDefault="00E566D1" w:rsidP="00387DED">
      <w:pPr>
        <w:spacing w:after="0"/>
      </w:pPr>
      <w:r>
        <w:t>Vis et eksempel med et par elever</w:t>
      </w:r>
      <w:r w:rsidR="00304DD0">
        <w:t>,</w:t>
      </w:r>
      <w:r>
        <w:t xml:space="preserve"> inden grupperne skal arbejde selvstændigt.</w:t>
      </w:r>
      <w:r w:rsidR="0043455F">
        <w:t xml:space="preserve"> </w:t>
      </w:r>
      <w:r>
        <w:t>De udpegede k</w:t>
      </w:r>
      <w:r w:rsidR="00265B42">
        <w:t>unstner</w:t>
      </w:r>
      <w:r w:rsidR="002D0B40">
        <w:t>n</w:t>
      </w:r>
      <w:r w:rsidR="00265B42">
        <w:t>e</w:t>
      </w:r>
      <w:r w:rsidR="002D0B40">
        <w:t xml:space="preserve"> </w:t>
      </w:r>
      <w:r w:rsidR="00265B42">
        <w:t>finder et sted, hvor</w:t>
      </w:r>
      <w:r w:rsidR="002D0B40">
        <w:t xml:space="preserve"> gruppe</w:t>
      </w:r>
      <w:r w:rsidR="00D6578A">
        <w:t>n</w:t>
      </w:r>
      <w:r w:rsidR="00265B42">
        <w:t xml:space="preserve"> kan arbejde.</w:t>
      </w:r>
      <w:r w:rsidR="0043455F">
        <w:t xml:space="preserve"> </w:t>
      </w:r>
      <w:r w:rsidR="00265B42">
        <w:t>Resten af gruppen er kunstnerens materiale, som han</w:t>
      </w:r>
      <w:r>
        <w:t>/hun</w:t>
      </w:r>
      <w:r w:rsidR="00265B42">
        <w:t xml:space="preserve"> skal b</w:t>
      </w:r>
      <w:r>
        <w:t>ruge til at forme en skulptur</w:t>
      </w:r>
      <w:r w:rsidR="00265B42">
        <w:t xml:space="preserve"> af. Skulpturen skal udtrykke den følelse, der er på sedlen. Brug evt. det billede</w:t>
      </w:r>
      <w:r>
        <w:t>,</w:t>
      </w:r>
      <w:r w:rsidR="00265B42">
        <w:t xml:space="preserve"> at gruppen er som en klump ler, der kan formes.</w:t>
      </w:r>
    </w:p>
    <w:p w:rsidR="00914BDC" w:rsidRDefault="00914BDC" w:rsidP="0043455F">
      <w:pPr>
        <w:pStyle w:val="Ingenafstand"/>
      </w:pPr>
      <w:r>
        <w:t>Kunstneren instruerer de andre elever verbalt og ved</w:t>
      </w:r>
      <w:r w:rsidR="005C40BC">
        <w:t xml:space="preserve"> at vise</w:t>
      </w:r>
      <w:r w:rsidR="00304DD0">
        <w:t>, hvad han/hun mener</w:t>
      </w:r>
      <w:r w:rsidR="00341F4C">
        <w:t>. Tag</w:t>
      </w:r>
      <w:r w:rsidR="005C40BC">
        <w:t xml:space="preserve"> fx</w:t>
      </w:r>
      <w:r>
        <w:t xml:space="preserve"> fat i en arm og placer den i den ønskede position. Kunstneren kan også bruge sig selv og med sin egen krop vise sin idé. Hvis kunstneren ønsker det, kan de øvrige i gruppen hjælpe med at finde på ideer.</w:t>
      </w:r>
    </w:p>
    <w:p w:rsidR="00914BDC" w:rsidRDefault="00914BDC" w:rsidP="0043455F">
      <w:pPr>
        <w:pStyle w:val="Ingenafstand"/>
      </w:pPr>
      <w:r>
        <w:t>Hver gruppe får 5-10 minutter til at skabe en skulptur.</w:t>
      </w:r>
    </w:p>
    <w:p w:rsidR="00914BDC" w:rsidRDefault="00914BDC" w:rsidP="0043455F">
      <w:pPr>
        <w:pStyle w:val="Ingenafstand"/>
      </w:pPr>
      <w:r>
        <w:t>Til sidst samles alle gr</w:t>
      </w:r>
      <w:r w:rsidR="005A19B9">
        <w:t xml:space="preserve">upperne. En </w:t>
      </w:r>
      <w:r w:rsidR="00E566D1">
        <w:t>gruppe kommer på gulvet og fremviser</w:t>
      </w:r>
      <w:r w:rsidR="005A19B9">
        <w:t xml:space="preserve"> deres skulptur. Kunstneren </w:t>
      </w:r>
      <w:r>
        <w:t>genskabe</w:t>
      </w:r>
      <w:r w:rsidR="005A19B9">
        <w:t>r</w:t>
      </w:r>
      <w:r>
        <w:t xml:space="preserve"> skulpturen foran de andre elever</w:t>
      </w:r>
      <w:r w:rsidR="005A19B9">
        <w:t xml:space="preserve"> og præsenter sit værk uden at røbe</w:t>
      </w:r>
      <w:r w:rsidR="00304DD0">
        <w:t>,</w:t>
      </w:r>
      <w:r w:rsidR="005A19B9">
        <w:t xml:space="preserve"> hvilken følelse skulpturen skal udtrykke.</w:t>
      </w:r>
    </w:p>
    <w:p w:rsidR="005A19B9" w:rsidRDefault="00304DD0" w:rsidP="0043455F">
      <w:pPr>
        <w:pStyle w:val="Ingenafstand"/>
      </w:pPr>
      <w:r>
        <w:t>Efter præsentationen giver de</w:t>
      </w:r>
      <w:r w:rsidR="00E566D1">
        <w:t xml:space="preserve"> andre elever </w:t>
      </w:r>
      <w:r w:rsidR="005A19B9">
        <w:t>bud på</w:t>
      </w:r>
      <w:r w:rsidR="00E566D1">
        <w:t>,</w:t>
      </w:r>
      <w:r w:rsidR="005A19B9">
        <w:t xml:space="preserve"> hvilken følelse skulpturen skal udtrykke</w:t>
      </w:r>
      <w:r w:rsidR="00E566D1">
        <w:t>,</w:t>
      </w:r>
      <w:r w:rsidR="005A19B9">
        <w:t xml:space="preserve"> og kunstneren afsløre</w:t>
      </w:r>
      <w:r w:rsidR="00E566D1">
        <w:t>r</w:t>
      </w:r>
      <w:r>
        <w:t>,</w:t>
      </w:r>
      <w:r w:rsidR="005A19B9">
        <w:t xml:space="preserve"> om der er gættet rigtigt.</w:t>
      </w:r>
      <w:r w:rsidR="00FB3353">
        <w:t xml:space="preserve"> Lad eleverne fortælle, hvad</w:t>
      </w:r>
      <w:bookmarkStart w:id="0" w:name="_GoBack"/>
      <w:bookmarkEnd w:id="0"/>
      <w:r w:rsidR="00FB3353">
        <w:t xml:space="preserve"> der fik dem til at gætte på </w:t>
      </w:r>
      <w:r>
        <w:t xml:space="preserve">netop </w:t>
      </w:r>
      <w:r w:rsidR="00FB3353">
        <w:t>den følelse.</w:t>
      </w:r>
    </w:p>
    <w:p w:rsidR="005A19B9" w:rsidRPr="00230FF9" w:rsidRDefault="005A19B9" w:rsidP="0043455F">
      <w:pPr>
        <w:pStyle w:val="Ingenafstand"/>
      </w:pPr>
      <w:r>
        <w:t>En ny gruppe kommer på gulvet.</w:t>
      </w:r>
    </w:p>
    <w:p w:rsidR="001E5EA6" w:rsidRDefault="001E5EA6" w:rsidP="001A42F5">
      <w:pPr>
        <w:pStyle w:val="Overskrift2"/>
      </w:pPr>
      <w:r w:rsidRPr="00354AA3">
        <w:lastRenderedPageBreak/>
        <w:t>Opsamling</w:t>
      </w:r>
    </w:p>
    <w:p w:rsidR="006A4034" w:rsidRPr="006A4034" w:rsidRDefault="006A4034" w:rsidP="006A4034">
      <w:r>
        <w:t xml:space="preserve">Tal med eleverne om, at vi </w:t>
      </w:r>
      <w:r w:rsidR="001415DE">
        <w:t xml:space="preserve">ofte viser vores </w:t>
      </w:r>
      <w:r>
        <w:t>følelser med kroppen. Fortæl</w:t>
      </w:r>
      <w:r w:rsidR="00C227F2">
        <w:t>,</w:t>
      </w:r>
      <w:r>
        <w:t xml:space="preserve"> at </w:t>
      </w:r>
      <w:r w:rsidR="00C227F2">
        <w:t xml:space="preserve">de kan blive bedre til </w:t>
      </w:r>
      <w:r w:rsidR="00C1426D">
        <w:t xml:space="preserve">at </w:t>
      </w:r>
      <w:r w:rsidR="00C227F2">
        <w:t xml:space="preserve">opfange, hvordan andre har det ved at </w:t>
      </w:r>
      <w:r w:rsidR="00341F4C">
        <w:t xml:space="preserve">have opmærksomhed </w:t>
      </w:r>
      <w:r w:rsidR="00C227F2">
        <w:t>på kropssproget.</w:t>
      </w:r>
      <w:r w:rsidR="0069460B">
        <w:t xml:space="preserve"> På samme</w:t>
      </w:r>
      <w:r w:rsidR="00C227F2">
        <w:t xml:space="preserve"> </w:t>
      </w:r>
      <w:r w:rsidR="0069460B">
        <w:t xml:space="preserve">måde kan </w:t>
      </w:r>
      <w:r w:rsidR="00C227F2">
        <w:t xml:space="preserve">andre </w:t>
      </w:r>
      <w:r w:rsidR="0069460B">
        <w:t>mennesker</w:t>
      </w:r>
      <w:r w:rsidR="00C227F2">
        <w:t xml:space="preserve"> nemmere opfange</w:t>
      </w:r>
      <w:r w:rsidR="00E566D1">
        <w:t xml:space="preserve">, hvordan </w:t>
      </w:r>
      <w:r w:rsidR="0069460B">
        <w:t>I</w:t>
      </w:r>
      <w:r w:rsidR="00E566D1">
        <w:t xml:space="preserve"> har det</w:t>
      </w:r>
      <w:r w:rsidR="001415DE">
        <w:t xml:space="preserve">, hvis </w:t>
      </w:r>
      <w:r w:rsidR="00341F4C">
        <w:t>I</w:t>
      </w:r>
      <w:r w:rsidR="001415DE">
        <w:t xml:space="preserve"> viser det med kroppen</w:t>
      </w:r>
      <w:r w:rsidR="00341F4C">
        <w:t>.</w:t>
      </w:r>
      <w:r w:rsidR="001415DE">
        <w:t xml:space="preserve"> </w:t>
      </w:r>
      <w:r w:rsidR="00304DD0">
        <w:t>F</w:t>
      </w:r>
      <w:r w:rsidR="001415DE">
        <w:t xml:space="preserve">x </w:t>
      </w:r>
      <w:r w:rsidR="00341F4C">
        <w:t>ved</w:t>
      </w:r>
      <w:r w:rsidR="001415DE">
        <w:t xml:space="preserve"> at smile, når </w:t>
      </w:r>
      <w:r w:rsidR="00341F4C">
        <w:t>I</w:t>
      </w:r>
      <w:r w:rsidR="001415DE">
        <w:t xml:space="preserve"> bliver rigtig glad</w:t>
      </w:r>
      <w:r w:rsidR="00304DD0">
        <w:t>e</w:t>
      </w:r>
      <w:r w:rsidR="001415DE">
        <w:t xml:space="preserve"> for noget.</w:t>
      </w:r>
      <w:r w:rsidR="00E566D1">
        <w:t>.</w:t>
      </w:r>
      <w:r w:rsidR="00D96517">
        <w:t xml:space="preserve"> </w:t>
      </w:r>
    </w:p>
    <w:p w:rsidR="001E5EA6" w:rsidRPr="00F074A4" w:rsidRDefault="001E5EA6" w:rsidP="001A42F5">
      <w:pPr>
        <w:pStyle w:val="Overskrift3"/>
      </w:pPr>
      <w:r>
        <w:t>S</w:t>
      </w:r>
      <w:r w:rsidRPr="00F074A4">
        <w:t>pørgsmål til opsamling:</w:t>
      </w:r>
    </w:p>
    <w:p w:rsidR="00E002FC" w:rsidRDefault="00E566D1" w:rsidP="00E002FC">
      <w:pPr>
        <w:pStyle w:val="Opstilling-punkttegn"/>
      </w:pPr>
      <w:r>
        <w:t>H</w:t>
      </w:r>
      <w:r w:rsidR="00D96517">
        <w:t>vordan var det at løse opgaven? Satte det gang i nogle følelser</w:t>
      </w:r>
      <w:r w:rsidR="00924FD6">
        <w:t>? Måske grinede I eller blev irriterede</w:t>
      </w:r>
      <w:r w:rsidR="00304DD0">
        <w:t xml:space="preserve"> -</w:t>
      </w:r>
      <w:r w:rsidR="00924FD6">
        <w:t xml:space="preserve"> kunne I se på hinanden eller selv mærke</w:t>
      </w:r>
      <w:r w:rsidR="00304DD0">
        <w:t>,</w:t>
      </w:r>
      <w:r w:rsidR="00924FD6">
        <w:t xml:space="preserve"> om kropssproget </w:t>
      </w:r>
      <w:r w:rsidR="002B4411">
        <w:t xml:space="preserve">så </w:t>
      </w:r>
      <w:r w:rsidR="00924FD6">
        <w:t>ændrede sig?</w:t>
      </w:r>
    </w:p>
    <w:p w:rsidR="001E5EA6" w:rsidRDefault="00924FD6" w:rsidP="00E002FC">
      <w:pPr>
        <w:pStyle w:val="Opstilling-punkttegn"/>
      </w:pPr>
      <w:r>
        <w:t xml:space="preserve">Er der </w:t>
      </w:r>
      <w:r w:rsidR="00FB3353">
        <w:t xml:space="preserve">følelser, som er lettere </w:t>
      </w:r>
      <w:r w:rsidR="00304DD0">
        <w:t xml:space="preserve">at se på kropssproget </w:t>
      </w:r>
      <w:r w:rsidR="00FB3353">
        <w:t>end andre</w:t>
      </w:r>
      <w:r>
        <w:t>?</w:t>
      </w:r>
      <w:r w:rsidR="002B4411">
        <w:t xml:space="preserve"> Og</w:t>
      </w:r>
      <w:r w:rsidR="00341F4C">
        <w:t xml:space="preserve"> lettere</w:t>
      </w:r>
      <w:r w:rsidR="002B4411">
        <w:t xml:space="preserve"> at </w:t>
      </w:r>
      <w:proofErr w:type="gramStart"/>
      <w:r w:rsidR="002B4411">
        <w:t>udtrykke</w:t>
      </w:r>
      <w:proofErr w:type="gramEnd"/>
      <w:r w:rsidR="001415DE">
        <w:t xml:space="preserve"> med kroppen</w:t>
      </w:r>
      <w:r w:rsidR="002B4411">
        <w:t>?</w:t>
      </w:r>
    </w:p>
    <w:p w:rsidR="002B4411" w:rsidRDefault="002B4411" w:rsidP="00E002FC">
      <w:pPr>
        <w:pStyle w:val="Opstilling-punkttegn"/>
      </w:pPr>
      <w:r>
        <w:t>Har I opdaget noget om kropssprog og følelser, som overraskede jer?</w:t>
      </w:r>
    </w:p>
    <w:p w:rsidR="00C1426D" w:rsidRDefault="001E5EA6" w:rsidP="001A42F5">
      <w:pPr>
        <w:pStyle w:val="Bokstips"/>
        <w:rPr>
          <w:lang w:val="da-DK"/>
        </w:rPr>
      </w:pPr>
      <w:r w:rsidRPr="00E002FC">
        <w:rPr>
          <w:lang w:val="da-DK"/>
        </w:rPr>
        <w:t>Ti</w:t>
      </w:r>
      <w:r w:rsidR="00C1426D">
        <w:rPr>
          <w:lang w:val="da-DK"/>
        </w:rPr>
        <w:t>ps</w:t>
      </w:r>
    </w:p>
    <w:p w:rsidR="00C1426D" w:rsidRPr="00E002FC" w:rsidRDefault="00C1426D" w:rsidP="00C1426D">
      <w:r>
        <w:t>Eleverne kan lave egne forslag til skulpturer.</w:t>
      </w:r>
      <w:r w:rsidR="00D96517">
        <w:t xml:space="preserve"> Skriv en titel, som lægger op til</w:t>
      </w:r>
      <w:r w:rsidR="00FB3353">
        <w:t>,</w:t>
      </w:r>
      <w:r w:rsidR="00D96517">
        <w:t xml:space="preserve"> at der er følelser involveret. Fx ”Den døde hund” eller ”Kærlighed”. Lad gr</w:t>
      </w:r>
      <w:r w:rsidR="00FB3353">
        <w:t>upperne trække hinandens for</w:t>
      </w:r>
      <w:r w:rsidR="00D96517">
        <w:t>slag.</w:t>
      </w:r>
    </w:p>
    <w:sectPr w:rsidR="00C1426D" w:rsidRPr="00E002FC" w:rsidSect="00A62896">
      <w:pgSz w:w="11906" w:h="16838"/>
      <w:pgMar w:top="1843" w:right="1134" w:bottom="1843"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30ED" w:rsidRDefault="00C730ED">
      <w:pPr>
        <w:spacing w:after="0" w:line="240" w:lineRule="auto"/>
      </w:pPr>
      <w:r>
        <w:separator/>
      </w:r>
    </w:p>
  </w:endnote>
  <w:endnote w:type="continuationSeparator" w:id="0">
    <w:p w:rsidR="00C730ED" w:rsidRDefault="00C730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E1000AEF" w:usb1="5000A1FF" w:usb2="00000000"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30ED" w:rsidRDefault="00C730ED">
      <w:pPr>
        <w:spacing w:after="0" w:line="240" w:lineRule="auto"/>
      </w:pPr>
      <w:r>
        <w:separator/>
      </w:r>
    </w:p>
  </w:footnote>
  <w:footnote w:type="continuationSeparator" w:id="0">
    <w:p w:rsidR="00C730ED" w:rsidRDefault="00C730E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3BB855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772D722"/>
    <w:lvl w:ilvl="0">
      <w:start w:val="1"/>
      <w:numFmt w:val="decimal"/>
      <w:lvlText w:val="%1."/>
      <w:lvlJc w:val="left"/>
      <w:pPr>
        <w:tabs>
          <w:tab w:val="num" w:pos="1492"/>
        </w:tabs>
        <w:ind w:left="1492" w:hanging="360"/>
      </w:pPr>
    </w:lvl>
  </w:abstractNum>
  <w:abstractNum w:abstractNumId="2">
    <w:nsid w:val="FFFFFF7D"/>
    <w:multiLevelType w:val="singleLevel"/>
    <w:tmpl w:val="88E67A38"/>
    <w:lvl w:ilvl="0">
      <w:start w:val="1"/>
      <w:numFmt w:val="decimal"/>
      <w:lvlText w:val="%1."/>
      <w:lvlJc w:val="left"/>
      <w:pPr>
        <w:tabs>
          <w:tab w:val="num" w:pos="1209"/>
        </w:tabs>
        <w:ind w:left="1209" w:hanging="360"/>
      </w:pPr>
    </w:lvl>
  </w:abstractNum>
  <w:abstractNum w:abstractNumId="3">
    <w:nsid w:val="FFFFFF7E"/>
    <w:multiLevelType w:val="singleLevel"/>
    <w:tmpl w:val="6E52AB34"/>
    <w:lvl w:ilvl="0">
      <w:start w:val="1"/>
      <w:numFmt w:val="decimal"/>
      <w:lvlText w:val="%1."/>
      <w:lvlJc w:val="left"/>
      <w:pPr>
        <w:tabs>
          <w:tab w:val="num" w:pos="926"/>
        </w:tabs>
        <w:ind w:left="926" w:hanging="360"/>
      </w:pPr>
    </w:lvl>
  </w:abstractNum>
  <w:abstractNum w:abstractNumId="4">
    <w:nsid w:val="FFFFFF7F"/>
    <w:multiLevelType w:val="singleLevel"/>
    <w:tmpl w:val="984C0B9A"/>
    <w:lvl w:ilvl="0">
      <w:start w:val="1"/>
      <w:numFmt w:val="decimal"/>
      <w:pStyle w:val="Opstilling-talellerbogst2"/>
      <w:lvlText w:val="%1."/>
      <w:lvlJc w:val="left"/>
      <w:pPr>
        <w:tabs>
          <w:tab w:val="num" w:pos="643"/>
        </w:tabs>
        <w:ind w:left="643" w:hanging="360"/>
      </w:pPr>
    </w:lvl>
  </w:abstractNum>
  <w:abstractNum w:abstractNumId="5">
    <w:nsid w:val="FFFFFF80"/>
    <w:multiLevelType w:val="singleLevel"/>
    <w:tmpl w:val="C602CC7C"/>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A98034A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D5CEFF8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D5104C0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9">
    <w:nsid w:val="FFFFFF88"/>
    <w:multiLevelType w:val="singleLevel"/>
    <w:tmpl w:val="1A243BEA"/>
    <w:lvl w:ilvl="0">
      <w:start w:val="1"/>
      <w:numFmt w:val="decimal"/>
      <w:pStyle w:val="Opstilling-talellerbogst"/>
      <w:lvlText w:val="%1."/>
      <w:lvlJc w:val="left"/>
      <w:pPr>
        <w:tabs>
          <w:tab w:val="num" w:pos="360"/>
        </w:tabs>
        <w:ind w:left="360" w:hanging="360"/>
      </w:pPr>
    </w:lvl>
  </w:abstractNum>
  <w:abstractNum w:abstractNumId="10">
    <w:nsid w:val="FFFFFF89"/>
    <w:multiLevelType w:val="singleLevel"/>
    <w:tmpl w:val="835838F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1">
    <w:nsid w:val="271C2316"/>
    <w:multiLevelType w:val="hybridMultilevel"/>
    <w:tmpl w:val="6FC69344"/>
    <w:lvl w:ilvl="0" w:tplc="E8FCC8FE">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nsid w:val="32FE71F9"/>
    <w:multiLevelType w:val="hybridMultilevel"/>
    <w:tmpl w:val="76C83558"/>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abstractNum w:abstractNumId="13">
    <w:nsid w:val="36E0604F"/>
    <w:multiLevelType w:val="hybridMultilevel"/>
    <w:tmpl w:val="51E091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nsid w:val="44617AE3"/>
    <w:multiLevelType w:val="hybridMultilevel"/>
    <w:tmpl w:val="77D002F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nsid w:val="4D707DD9"/>
    <w:multiLevelType w:val="hybridMultilevel"/>
    <w:tmpl w:val="63EE2C32"/>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abstractNum w:abstractNumId="16">
    <w:nsid w:val="512002A3"/>
    <w:multiLevelType w:val="hybridMultilevel"/>
    <w:tmpl w:val="8620F5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nsid w:val="590F4ADF"/>
    <w:multiLevelType w:val="hybridMultilevel"/>
    <w:tmpl w:val="40CAD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7"/>
  </w:num>
  <w:num w:numId="13">
    <w:abstractNumId w:val="16"/>
  </w:num>
  <w:num w:numId="14">
    <w:abstractNumId w:val="13"/>
  </w:num>
  <w:num w:numId="15">
    <w:abstractNumId w:val="12"/>
  </w:num>
  <w:num w:numId="16">
    <w:abstractNumId w:val="15"/>
  </w:num>
  <w:num w:numId="17">
    <w:abstractNumId w:val="14"/>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defaultTabStop w:val="1304"/>
  <w:hyphenationZone w:val="425"/>
  <w:characterSpacingControl w:val="doNotCompress"/>
  <w:hdrShapeDefaults>
    <o:shapedefaults v:ext="edit" spidmax="41986"/>
  </w:hdrShapeDefaults>
  <w:footnotePr>
    <w:footnote w:id="-1"/>
    <w:footnote w:id="0"/>
  </w:footnotePr>
  <w:endnotePr>
    <w:endnote w:id="-1"/>
    <w:endnote w:id="0"/>
  </w:endnotePr>
  <w:compat/>
  <w:rsids>
    <w:rsidRoot w:val="00E73E2A"/>
    <w:rsid w:val="00010FAA"/>
    <w:rsid w:val="000137BE"/>
    <w:rsid w:val="00057C77"/>
    <w:rsid w:val="00086C0F"/>
    <w:rsid w:val="00094088"/>
    <w:rsid w:val="000A5D9D"/>
    <w:rsid w:val="000C1223"/>
    <w:rsid w:val="000D36C3"/>
    <w:rsid w:val="001059B3"/>
    <w:rsid w:val="001062B5"/>
    <w:rsid w:val="00111849"/>
    <w:rsid w:val="001215CE"/>
    <w:rsid w:val="00123CD1"/>
    <w:rsid w:val="00125C95"/>
    <w:rsid w:val="00135EDC"/>
    <w:rsid w:val="00137C4E"/>
    <w:rsid w:val="00152D73"/>
    <w:rsid w:val="00171CF0"/>
    <w:rsid w:val="0017475D"/>
    <w:rsid w:val="001963FE"/>
    <w:rsid w:val="00197032"/>
    <w:rsid w:val="001A31BD"/>
    <w:rsid w:val="001A42F5"/>
    <w:rsid w:val="001D2E90"/>
    <w:rsid w:val="001E4B9F"/>
    <w:rsid w:val="001E5EA6"/>
    <w:rsid w:val="001E7C68"/>
    <w:rsid w:val="00230E40"/>
    <w:rsid w:val="00234592"/>
    <w:rsid w:val="00235E95"/>
    <w:rsid w:val="00244E2C"/>
    <w:rsid w:val="0027169E"/>
    <w:rsid w:val="00281AB1"/>
    <w:rsid w:val="002B6596"/>
    <w:rsid w:val="002C1B67"/>
    <w:rsid w:val="002D7F59"/>
    <w:rsid w:val="002E0755"/>
    <w:rsid w:val="002E2940"/>
    <w:rsid w:val="003242C0"/>
    <w:rsid w:val="00326DCD"/>
    <w:rsid w:val="003346F0"/>
    <w:rsid w:val="00341F56"/>
    <w:rsid w:val="0035227E"/>
    <w:rsid w:val="00365481"/>
    <w:rsid w:val="00371315"/>
    <w:rsid w:val="00397B5A"/>
    <w:rsid w:val="003B7965"/>
    <w:rsid w:val="003C7ACB"/>
    <w:rsid w:val="003E41C6"/>
    <w:rsid w:val="003F0666"/>
    <w:rsid w:val="00416640"/>
    <w:rsid w:val="00424573"/>
    <w:rsid w:val="00453C4E"/>
    <w:rsid w:val="00483D78"/>
    <w:rsid w:val="004B5809"/>
    <w:rsid w:val="004D2B6E"/>
    <w:rsid w:val="004D42EB"/>
    <w:rsid w:val="004F771B"/>
    <w:rsid w:val="0050006C"/>
    <w:rsid w:val="0050015A"/>
    <w:rsid w:val="0053771B"/>
    <w:rsid w:val="00566306"/>
    <w:rsid w:val="0056646E"/>
    <w:rsid w:val="00574982"/>
    <w:rsid w:val="00590182"/>
    <w:rsid w:val="005973D5"/>
    <w:rsid w:val="006025E0"/>
    <w:rsid w:val="0060419F"/>
    <w:rsid w:val="006202B2"/>
    <w:rsid w:val="00643AC5"/>
    <w:rsid w:val="00647DEB"/>
    <w:rsid w:val="00657B15"/>
    <w:rsid w:val="006A4EA2"/>
    <w:rsid w:val="006A6372"/>
    <w:rsid w:val="006B4BC2"/>
    <w:rsid w:val="00701F19"/>
    <w:rsid w:val="00713C11"/>
    <w:rsid w:val="0071746F"/>
    <w:rsid w:val="007474E9"/>
    <w:rsid w:val="00785172"/>
    <w:rsid w:val="007B2610"/>
    <w:rsid w:val="007C5DB1"/>
    <w:rsid w:val="007C6E46"/>
    <w:rsid w:val="007F06F7"/>
    <w:rsid w:val="007F6F3D"/>
    <w:rsid w:val="008124DC"/>
    <w:rsid w:val="00850045"/>
    <w:rsid w:val="00873199"/>
    <w:rsid w:val="008F342E"/>
    <w:rsid w:val="00971A7E"/>
    <w:rsid w:val="009903FC"/>
    <w:rsid w:val="00993FFA"/>
    <w:rsid w:val="0099691A"/>
    <w:rsid w:val="009A6F95"/>
    <w:rsid w:val="009B7BB0"/>
    <w:rsid w:val="009C0274"/>
    <w:rsid w:val="009F32BB"/>
    <w:rsid w:val="00A12FBC"/>
    <w:rsid w:val="00A36E38"/>
    <w:rsid w:val="00A4018E"/>
    <w:rsid w:val="00A54DF0"/>
    <w:rsid w:val="00A62896"/>
    <w:rsid w:val="00A71A13"/>
    <w:rsid w:val="00A76890"/>
    <w:rsid w:val="00AC3479"/>
    <w:rsid w:val="00AC79B4"/>
    <w:rsid w:val="00AF1C28"/>
    <w:rsid w:val="00B03723"/>
    <w:rsid w:val="00B05987"/>
    <w:rsid w:val="00B12AFA"/>
    <w:rsid w:val="00B432FE"/>
    <w:rsid w:val="00B63437"/>
    <w:rsid w:val="00B705CF"/>
    <w:rsid w:val="00B745A7"/>
    <w:rsid w:val="00B85B3E"/>
    <w:rsid w:val="00B86A49"/>
    <w:rsid w:val="00B91044"/>
    <w:rsid w:val="00BA77A7"/>
    <w:rsid w:val="00BC25B6"/>
    <w:rsid w:val="00BC5A2A"/>
    <w:rsid w:val="00BE22B1"/>
    <w:rsid w:val="00C04745"/>
    <w:rsid w:val="00C14401"/>
    <w:rsid w:val="00C36BEB"/>
    <w:rsid w:val="00C5772A"/>
    <w:rsid w:val="00C842CA"/>
    <w:rsid w:val="00C849AE"/>
    <w:rsid w:val="00CB4347"/>
    <w:rsid w:val="00CC018D"/>
    <w:rsid w:val="00CC114B"/>
    <w:rsid w:val="00CC670F"/>
    <w:rsid w:val="00D415D4"/>
    <w:rsid w:val="00D67F14"/>
    <w:rsid w:val="00DA21A0"/>
    <w:rsid w:val="00DB4DF2"/>
    <w:rsid w:val="00DC1D18"/>
    <w:rsid w:val="00DD2834"/>
    <w:rsid w:val="00DD5963"/>
    <w:rsid w:val="00DE61FF"/>
    <w:rsid w:val="00E002FC"/>
    <w:rsid w:val="00E14233"/>
    <w:rsid w:val="00E569DC"/>
    <w:rsid w:val="00E73E2A"/>
    <w:rsid w:val="00EB1442"/>
    <w:rsid w:val="00EB7A1C"/>
    <w:rsid w:val="00EE2BD4"/>
    <w:rsid w:val="00EE5339"/>
    <w:rsid w:val="00F064D0"/>
    <w:rsid w:val="00F3780E"/>
    <w:rsid w:val="00F4213D"/>
    <w:rsid w:val="00FB2804"/>
    <w:rsid w:val="00FD3AEF"/>
    <w:rsid w:val="00FF0E49"/>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1986"/>
    <o:shapelayout v:ext="edit">
      <o:idmap v:ext="edit" data="1"/>
    </o:shapelayout>
  </w:shapeDefaults>
  <w:decimalSymbol w:val=","/>
  <w:listSeparator w:val=";"/>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documentProtection w:edit="readOnly" w:enforcement="1" w:cryptProviderType="rsaFull" w:cryptAlgorithmClass="hash" w:cryptAlgorithmType="typeAny" w:cryptAlgorithmSid="4" w:cryptSpinCount="100000" w:hash="Jz3F9SvdoGXowIqPbaYk4HMxRDA=" w:salt="Zg2MBbBv3XIQpwZVZIKHAQ=="/>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306"/>
  </w:style>
  <w:style w:type="paragraph" w:styleId="Overskrift1">
    <w:name w:val="heading 1"/>
    <w:basedOn w:val="Normal"/>
    <w:next w:val="Normal"/>
    <w:link w:val="Overskrift1Tegn"/>
    <w:uiPriority w:val="9"/>
    <w:qFormat/>
    <w:rsid w:val="005663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5663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1963F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next w:val="Normal"/>
    <w:link w:val="TitelTegn"/>
    <w:uiPriority w:val="10"/>
    <w:qFormat/>
    <w:rsid w:val="005663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566306"/>
    <w:rPr>
      <w:rFonts w:asciiTheme="majorHAnsi" w:eastAsiaTheme="majorEastAsia" w:hAnsiTheme="majorHAnsi" w:cstheme="majorBidi"/>
      <w:color w:val="17365D" w:themeColor="text2" w:themeShade="BF"/>
      <w:spacing w:val="5"/>
      <w:kern w:val="28"/>
      <w:sz w:val="52"/>
      <w:szCs w:val="52"/>
    </w:rPr>
  </w:style>
  <w:style w:type="character" w:customStyle="1" w:styleId="Overskrift1Tegn">
    <w:name w:val="Overskrift 1 Tegn"/>
    <w:basedOn w:val="Standardskrifttypeiafsnit"/>
    <w:link w:val="Overskrift1"/>
    <w:uiPriority w:val="9"/>
    <w:rsid w:val="00566306"/>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566306"/>
    <w:rPr>
      <w:rFonts w:asciiTheme="majorHAnsi" w:eastAsiaTheme="majorEastAsia" w:hAnsiTheme="majorHAnsi" w:cstheme="majorBidi"/>
      <w:b/>
      <w:bCs/>
      <w:color w:val="4F81BD" w:themeColor="accent1"/>
      <w:sz w:val="26"/>
      <w:szCs w:val="26"/>
    </w:rPr>
  </w:style>
  <w:style w:type="paragraph" w:styleId="Opstilling-punkttegn">
    <w:name w:val="List Bullet"/>
    <w:basedOn w:val="Normal"/>
    <w:uiPriority w:val="99"/>
    <w:unhideWhenUsed/>
    <w:rsid w:val="00566306"/>
    <w:pPr>
      <w:numPr>
        <w:numId w:val="1"/>
      </w:numPr>
      <w:contextualSpacing/>
    </w:pPr>
  </w:style>
  <w:style w:type="paragraph" w:styleId="Opstilling-punkttegn2">
    <w:name w:val="List Bullet 2"/>
    <w:basedOn w:val="Normal"/>
    <w:uiPriority w:val="99"/>
    <w:unhideWhenUsed/>
    <w:rsid w:val="00566306"/>
    <w:pPr>
      <w:numPr>
        <w:numId w:val="2"/>
      </w:numPr>
      <w:contextualSpacing/>
    </w:pPr>
  </w:style>
  <w:style w:type="paragraph" w:styleId="Opstilling-talellerbogst">
    <w:name w:val="List Number"/>
    <w:basedOn w:val="Normal"/>
    <w:uiPriority w:val="99"/>
    <w:unhideWhenUsed/>
    <w:rsid w:val="00566306"/>
    <w:pPr>
      <w:numPr>
        <w:numId w:val="6"/>
      </w:numPr>
      <w:contextualSpacing/>
    </w:pPr>
  </w:style>
  <w:style w:type="paragraph" w:styleId="Opstilling-talellerbogst2">
    <w:name w:val="List Number 2"/>
    <w:basedOn w:val="Normal"/>
    <w:uiPriority w:val="99"/>
    <w:unhideWhenUsed/>
    <w:rsid w:val="00566306"/>
    <w:pPr>
      <w:numPr>
        <w:numId w:val="7"/>
      </w:numPr>
      <w:contextualSpacing/>
    </w:pPr>
  </w:style>
  <w:style w:type="character" w:styleId="Strk">
    <w:name w:val="Strong"/>
    <w:basedOn w:val="Standardskrifttypeiafsnit"/>
    <w:uiPriority w:val="22"/>
    <w:qFormat/>
    <w:rsid w:val="00566306"/>
    <w:rPr>
      <w:b/>
      <w:bCs/>
    </w:rPr>
  </w:style>
  <w:style w:type="character" w:customStyle="1" w:styleId="Overskrift3Tegn">
    <w:name w:val="Overskrift 3 Tegn"/>
    <w:basedOn w:val="Standardskrifttypeiafsnit"/>
    <w:link w:val="Overskrift3"/>
    <w:uiPriority w:val="9"/>
    <w:rsid w:val="001963FE"/>
    <w:rPr>
      <w:rFonts w:asciiTheme="majorHAnsi" w:eastAsiaTheme="majorEastAsia" w:hAnsiTheme="majorHAnsi" w:cstheme="majorBidi"/>
      <w:b/>
      <w:bCs/>
      <w:color w:val="4F81BD" w:themeColor="accent1"/>
    </w:rPr>
  </w:style>
  <w:style w:type="paragraph" w:customStyle="1" w:styleId="Kommentar">
    <w:name w:val="Kommentar"/>
    <w:basedOn w:val="Normal"/>
    <w:qFormat/>
    <w:rsid w:val="00590182"/>
    <w:rPr>
      <w:color w:val="C0504D" w:themeColor="accent2"/>
    </w:rPr>
  </w:style>
  <w:style w:type="paragraph" w:customStyle="1" w:styleId="Video">
    <w:name w:val="Video"/>
    <w:basedOn w:val="Normal"/>
    <w:next w:val="Normal"/>
    <w:qFormat/>
    <w:rsid w:val="009A6F95"/>
    <w:rPr>
      <w:color w:val="F79646" w:themeColor="accent6"/>
    </w:rPr>
  </w:style>
  <w:style w:type="paragraph" w:customStyle="1" w:styleId="Figuroverskrift">
    <w:name w:val="Figuroverskrift"/>
    <w:basedOn w:val="Normal"/>
    <w:next w:val="Figur"/>
    <w:qFormat/>
    <w:rsid w:val="00590182"/>
    <w:rPr>
      <w:color w:val="9BBB59" w:themeColor="accent3"/>
    </w:rPr>
  </w:style>
  <w:style w:type="paragraph" w:customStyle="1" w:styleId="Figur">
    <w:name w:val="Figur"/>
    <w:basedOn w:val="Normal"/>
    <w:qFormat/>
    <w:rsid w:val="00590182"/>
    <w:rPr>
      <w:color w:val="9BBB59" w:themeColor="accent3"/>
    </w:rPr>
  </w:style>
  <w:style w:type="paragraph" w:styleId="Markeringsbobletekst">
    <w:name w:val="Balloon Text"/>
    <w:basedOn w:val="Normal"/>
    <w:link w:val="MarkeringsbobletekstTegn"/>
    <w:uiPriority w:val="99"/>
    <w:semiHidden/>
    <w:unhideWhenUsed/>
    <w:rsid w:val="009A6F95"/>
    <w:pPr>
      <w:spacing w:after="0" w:line="240" w:lineRule="auto"/>
    </w:pPr>
    <w:rPr>
      <w:rFonts w:ascii="Lucida Grande" w:hAnsi="Lucida Grande"/>
      <w:sz w:val="18"/>
      <w:szCs w:val="18"/>
    </w:rPr>
  </w:style>
  <w:style w:type="character" w:customStyle="1" w:styleId="MarkeringsbobletekstTegn">
    <w:name w:val="Markeringsbobletekst Tegn"/>
    <w:basedOn w:val="Standardskrifttypeiafsnit"/>
    <w:link w:val="Markeringsbobletekst"/>
    <w:uiPriority w:val="99"/>
    <w:semiHidden/>
    <w:rsid w:val="009A6F95"/>
    <w:rPr>
      <w:rFonts w:ascii="Lucida Grande" w:hAnsi="Lucida Grande"/>
      <w:sz w:val="18"/>
      <w:szCs w:val="18"/>
    </w:rPr>
  </w:style>
  <w:style w:type="paragraph" w:customStyle="1" w:styleId="Tabeloverskrift">
    <w:name w:val="Tabeloverskrift"/>
    <w:basedOn w:val="Normal"/>
    <w:qFormat/>
    <w:rsid w:val="00590182"/>
    <w:rPr>
      <w:color w:val="660066"/>
    </w:rPr>
  </w:style>
  <w:style w:type="table" w:styleId="Tabel-Gitter">
    <w:name w:val="Table Grid"/>
    <w:basedOn w:val="Tabel-Normal"/>
    <w:uiPriority w:val="59"/>
    <w:rsid w:val="00B037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dsholdertekst">
    <w:name w:val="Placeholder Text"/>
    <w:basedOn w:val="Standardskrifttypeiafsnit"/>
    <w:uiPriority w:val="99"/>
    <w:semiHidden/>
    <w:rsid w:val="006025E0"/>
    <w:rPr>
      <w:color w:val="808080"/>
    </w:rPr>
  </w:style>
  <w:style w:type="paragraph" w:customStyle="1" w:styleId="Feedback">
    <w:name w:val="Feedback"/>
    <w:basedOn w:val="Normal"/>
    <w:autoRedefine/>
    <w:qFormat/>
    <w:rsid w:val="00C849AE"/>
    <w:rPr>
      <w:rFonts w:ascii="Calibri" w:hAnsi="Calibri"/>
      <w:color w:val="4F6228" w:themeColor="accent3" w:themeShade="80"/>
    </w:rPr>
  </w:style>
  <w:style w:type="paragraph" w:customStyle="1" w:styleId="Bokssprgsmltilopsamling">
    <w:name w:val="Boks spørgsmål til opsamling"/>
    <w:basedOn w:val="Normal"/>
    <w:qFormat/>
    <w:rsid w:val="0035227E"/>
    <w:pPr>
      <w:spacing w:before="240" w:after="0"/>
    </w:pPr>
    <w:rPr>
      <w:color w:val="3366FF"/>
    </w:rPr>
  </w:style>
  <w:style w:type="paragraph" w:customStyle="1" w:styleId="Bokstips">
    <w:name w:val="Boks tips"/>
    <w:basedOn w:val="Normal"/>
    <w:qFormat/>
    <w:rsid w:val="0035227E"/>
    <w:pPr>
      <w:spacing w:before="240" w:after="0"/>
    </w:pPr>
    <w:rPr>
      <w:bCs/>
      <w:color w:val="FF0000"/>
      <w:lang w:val="en-US"/>
    </w:rPr>
  </w:style>
  <w:style w:type="paragraph" w:customStyle="1" w:styleId="Overskriftinstruktionsark">
    <w:name w:val="Overskrift instruktionsark"/>
    <w:basedOn w:val="Overskrift1"/>
    <w:qFormat/>
    <w:rsid w:val="00B12AFA"/>
    <w:rPr>
      <w:color w:val="F79646" w:themeColor="accent6"/>
    </w:rPr>
  </w:style>
  <w:style w:type="paragraph" w:styleId="Korrektur">
    <w:name w:val="Revision"/>
    <w:hidden/>
    <w:uiPriority w:val="99"/>
    <w:semiHidden/>
    <w:rsid w:val="00304DD0"/>
    <w:pPr>
      <w:spacing w:after="0" w:line="240" w:lineRule="auto"/>
    </w:pPr>
  </w:style>
  <w:style w:type="character" w:styleId="Kommentarhenvisning">
    <w:name w:val="annotation reference"/>
    <w:basedOn w:val="Standardskrifttypeiafsnit"/>
    <w:uiPriority w:val="99"/>
    <w:semiHidden/>
    <w:unhideWhenUsed/>
    <w:rsid w:val="00304DD0"/>
    <w:rPr>
      <w:sz w:val="16"/>
      <w:szCs w:val="16"/>
    </w:rPr>
  </w:style>
  <w:style w:type="paragraph" w:styleId="Kommentartekst">
    <w:name w:val="annotation text"/>
    <w:basedOn w:val="Normal"/>
    <w:link w:val="KommentartekstTegn"/>
    <w:uiPriority w:val="99"/>
    <w:semiHidden/>
    <w:unhideWhenUsed/>
    <w:rsid w:val="00304DD0"/>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304DD0"/>
    <w:rPr>
      <w:sz w:val="20"/>
      <w:szCs w:val="20"/>
    </w:rPr>
  </w:style>
  <w:style w:type="paragraph" w:styleId="Kommentaremne">
    <w:name w:val="annotation subject"/>
    <w:basedOn w:val="Kommentartekst"/>
    <w:next w:val="Kommentartekst"/>
    <w:link w:val="KommentaremneTegn"/>
    <w:uiPriority w:val="99"/>
    <w:semiHidden/>
    <w:unhideWhenUsed/>
    <w:rsid w:val="00304DD0"/>
    <w:rPr>
      <w:b/>
      <w:bCs/>
    </w:rPr>
  </w:style>
  <w:style w:type="character" w:customStyle="1" w:styleId="KommentaremneTegn">
    <w:name w:val="Kommentaremne Tegn"/>
    <w:basedOn w:val="KommentartekstTegn"/>
    <w:link w:val="Kommentaremne"/>
    <w:uiPriority w:val="99"/>
    <w:semiHidden/>
    <w:rsid w:val="00304DD0"/>
    <w:rPr>
      <w:b/>
      <w:bCs/>
    </w:rPr>
  </w:style>
  <w:style w:type="character" w:styleId="Hyperlink">
    <w:name w:val="Hyperlink"/>
    <w:basedOn w:val="Standardskrifttypeiafsnit"/>
    <w:uiPriority w:val="99"/>
    <w:unhideWhenUsed/>
    <w:rsid w:val="00445460"/>
    <w:rPr>
      <w:color w:val="0000FF" w:themeColor="hyperlink"/>
      <w:u w:val="single"/>
    </w:rPr>
  </w:style>
  <w:style w:type="paragraph" w:styleId="Ingenafstand">
    <w:name w:val="No Spacing"/>
    <w:uiPriority w:val="1"/>
    <w:qFormat/>
    <w:rsid w:val="0043455F"/>
    <w:pPr>
      <w:spacing w:after="0" w:line="240" w:lineRule="auto"/>
    </w:pPr>
  </w:style>
</w:styles>
</file>

<file path=word/webSettings.xml><?xml version="1.0" encoding="utf-8"?>
<w:webSettings xmlns:r="http://schemas.openxmlformats.org/officeDocument/2006/relationships" xmlns:w="http://schemas.openxmlformats.org/wordprocessingml/2006/main">
  <w:divs>
    <w:div w:id="659507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ropbox.com/s/7tn7fhu9tlmml21/309%20Skulptur%20-%20kopiark.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ropbox\Dig,%20mig%20og%20f&#230;llesskabet\Skabeloner\Skabelon%20Instruktioner%20www.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550E1C-D33A-4677-A61F-57EBE3578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Skabelon Instruktioner www</Template>
  <TotalTime>478</TotalTime>
  <Pages>2</Pages>
  <Words>446</Words>
  <Characters>2727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Lis</cp:lastModifiedBy>
  <cp:revision>19</cp:revision>
  <dcterms:created xsi:type="dcterms:W3CDTF">2014-02-27T15:52:00Z</dcterms:created>
  <dcterms:modified xsi:type="dcterms:W3CDTF">2014-10-20T14:18:00Z</dcterms:modified>
</cp:coreProperties>
</file>