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4E9" w:rsidRPr="007474E9" w:rsidRDefault="001A42F5" w:rsidP="007474E9">
      <w:pPr>
        <w:pStyle w:val="Titel"/>
      </w:pPr>
      <w:r>
        <w:t xml:space="preserve">Instruktionsark </w:t>
      </w:r>
      <w:r w:rsidR="0072406F">
        <w:t>26 Slowmotion</w:t>
      </w:r>
    </w:p>
    <w:p w:rsidR="00B12AFA" w:rsidRDefault="0072406F" w:rsidP="00B12AFA">
      <w:pPr>
        <w:pStyle w:val="Overskriftinstruktionsark"/>
      </w:pPr>
      <w:r>
        <w:t>Slow</w:t>
      </w:r>
      <w:r w:rsidR="00AF6072">
        <w:t>motion</w:t>
      </w: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0229A0" w:rsidRPr="000229A0" w:rsidRDefault="000229A0" w:rsidP="000229A0">
      <w:pPr>
        <w:spacing w:after="0" w:line="240" w:lineRule="auto"/>
        <w:rPr>
          <w:rFonts w:ascii="Calibri" w:eastAsia="Calibri" w:hAnsi="Calibri" w:cs="Times New Roman"/>
        </w:rPr>
      </w:pPr>
      <w:r w:rsidRPr="000229A0">
        <w:rPr>
          <w:rFonts w:ascii="Calibri" w:eastAsia="Calibri" w:hAnsi="Calibri" w:cs="Times New Roman"/>
        </w:rPr>
        <w:t xml:space="preserve">Eleverne øver kontrol over kroppen. De arbejder med at bevare kontakten </w:t>
      </w:r>
      <w:r w:rsidR="00F65E59">
        <w:rPr>
          <w:rFonts w:ascii="Calibri" w:eastAsia="Calibri" w:hAnsi="Calibri" w:cs="Times New Roman"/>
        </w:rPr>
        <w:t>til sig selv og</w:t>
      </w:r>
      <w:r w:rsidRPr="000229A0">
        <w:rPr>
          <w:rFonts w:ascii="Calibri" w:eastAsia="Calibri" w:hAnsi="Calibri" w:cs="Times New Roman"/>
        </w:rPr>
        <w:t xml:space="preserve"> undgå at forskellige </w:t>
      </w:r>
      <w:r w:rsidR="00F65E59">
        <w:rPr>
          <w:rFonts w:ascii="Calibri" w:eastAsia="Calibri" w:hAnsi="Calibri" w:cs="Times New Roman"/>
        </w:rPr>
        <w:t>situationer og følelser</w:t>
      </w:r>
      <w:r w:rsidRPr="000229A0">
        <w:rPr>
          <w:rFonts w:ascii="Calibri" w:eastAsia="Calibri" w:hAnsi="Calibri" w:cs="Times New Roman"/>
        </w:rPr>
        <w:t xml:space="preserve"> løber af med dem.</w:t>
      </w:r>
      <w:r w:rsidR="00F65E59">
        <w:rPr>
          <w:rFonts w:ascii="Calibri" w:eastAsia="Calibri" w:hAnsi="Calibri" w:cs="Times New Roman"/>
        </w:rPr>
        <w:t xml:space="preserve"> Øvelsen opbygger energi og koncentration.</w:t>
      </w:r>
      <w:bookmarkStart w:id="0" w:name="_GoBack"/>
      <w:bookmarkEnd w:id="0"/>
    </w:p>
    <w:p w:rsidR="000229A0" w:rsidRDefault="00DE4ADC" w:rsidP="00DE4ADC">
      <w:pPr>
        <w:pStyle w:val="Video"/>
      </w:pPr>
      <w:r w:rsidRPr="00DE4ADC">
        <w:t>26 Slow motion</w:t>
      </w:r>
    </w:p>
    <w:p w:rsidR="0072406F" w:rsidRPr="00354AA3" w:rsidRDefault="0072406F" w:rsidP="0072406F">
      <w:pPr>
        <w:pStyle w:val="Overskrift2"/>
      </w:pPr>
      <w:r>
        <w:t>Antal deltagere</w:t>
      </w:r>
    </w:p>
    <w:p w:rsidR="0072406F" w:rsidRDefault="0072406F" w:rsidP="0072406F">
      <w:pPr>
        <w:spacing w:after="0" w:line="240" w:lineRule="auto"/>
      </w:pPr>
      <w:r>
        <w:t>Fra 4. Et lige antal</w:t>
      </w:r>
      <w:r w:rsidR="001B24E6">
        <w:t xml:space="preserve"> deltagere,</w:t>
      </w:r>
      <w:r>
        <w:t xml:space="preserve"> da det er en par-øvelse.</w:t>
      </w:r>
    </w:p>
    <w:p w:rsidR="0072406F" w:rsidRPr="00354AA3" w:rsidRDefault="0072406F" w:rsidP="0072406F">
      <w:pPr>
        <w:pStyle w:val="Overskrift2"/>
      </w:pPr>
      <w:r w:rsidRPr="00354AA3">
        <w:t>Varighed og forudsætninger</w:t>
      </w:r>
    </w:p>
    <w:p w:rsidR="0072406F" w:rsidRDefault="008E7FDC" w:rsidP="0072406F">
      <w:pPr>
        <w:spacing w:after="0" w:line="240" w:lineRule="auto"/>
      </w:pPr>
      <w:r>
        <w:t xml:space="preserve">Fra </w:t>
      </w:r>
      <w:r w:rsidR="0072406F">
        <w:t xml:space="preserve">8 minutter. Gulvplads </w:t>
      </w:r>
      <w:r w:rsidR="001B24E6">
        <w:t>så</w:t>
      </w:r>
      <w:r w:rsidR="0072406F">
        <w:t xml:space="preserve"> alle kan stå </w:t>
      </w:r>
      <w:r w:rsidR="003352A7">
        <w:t>parvis og bevæge sig</w:t>
      </w:r>
      <w:r w:rsidR="0072406F">
        <w:t>.</w:t>
      </w:r>
    </w:p>
    <w:p w:rsidR="0072406F" w:rsidRPr="00354AA3" w:rsidRDefault="0072406F" w:rsidP="0072406F">
      <w:pPr>
        <w:pStyle w:val="Overskrift2"/>
      </w:pPr>
      <w:r w:rsidRPr="00354AA3">
        <w:t>Instruktion</w:t>
      </w:r>
    </w:p>
    <w:p w:rsidR="009C5179" w:rsidRDefault="003352A7" w:rsidP="00B30E42">
      <w:pPr>
        <w:pStyle w:val="Ingenafstand"/>
      </w:pPr>
      <w:r>
        <w:t>Bed eleverne om at bevæge sig i slowmotion. Fortæl</w:t>
      </w:r>
      <w:r w:rsidR="001B24E6">
        <w:t xml:space="preserve"> at</w:t>
      </w:r>
      <w:r>
        <w:t xml:space="preserve"> de skal </w:t>
      </w:r>
      <w:r w:rsidR="001B24E6">
        <w:t xml:space="preserve">være </w:t>
      </w:r>
      <w:r>
        <w:t>opmærksom</w:t>
      </w:r>
      <w:r w:rsidR="001B24E6">
        <w:t>me</w:t>
      </w:r>
      <w:r>
        <w:t xml:space="preserve"> på</w:t>
      </w:r>
      <w:r w:rsidR="00653AEB">
        <w:t>,</w:t>
      </w:r>
      <w:r>
        <w:t xml:space="preserve"> om alle deres bevægelser er langsomme. Fingre, arme, ben, hovedet. Alle kropsdele</w:t>
      </w:r>
      <w:r w:rsidR="00653AEB">
        <w:t>.</w:t>
      </w:r>
      <w:r w:rsidR="00A86389">
        <w:t xml:space="preserve"> Opmærksomhed på åndedrættet kan være en hjælp til at sænke tempoet og øge kontrollen over kroppen </w:t>
      </w:r>
      <w:r w:rsidR="00653AEB">
        <w:t>Når eleverne er bekendt med det langsomme tempo, skal de gå sammen to og to</w:t>
      </w:r>
      <w:r w:rsidR="008E7FDC">
        <w:t xml:space="preserve"> med c</w:t>
      </w:r>
      <w:r w:rsidR="001B24E6">
        <w:t>irka</w:t>
      </w:r>
      <w:r w:rsidR="008E7FDC">
        <w:t xml:space="preserve"> en armslængde afstand mellem sig</w:t>
      </w:r>
      <w:r>
        <w:t>.</w:t>
      </w:r>
      <w:r w:rsidR="008E7FDC">
        <w:t xml:space="preserve"> </w:t>
      </w:r>
      <w:r w:rsidR="009F5A46">
        <w:t>Eleverne</w:t>
      </w:r>
      <w:r w:rsidR="0072406F">
        <w:t xml:space="preserve"> skal</w:t>
      </w:r>
      <w:r w:rsidR="008E7FDC">
        <w:t xml:space="preserve"> forstille sig</w:t>
      </w:r>
      <w:r w:rsidR="009C5179">
        <w:t>:</w:t>
      </w:r>
    </w:p>
    <w:p w:rsidR="005A77A0" w:rsidRDefault="009C5179" w:rsidP="00B30E42">
      <w:pPr>
        <w:pStyle w:val="Opstilling-punkttegn"/>
      </w:pPr>
      <w:r>
        <w:t>D</w:t>
      </w:r>
      <w:r w:rsidR="008E7FDC">
        <w:t>e kaster og griber en bold i slowmotion</w:t>
      </w:r>
      <w:r w:rsidR="00747F23">
        <w:t>.</w:t>
      </w:r>
    </w:p>
    <w:p w:rsidR="005A77A0" w:rsidRDefault="008E7FDC" w:rsidP="00B30E42">
      <w:pPr>
        <w:pStyle w:val="Opstilling-punkttegn"/>
      </w:pPr>
      <w:r>
        <w:t xml:space="preserve">De </w:t>
      </w:r>
      <w:r w:rsidR="009C5179">
        <w:t>laver en slåskamp i slowmotion</w:t>
      </w:r>
    </w:p>
    <w:p w:rsidR="00324E5B" w:rsidRDefault="009C5179" w:rsidP="00B30E42">
      <w:pPr>
        <w:pStyle w:val="Ingenafstand"/>
      </w:pPr>
      <w:r>
        <w:t xml:space="preserve">De </w:t>
      </w:r>
      <w:r w:rsidR="008E7FDC">
        <w:t>skal afstemme bevægelserne efter hinanden</w:t>
      </w:r>
      <w:r w:rsidR="00324E5B">
        <w:t xml:space="preserve"> så det bliver aktion og reaktion</w:t>
      </w:r>
      <w:r w:rsidR="008E7FDC">
        <w:t>. Forklar</w:t>
      </w:r>
      <w:r w:rsidR="001B24E6">
        <w:t>,</w:t>
      </w:r>
      <w:r w:rsidR="00324E5B">
        <w:t xml:space="preserve"> eleverne at i denne øvelse er timing vigtigt, så de skal være opmærksomme på hinanden</w:t>
      </w:r>
      <w:r w:rsidR="008476AD">
        <w:t xml:space="preserve"> og reagere på det som sker, når det er sket</w:t>
      </w:r>
      <w:r w:rsidR="00324E5B">
        <w:t xml:space="preserve">. Fx når en </w:t>
      </w:r>
      <w:r w:rsidR="008476AD">
        <w:t xml:space="preserve">bold bliver kastet, </w:t>
      </w:r>
      <w:r w:rsidR="00324E5B">
        <w:t xml:space="preserve">så skal de først reagere, når den er </w:t>
      </w:r>
      <w:r w:rsidR="008476AD">
        <w:t>blevet kastet</w:t>
      </w:r>
      <w:r w:rsidR="00324E5B">
        <w:t xml:space="preserve">. </w:t>
      </w:r>
    </w:p>
    <w:p w:rsidR="003E1973" w:rsidRDefault="009C5179" w:rsidP="00B30E42">
      <w:pPr>
        <w:pStyle w:val="Ingenafstand"/>
      </w:pPr>
      <w:r>
        <w:t>Eleverne må ger</w:t>
      </w:r>
      <w:r w:rsidR="00A86389">
        <w:t>ne inddrage mimik og</w:t>
      </w:r>
      <w:r>
        <w:t xml:space="preserve"> vise følelsesmæssige </w:t>
      </w:r>
      <w:r w:rsidR="00A86389">
        <w:t>udtryk</w:t>
      </w:r>
      <w:r>
        <w:t xml:space="preserve"> som overraskelse, vrede og </w:t>
      </w:r>
      <w:r w:rsidR="00A86389">
        <w:t>glæde</w:t>
      </w:r>
      <w:r w:rsidR="001B24E6">
        <w:t>;</w:t>
      </w:r>
      <w:r w:rsidR="00A86389">
        <w:t xml:space="preserve"> det øger </w:t>
      </w:r>
      <w:r w:rsidR="000229A0">
        <w:t>kropsbevidstheden</w:t>
      </w:r>
      <w:r w:rsidR="00A86389">
        <w:t>.</w:t>
      </w:r>
    </w:p>
    <w:p w:rsidR="00CC1CCE" w:rsidRDefault="009F5A46" w:rsidP="00B30E42">
      <w:pPr>
        <w:pStyle w:val="Ingenafstand"/>
      </w:pPr>
      <w:r>
        <w:t>Reglerne er</w:t>
      </w:r>
      <w:r w:rsidR="00747F23">
        <w:t>,</w:t>
      </w:r>
      <w:r>
        <w:t xml:space="preserve"> at </w:t>
      </w:r>
      <w:r w:rsidR="000229A0">
        <w:t>eleverne</w:t>
      </w:r>
      <w:r w:rsidR="0072406F">
        <w:t xml:space="preserve"> </w:t>
      </w:r>
      <w:r>
        <w:t xml:space="preserve">skal </w:t>
      </w:r>
      <w:r w:rsidR="0072406F">
        <w:t>bevæge sig langsomt</w:t>
      </w:r>
      <w:r>
        <w:t xml:space="preserve"> </w:t>
      </w:r>
      <w:r w:rsidR="0072406F">
        <w:t>uden at røre hinanden</w:t>
      </w:r>
      <w:r w:rsidR="00017DC8">
        <w:t xml:space="preserve"> og</w:t>
      </w:r>
      <w:r w:rsidR="009C5179">
        <w:t xml:space="preserve"> uden at sige </w:t>
      </w:r>
      <w:r w:rsidR="00017DC8">
        <w:t>noget</w:t>
      </w:r>
      <w:r w:rsidR="0072406F">
        <w:t>.</w:t>
      </w:r>
      <w:r w:rsidR="00A86389">
        <w:t xml:space="preserve"> </w:t>
      </w:r>
      <w:r w:rsidR="00CC1CCE">
        <w:t>Kommer det til at gå for hurtigt til</w:t>
      </w:r>
      <w:r w:rsidR="001B24E6">
        <w:t>,</w:t>
      </w:r>
      <w:r w:rsidR="00CC1CCE">
        <w:t xml:space="preserve"> at </w:t>
      </w:r>
      <w:r w:rsidR="00484081">
        <w:t>de</w:t>
      </w:r>
      <w:r w:rsidR="00CC1CCE">
        <w:t xml:space="preserve"> kan nå at agere og reagere, så bed dem halvere tempo</w:t>
      </w:r>
      <w:r w:rsidR="00484081">
        <w:t>et</w:t>
      </w:r>
      <w:r w:rsidR="00CC1CCE">
        <w:t>. Gentag instruksen om at halvere tempoet flere gange om nødvendigt.</w:t>
      </w:r>
      <w:r w:rsidR="003E1973">
        <w:t xml:space="preserve"> Det er vigtigt, at eleverne forstår, de skal vente og så reagere.</w:t>
      </w:r>
    </w:p>
    <w:p w:rsidR="0072406F" w:rsidRDefault="003E1973" w:rsidP="00B30E42">
      <w:pPr>
        <w:pStyle w:val="Ingenafstand"/>
      </w:pPr>
      <w:r>
        <w:t>Det er ligeledes vigtigt at understrege, at eleverne hele tiden skal huske ikke at røre hinanden.</w:t>
      </w:r>
    </w:p>
    <w:p w:rsidR="0072406F" w:rsidRPr="00354AA3" w:rsidRDefault="0072406F" w:rsidP="0072406F">
      <w:pPr>
        <w:pStyle w:val="Overskrift2"/>
      </w:pPr>
      <w:r w:rsidRPr="00354AA3">
        <w:t>Opsamling</w:t>
      </w:r>
    </w:p>
    <w:p w:rsidR="00CC1CCE" w:rsidRDefault="00CC1CCE" w:rsidP="00B30E42">
      <w:pPr>
        <w:pStyle w:val="Ingenafstand"/>
      </w:pPr>
      <w:r>
        <w:t>Tal med eleverne om</w:t>
      </w:r>
      <w:r w:rsidR="001B24E6">
        <w:t>,</w:t>
      </w:r>
      <w:r>
        <w:t xml:space="preserve"> at et langsomt tempo giver træning i at mærke ens krop og reaktioner. Ved at</w:t>
      </w:r>
      <w:r w:rsidR="003E1973">
        <w:t xml:space="preserve"> </w:t>
      </w:r>
      <w:r w:rsidR="00572120">
        <w:t>arbejde langsomt</w:t>
      </w:r>
      <w:r w:rsidR="003E1973">
        <w:t xml:space="preserve"> og</w:t>
      </w:r>
      <w:r>
        <w:t xml:space="preserve"> give sig meget mere tid end</w:t>
      </w:r>
      <w:r w:rsidR="003E1973">
        <w:t xml:space="preserve"> normalt, kan man bedre håndtere</w:t>
      </w:r>
      <w:r w:rsidR="00572120">
        <w:t xml:space="preserve"> </w:t>
      </w:r>
      <w:r w:rsidR="003E1973">
        <w:t>situationer</w:t>
      </w:r>
      <w:r w:rsidR="00681608">
        <w:t>,</w:t>
      </w:r>
      <w:r w:rsidR="003E1973">
        <w:t xml:space="preserve"> </w:t>
      </w:r>
      <w:r w:rsidR="00572120">
        <w:t xml:space="preserve">som man har svært ved </w:t>
      </w:r>
      <w:r w:rsidR="003E1973">
        <w:t xml:space="preserve">og </w:t>
      </w:r>
      <w:r w:rsidR="00572120">
        <w:t xml:space="preserve">derfor </w:t>
      </w:r>
      <w:r w:rsidR="003E1973">
        <w:t xml:space="preserve">er ved at miste </w:t>
      </w:r>
      <w:r w:rsidR="00572120">
        <w:t>overblik/</w:t>
      </w:r>
      <w:r w:rsidR="003E1973">
        <w:t>kontrol</w:t>
      </w:r>
      <w:r w:rsidR="001B24E6">
        <w:t xml:space="preserve"> over</w:t>
      </w:r>
      <w:r w:rsidR="003E1973">
        <w:t xml:space="preserve">. </w:t>
      </w:r>
    </w:p>
    <w:p w:rsidR="00681608" w:rsidRDefault="00681608" w:rsidP="00B30E42">
      <w:pPr>
        <w:pStyle w:val="Ingenafstand"/>
      </w:pPr>
      <w:r>
        <w:t>Gør eleverne opmærksom</w:t>
      </w:r>
      <w:r w:rsidR="001B24E6">
        <w:t>me</w:t>
      </w:r>
      <w:r>
        <w:t xml:space="preserve"> på</w:t>
      </w:r>
      <w:r w:rsidR="00E85996">
        <w:t>,</w:t>
      </w:r>
      <w:r>
        <w:t xml:space="preserve"> at </w:t>
      </w:r>
      <w:r w:rsidR="00E85996">
        <w:t>det kræver meget koncentration og fokusering at bevæge sig i slowmotion. At holde koncentration og fokus er vigtigt at træne, da det er egenskaber</w:t>
      </w:r>
      <w:r w:rsidR="00CF03B8">
        <w:t>,</w:t>
      </w:r>
      <w:r w:rsidR="00E85996">
        <w:t xml:space="preserve"> der opbygger energi og hjælper i situationer, hvor man skal lære </w:t>
      </w:r>
      <w:r w:rsidR="00572120">
        <w:t>nyt</w:t>
      </w:r>
      <w:r w:rsidR="00CF03B8">
        <w:t>.</w:t>
      </w:r>
    </w:p>
    <w:p w:rsidR="00C74341" w:rsidRDefault="00C74341" w:rsidP="0072406F">
      <w:pPr>
        <w:spacing w:after="0" w:line="240" w:lineRule="auto"/>
      </w:pPr>
    </w:p>
    <w:p w:rsidR="001E5EA6" w:rsidRPr="00F074A4" w:rsidRDefault="001E5EA6" w:rsidP="001A42F5">
      <w:pPr>
        <w:pStyle w:val="Overskrift3"/>
      </w:pPr>
      <w:r>
        <w:lastRenderedPageBreak/>
        <w:t>S</w:t>
      </w:r>
      <w:r w:rsidRPr="00F074A4">
        <w:t>pørgsmål til opsamling:</w:t>
      </w:r>
    </w:p>
    <w:p w:rsidR="00735809" w:rsidRDefault="00A96B42" w:rsidP="00334600">
      <w:pPr>
        <w:pStyle w:val="Opstilling-punkttegn"/>
      </w:pPr>
      <w:r>
        <w:t>Hvordan</w:t>
      </w:r>
      <w:r w:rsidR="00334600">
        <w:t xml:space="preserve"> oplevede I, at bevæge jer</w:t>
      </w:r>
      <w:r>
        <w:t xml:space="preserve"> i slowmotion?</w:t>
      </w:r>
      <w:r w:rsidR="00334600">
        <w:t xml:space="preserve"> Var det svært? Hårdt? Spændende? Morsomt?</w:t>
      </w:r>
    </w:p>
    <w:p w:rsidR="007E6892" w:rsidRDefault="00A96B42" w:rsidP="00E002FC">
      <w:pPr>
        <w:pStyle w:val="Opstilling-punkttegn"/>
      </w:pPr>
      <w:r>
        <w:t>I</w:t>
      </w:r>
      <w:r w:rsidR="007E6892">
        <w:t xml:space="preserve"> hvilke situationer kan </w:t>
      </w:r>
      <w:r w:rsidR="008476AD">
        <w:t xml:space="preserve">det være en fordel at </w:t>
      </w:r>
      <w:r>
        <w:t xml:space="preserve">sætte </w:t>
      </w:r>
      <w:r w:rsidR="00185301">
        <w:t>tempoet</w:t>
      </w:r>
      <w:r w:rsidR="007E6892">
        <w:t xml:space="preserve"> ned</w:t>
      </w:r>
      <w:r w:rsidR="00185301">
        <w:t xml:space="preserve">? Fx </w:t>
      </w:r>
      <w:r w:rsidR="007E6892">
        <w:t xml:space="preserve">når </w:t>
      </w:r>
      <w:r w:rsidR="008476AD">
        <w:t>I</w:t>
      </w:r>
      <w:r w:rsidR="00E777F2">
        <w:t xml:space="preserve"> bliver forvirrede</w:t>
      </w:r>
      <w:r w:rsidR="007E6892">
        <w:t xml:space="preserve"> og vred</w:t>
      </w:r>
      <w:r w:rsidR="00E777F2">
        <w:t>e.</w:t>
      </w:r>
    </w:p>
    <w:p w:rsidR="001E5EA6" w:rsidRPr="008476AD" w:rsidRDefault="007E6892" w:rsidP="00E002FC">
      <w:pPr>
        <w:pStyle w:val="Opstilling-punkttegn"/>
      </w:pPr>
      <w:r>
        <w:t>H</w:t>
      </w:r>
      <w:r w:rsidR="008476AD">
        <w:t>vilke idéer h</w:t>
      </w:r>
      <w:r>
        <w:t>ar I til</w:t>
      </w:r>
      <w:r w:rsidR="001B24E6">
        <w:t>,</w:t>
      </w:r>
      <w:r>
        <w:t xml:space="preserve"> hvad </w:t>
      </w:r>
      <w:r w:rsidR="008476AD">
        <w:t>I</w:t>
      </w:r>
      <w:r>
        <w:t xml:space="preserve"> kan gøre, når </w:t>
      </w:r>
      <w:r w:rsidR="008476AD">
        <w:t>I</w:t>
      </w:r>
      <w:r>
        <w:t xml:space="preserve"> er ved at miste kontrol og overblik. Fx at sige:</w:t>
      </w:r>
      <w:r w:rsidR="008476AD">
        <w:rPr>
          <w:i/>
        </w:rPr>
        <w:t xml:space="preserve"> </w:t>
      </w:r>
      <w:r w:rsidR="008476AD" w:rsidRPr="008476AD">
        <w:t>”V</w:t>
      </w:r>
      <w:r w:rsidR="007540AB" w:rsidRPr="008476AD">
        <w:t>ent lige et øjeblik, jeg har brug for tid til at tænke mig om”.</w:t>
      </w:r>
      <w:r w:rsidRPr="008476AD">
        <w:t xml:space="preserve"> Eller </w:t>
      </w:r>
      <w:r w:rsidR="00334600" w:rsidRPr="008476AD">
        <w:t xml:space="preserve">trække vejret stille og roligt, hvis </w:t>
      </w:r>
      <w:r w:rsidR="008476AD">
        <w:t>I</w:t>
      </w:r>
      <w:r w:rsidR="00334600" w:rsidRPr="008476AD">
        <w:t xml:space="preserve"> er ved at blive vred</w:t>
      </w:r>
      <w:r w:rsidR="008476AD">
        <w:t>e</w:t>
      </w:r>
      <w:r w:rsidR="00572120" w:rsidRPr="008476AD">
        <w:t>.</w:t>
      </w:r>
    </w:p>
    <w:p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:rsidR="00334600" w:rsidRDefault="00334600" w:rsidP="00334600">
      <w:pPr>
        <w:spacing w:after="0" w:line="240" w:lineRule="auto"/>
      </w:pPr>
      <w:r>
        <w:t>Brug slowmotion som træning i at øve</w:t>
      </w:r>
      <w:r w:rsidR="00827BD4">
        <w:t xml:space="preserve"> og aflæse</w:t>
      </w:r>
      <w:r>
        <w:t xml:space="preserve"> forskellige følelsesudtryk</w:t>
      </w:r>
      <w:r w:rsidR="00827BD4">
        <w:t>. Lav en situation</w:t>
      </w:r>
      <w:r w:rsidR="001B24E6">
        <w:t>,</w:t>
      </w:r>
      <w:r w:rsidR="00827BD4">
        <w:t xml:space="preserve"> hvor eleverne</w:t>
      </w:r>
      <w:r w:rsidR="00E777F2">
        <w:t xml:space="preserve"> </w:t>
      </w:r>
      <w:r>
        <w:t>skal vise en bestemt følelse. Fx at få overrakt en gave og blive glad</w:t>
      </w:r>
      <w:r w:rsidR="008476AD">
        <w:t>e</w:t>
      </w:r>
      <w:r>
        <w:t>.</w:t>
      </w:r>
      <w:r w:rsidR="00E777F2">
        <w:t xml:space="preserve"> Brug eventuelt </w:t>
      </w:r>
      <w:r w:rsidR="008476AD">
        <w:t xml:space="preserve">øvelsen: ”Gæt en følelse” til at træne dette. </w:t>
      </w:r>
    </w:p>
    <w:p w:rsidR="00017DC8" w:rsidRDefault="00017DC8" w:rsidP="00A96B42">
      <w:pPr>
        <w:spacing w:after="0" w:line="240" w:lineRule="auto"/>
      </w:pPr>
    </w:p>
    <w:sectPr w:rsidR="00017DC8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7D9" w:rsidRDefault="00F077D9">
      <w:pPr>
        <w:spacing w:after="0" w:line="240" w:lineRule="auto"/>
      </w:pPr>
      <w:r>
        <w:separator/>
      </w:r>
    </w:p>
  </w:endnote>
  <w:endnote w:type="continuationSeparator" w:id="0">
    <w:p w:rsidR="00F077D9" w:rsidRDefault="00F07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7D9" w:rsidRDefault="00F077D9">
      <w:pPr>
        <w:spacing w:after="0" w:line="240" w:lineRule="auto"/>
      </w:pPr>
      <w:r>
        <w:separator/>
      </w:r>
    </w:p>
  </w:footnote>
  <w:footnote w:type="continuationSeparator" w:id="0">
    <w:p w:rsidR="00F077D9" w:rsidRDefault="00F07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4F9B285C"/>
    <w:multiLevelType w:val="hybridMultilevel"/>
    <w:tmpl w:val="366645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17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6B42"/>
    <w:rsid w:val="000137BE"/>
    <w:rsid w:val="00017DC8"/>
    <w:rsid w:val="000229A0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41416"/>
    <w:rsid w:val="00152D73"/>
    <w:rsid w:val="001653ED"/>
    <w:rsid w:val="0017475D"/>
    <w:rsid w:val="00185301"/>
    <w:rsid w:val="001963FE"/>
    <w:rsid w:val="00197032"/>
    <w:rsid w:val="001A31BD"/>
    <w:rsid w:val="001A42F5"/>
    <w:rsid w:val="001B24E6"/>
    <w:rsid w:val="001E4B9F"/>
    <w:rsid w:val="001E5EA6"/>
    <w:rsid w:val="00230E40"/>
    <w:rsid w:val="00235E95"/>
    <w:rsid w:val="00244E2C"/>
    <w:rsid w:val="002C4192"/>
    <w:rsid w:val="002D7F59"/>
    <w:rsid w:val="002E2940"/>
    <w:rsid w:val="00324E5B"/>
    <w:rsid w:val="00326DCD"/>
    <w:rsid w:val="00334600"/>
    <w:rsid w:val="003346F0"/>
    <w:rsid w:val="003352A7"/>
    <w:rsid w:val="0035227E"/>
    <w:rsid w:val="00371315"/>
    <w:rsid w:val="003D7DCA"/>
    <w:rsid w:val="003E1973"/>
    <w:rsid w:val="003F0666"/>
    <w:rsid w:val="004045B3"/>
    <w:rsid w:val="00453C4E"/>
    <w:rsid w:val="00483D78"/>
    <w:rsid w:val="00484081"/>
    <w:rsid w:val="004B5809"/>
    <w:rsid w:val="004C6CC1"/>
    <w:rsid w:val="004D42EB"/>
    <w:rsid w:val="004F596C"/>
    <w:rsid w:val="0050006C"/>
    <w:rsid w:val="0050015A"/>
    <w:rsid w:val="00513786"/>
    <w:rsid w:val="0053771B"/>
    <w:rsid w:val="00566306"/>
    <w:rsid w:val="0056646E"/>
    <w:rsid w:val="00572120"/>
    <w:rsid w:val="00590182"/>
    <w:rsid w:val="005973D5"/>
    <w:rsid w:val="005A77A0"/>
    <w:rsid w:val="005A7AFC"/>
    <w:rsid w:val="005D5468"/>
    <w:rsid w:val="006025E0"/>
    <w:rsid w:val="00632D6B"/>
    <w:rsid w:val="00653AEB"/>
    <w:rsid w:val="00681608"/>
    <w:rsid w:val="006A7DCE"/>
    <w:rsid w:val="006B5FD1"/>
    <w:rsid w:val="006D63BD"/>
    <w:rsid w:val="0071746F"/>
    <w:rsid w:val="0072406F"/>
    <w:rsid w:val="00735809"/>
    <w:rsid w:val="007474E9"/>
    <w:rsid w:val="00747F23"/>
    <w:rsid w:val="007540AB"/>
    <w:rsid w:val="00785172"/>
    <w:rsid w:val="007B2610"/>
    <w:rsid w:val="007C6E46"/>
    <w:rsid w:val="007E6892"/>
    <w:rsid w:val="007F06F7"/>
    <w:rsid w:val="007F6F3D"/>
    <w:rsid w:val="00827BD4"/>
    <w:rsid w:val="008476AD"/>
    <w:rsid w:val="00851B4F"/>
    <w:rsid w:val="0087717F"/>
    <w:rsid w:val="008E7FDC"/>
    <w:rsid w:val="0093679E"/>
    <w:rsid w:val="0096004B"/>
    <w:rsid w:val="009903FC"/>
    <w:rsid w:val="0099691A"/>
    <w:rsid w:val="009A6F95"/>
    <w:rsid w:val="009C5179"/>
    <w:rsid w:val="009C6514"/>
    <w:rsid w:val="009F32BB"/>
    <w:rsid w:val="009F5A46"/>
    <w:rsid w:val="00A36E38"/>
    <w:rsid w:val="00A4018E"/>
    <w:rsid w:val="00A62896"/>
    <w:rsid w:val="00A76890"/>
    <w:rsid w:val="00A86389"/>
    <w:rsid w:val="00A86716"/>
    <w:rsid w:val="00A96B42"/>
    <w:rsid w:val="00AF1C28"/>
    <w:rsid w:val="00AF6072"/>
    <w:rsid w:val="00B03723"/>
    <w:rsid w:val="00B04EED"/>
    <w:rsid w:val="00B12AFA"/>
    <w:rsid w:val="00B30E42"/>
    <w:rsid w:val="00B432AA"/>
    <w:rsid w:val="00B432FE"/>
    <w:rsid w:val="00B705CF"/>
    <w:rsid w:val="00B745A7"/>
    <w:rsid w:val="00B85B3E"/>
    <w:rsid w:val="00B91044"/>
    <w:rsid w:val="00BC25B6"/>
    <w:rsid w:val="00BC5A2A"/>
    <w:rsid w:val="00BF0E4D"/>
    <w:rsid w:val="00C04745"/>
    <w:rsid w:val="00C1383E"/>
    <w:rsid w:val="00C14401"/>
    <w:rsid w:val="00C36BEB"/>
    <w:rsid w:val="00C5772A"/>
    <w:rsid w:val="00C6435D"/>
    <w:rsid w:val="00C70D9F"/>
    <w:rsid w:val="00C74341"/>
    <w:rsid w:val="00C849AE"/>
    <w:rsid w:val="00CC018D"/>
    <w:rsid w:val="00CC1CCE"/>
    <w:rsid w:val="00CE5679"/>
    <w:rsid w:val="00CF03B8"/>
    <w:rsid w:val="00D023AD"/>
    <w:rsid w:val="00D147C0"/>
    <w:rsid w:val="00D6478D"/>
    <w:rsid w:val="00DA21A0"/>
    <w:rsid w:val="00DB4DF2"/>
    <w:rsid w:val="00DC1D18"/>
    <w:rsid w:val="00DD5963"/>
    <w:rsid w:val="00DE4ADC"/>
    <w:rsid w:val="00DF3BF7"/>
    <w:rsid w:val="00E002FC"/>
    <w:rsid w:val="00E14233"/>
    <w:rsid w:val="00E5147F"/>
    <w:rsid w:val="00E777F2"/>
    <w:rsid w:val="00E826DD"/>
    <w:rsid w:val="00E85996"/>
    <w:rsid w:val="00E86D2F"/>
    <w:rsid w:val="00F064D0"/>
    <w:rsid w:val="00F077D9"/>
    <w:rsid w:val="00F31517"/>
    <w:rsid w:val="00F3780E"/>
    <w:rsid w:val="00F4213D"/>
    <w:rsid w:val="00F65E59"/>
    <w:rsid w:val="00FB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A8199F7-CA9E-479F-B677-EE56CE011F64}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023A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023A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023A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023A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023AD"/>
    <w:rPr>
      <w:b/>
      <w:bCs/>
      <w:sz w:val="20"/>
      <w:szCs w:val="20"/>
    </w:rPr>
  </w:style>
  <w:style w:type="paragraph" w:styleId="Listeafsnit">
    <w:name w:val="List Paragraph"/>
    <w:basedOn w:val="Normal"/>
    <w:uiPriority w:val="34"/>
    <w:qFormat/>
    <w:rsid w:val="009C5179"/>
    <w:pPr>
      <w:ind w:left="720"/>
      <w:contextualSpacing/>
    </w:pPr>
  </w:style>
  <w:style w:type="paragraph" w:styleId="Korrektur">
    <w:name w:val="Revision"/>
    <w:hidden/>
    <w:uiPriority w:val="99"/>
    <w:semiHidden/>
    <w:rsid w:val="001B24E6"/>
    <w:pPr>
      <w:spacing w:after="0" w:line="240" w:lineRule="auto"/>
    </w:pPr>
  </w:style>
  <w:style w:type="paragraph" w:styleId="Ingenafstand">
    <w:name w:val="No Spacing"/>
    <w:uiPriority w:val="1"/>
    <w:qFormat/>
    <w:rsid w:val="00B30E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www.dotx</Template>
  <TotalTime>887</TotalTime>
  <Pages>1</Pages>
  <Words>422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Henriette Hedegaard Jensen</cp:lastModifiedBy>
  <cp:revision>23</cp:revision>
  <dcterms:created xsi:type="dcterms:W3CDTF">2013-12-05T14:47:00Z</dcterms:created>
  <dcterms:modified xsi:type="dcterms:W3CDTF">2014-12-18T11:19:00Z</dcterms:modified>
</cp:coreProperties>
</file>